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179BC3CC" w14:textId="364B0ADC" w:rsidR="00C91AB9" w:rsidRDefault="00C91AB9" w:rsidP="009E6DB3">
          <w:pPr>
            <w:rPr>
              <w:b/>
              <w:bCs/>
            </w:rPr>
          </w:pPr>
          <w:r w:rsidRPr="00FC500B">
            <w:rPr>
              <w:noProof/>
              <w:lang w:eastAsia="en-AU"/>
            </w:rPr>
            <mc:AlternateContent>
              <mc:Choice Requires="wpg">
                <w:drawing>
                  <wp:anchor distT="0" distB="0" distL="114300" distR="114300" simplePos="0" relativeHeight="251658240" behindDoc="1" locked="0" layoutInCell="1" allowOverlap="1" wp14:anchorId="65775205" wp14:editId="3861B2CB">
                    <wp:simplePos x="0" y="0"/>
                    <wp:positionH relativeFrom="margin">
                      <wp:posOffset>-337185</wp:posOffset>
                    </wp:positionH>
                    <wp:positionV relativeFrom="paragraph">
                      <wp:posOffset>-777875</wp:posOffset>
                    </wp:positionV>
                    <wp:extent cx="6983730" cy="1492250"/>
                    <wp:effectExtent l="0" t="0" r="762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Austrade logo&#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289FC4DC" id="Group 3" o:spid="_x0000_s1026" alt="&quot;&quot;" style="position:absolute;margin-left:-26.55pt;margin-top:-61.25pt;width:549.9pt;height:117.5pt;z-index:-251658240;mso-position-horizontal-relative:margin;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Austrade logo&#10;"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Austrade logo&#10;"/>
                    </v:shape>
                    <w10:wrap anchorx="margin"/>
                  </v:group>
                </w:pict>
              </mc:Fallback>
            </mc:AlternateContent>
          </w:r>
        </w:p>
        <w:p w14:paraId="7E7469EA" w14:textId="0C33B247" w:rsidR="003A58AB" w:rsidRPr="00FC500B" w:rsidRDefault="003A58AB" w:rsidP="009E6DB3"/>
        <w:p w14:paraId="6D1ACB7F" w14:textId="4A52F451" w:rsidR="00B10C5B" w:rsidRDefault="00B10C5B" w:rsidP="00C27BF9">
          <w:pPr>
            <w:pStyle w:val="Heading2"/>
            <w:rPr>
              <w:color w:val="2E1A47"/>
              <w:sz w:val="44"/>
              <w:szCs w:val="44"/>
            </w:rPr>
          </w:pPr>
          <w:r w:rsidRPr="00B10C5B">
            <w:rPr>
              <w:color w:val="2E1A47"/>
              <w:sz w:val="44"/>
              <w:szCs w:val="44"/>
            </w:rPr>
            <w:t>Export Market Development Grants (EMDG) Milestone report example</w:t>
          </w:r>
          <w:r w:rsidR="00230D2C">
            <w:rPr>
              <w:color w:val="2E1A47"/>
              <w:sz w:val="44"/>
              <w:szCs w:val="44"/>
            </w:rPr>
            <w:t xml:space="preserve"> </w:t>
          </w:r>
          <w:r w:rsidR="00DE747E">
            <w:rPr>
              <w:color w:val="2E1A47"/>
              <w:sz w:val="44"/>
              <w:szCs w:val="44"/>
            </w:rPr>
            <w:t>for</w:t>
          </w:r>
          <w:r w:rsidR="00230D2C">
            <w:rPr>
              <w:color w:val="2E1A47"/>
              <w:sz w:val="44"/>
              <w:szCs w:val="44"/>
            </w:rPr>
            <w:t xml:space="preserve"> </w:t>
          </w:r>
          <w:r w:rsidR="00230D2C" w:rsidRPr="0009571B">
            <w:rPr>
              <w:color w:val="2E1A47"/>
              <w:sz w:val="44"/>
              <w:szCs w:val="44"/>
            </w:rPr>
            <w:t>2023-24</w:t>
          </w:r>
        </w:p>
        <w:p w14:paraId="07E9CE55" w14:textId="45988554" w:rsidR="006B569E" w:rsidRPr="00D348D1" w:rsidRDefault="006B569E" w:rsidP="006B569E">
          <w:pPr>
            <w:pStyle w:val="Introcopy0"/>
            <w:spacing w:after="200"/>
            <w:rPr>
              <w:rFonts w:ascii="Verdana" w:hAnsi="Verdana"/>
            </w:rPr>
          </w:pPr>
          <w:r w:rsidRPr="00D348D1">
            <w:rPr>
              <w:rFonts w:ascii="Verdana" w:hAnsi="Verdana"/>
            </w:rPr>
            <w:t>This document replicates our online milestone report form for Tiers 1, 2 and 3 and Representative Bod</w:t>
          </w:r>
          <w:r w:rsidR="0009571B">
            <w:rPr>
              <w:rFonts w:ascii="Verdana" w:hAnsi="Verdana"/>
            </w:rPr>
            <w:t>i</w:t>
          </w:r>
          <w:r w:rsidRPr="00D348D1">
            <w:rPr>
              <w:rFonts w:ascii="Verdana" w:hAnsi="Verdana"/>
            </w:rPr>
            <w:t xml:space="preserve">es. It will help you prepare for lodging your milestone report. </w:t>
          </w:r>
        </w:p>
        <w:p w14:paraId="2F9D4EAC" w14:textId="77777777" w:rsidR="006B569E" w:rsidRPr="00D348D1" w:rsidRDefault="006B569E" w:rsidP="006B569E">
          <w:pPr>
            <w:pStyle w:val="Introcopy0"/>
            <w:rPr>
              <w:rFonts w:ascii="Verdana" w:hAnsi="Verdana"/>
            </w:rPr>
          </w:pPr>
          <w:r w:rsidRPr="00D348D1">
            <w:rPr>
              <w:rFonts w:ascii="Verdana" w:hAnsi="Verdana"/>
            </w:rPr>
            <w:t xml:space="preserve">Please note that some sections in the milestone report are relevant to some tiers and not others. For completeness, we have included online milestone report sections for all tiers. </w:t>
          </w:r>
        </w:p>
        <w:p w14:paraId="50025CC9" w14:textId="77777777" w:rsidR="003E38E3" w:rsidRDefault="003E38E3" w:rsidP="00C27BF9">
          <w:pPr>
            <w:pStyle w:val="Heading2"/>
          </w:pPr>
        </w:p>
        <w:p w14:paraId="05AE6BC1" w14:textId="77777777" w:rsidR="00501469" w:rsidRDefault="00501469">
          <w:pPr>
            <w:spacing w:before="0" w:after="160" w:line="259" w:lineRule="auto"/>
          </w:pPr>
          <w:r>
            <w:rPr>
              <w:b/>
              <w:bCs/>
            </w:rPr>
            <w:br w:type="page"/>
          </w:r>
        </w:p>
      </w:sdtContent>
    </w:sdt>
    <w:p w14:paraId="41B3B71A" w14:textId="77777777" w:rsidR="005947B4" w:rsidRPr="00D348D1" w:rsidRDefault="005947B4" w:rsidP="005947B4">
      <w:pPr>
        <w:pStyle w:val="Heading2"/>
      </w:pPr>
      <w:bookmarkStart w:id="0" w:name="_Toc75854517"/>
      <w:r w:rsidRPr="00D348D1">
        <w:lastRenderedPageBreak/>
        <w:t>Schedule 2 Reporting templates</w:t>
      </w:r>
      <w:bookmarkEnd w:id="0"/>
    </w:p>
    <w:p w14:paraId="23E62617" w14:textId="794515A1" w:rsidR="000563F7" w:rsidRDefault="000563F7" w:rsidP="000563F7">
      <w:pPr>
        <w:pStyle w:val="Heading3"/>
      </w:pPr>
      <w:r>
        <w:t>Appendix 1</w:t>
      </w:r>
      <w:r>
        <w:br/>
        <w:t>Export Market Development Grants - Milestone Report</w:t>
      </w:r>
    </w:p>
    <w:p w14:paraId="4F500789" w14:textId="77777777" w:rsidR="000563F7" w:rsidRDefault="000563F7" w:rsidP="000563F7">
      <w:r>
        <w:t>The milestone report is to be completed in conjunction with your Grant Agreement (see Grant Details E) and the EMDG Grant Guidelines.  You must complete and submit your milestone report online via the EMDG online portal.</w:t>
      </w:r>
    </w:p>
    <w:p w14:paraId="4C3E020A" w14:textId="77777777" w:rsidR="000563F7" w:rsidRPr="00723B88" w:rsidRDefault="000563F7" w:rsidP="000563F7">
      <w:pPr>
        <w:rPr>
          <w:b/>
          <w:bCs/>
        </w:rPr>
      </w:pPr>
      <w:r w:rsidRPr="00723B88">
        <w:rPr>
          <w:b/>
          <w:bCs/>
        </w:rPr>
        <w:t>DISCLAIMER: The online milestone report form supersedes the template version that appears in the Schedule of your Grant Agreement.</w:t>
      </w:r>
    </w:p>
    <w:p w14:paraId="2B809370" w14:textId="01E1095C" w:rsidR="000563F7" w:rsidRDefault="000563F7" w:rsidP="000563F7">
      <w:r>
        <w:t>The report must be completed even if you have not incurred eligible expenditure on export promotional activities for this reporting period.</w:t>
      </w:r>
    </w:p>
    <w:p w14:paraId="750C9DDA" w14:textId="4B970115" w:rsidR="00723B88" w:rsidRDefault="00FE77F6" w:rsidP="00FE77F6">
      <w:pPr>
        <w:pStyle w:val="Heading3"/>
      </w:pPr>
      <w:r w:rsidRPr="00FE77F6">
        <w:t>Tab 1 – General Requirement</w:t>
      </w:r>
    </w:p>
    <w:p w14:paraId="2662C3B2" w14:textId="77777777" w:rsidR="007E71C8" w:rsidRPr="00D348D1" w:rsidRDefault="007E71C8" w:rsidP="007E71C8">
      <w:pPr>
        <w:pStyle w:val="Heading4"/>
      </w:pPr>
      <w:r w:rsidRPr="00D348D1">
        <w:t xml:space="preserve">General reporting requirements </w:t>
      </w:r>
    </w:p>
    <w:tbl>
      <w:tblPr>
        <w:tblStyle w:val="TableGrid"/>
        <w:tblW w:w="0" w:type="auto"/>
        <w:tblLook w:val="04A0" w:firstRow="1" w:lastRow="0" w:firstColumn="1" w:lastColumn="0" w:noHBand="0" w:noVBand="1"/>
      </w:tblPr>
      <w:tblGrid>
        <w:gridCol w:w="4915"/>
        <w:gridCol w:w="4915"/>
      </w:tblGrid>
      <w:tr w:rsidR="00EF3401" w:rsidRPr="003A58AB" w14:paraId="66821949" w14:textId="77777777" w:rsidTr="00BC5636">
        <w:trPr>
          <w:trHeight w:val="739"/>
          <w:tblHeader/>
        </w:trPr>
        <w:tc>
          <w:tcPr>
            <w:tcW w:w="4915" w:type="dxa"/>
            <w:shd w:val="clear" w:color="auto" w:fill="2E1A47" w:themeFill="text2"/>
          </w:tcPr>
          <w:p w14:paraId="0859F88D" w14:textId="269459C5" w:rsidR="00EF3401" w:rsidRPr="00F650ED" w:rsidRDefault="00EF3401" w:rsidP="00EF3401">
            <w:pPr>
              <w:rPr>
                <w:b/>
                <w:bCs/>
                <w:color w:val="FFFFFF" w:themeColor="background1"/>
              </w:rPr>
            </w:pPr>
            <w:r w:rsidRPr="00F650ED">
              <w:rPr>
                <w:b/>
                <w:bCs/>
                <w:color w:val="FFFFFF" w:themeColor="background1"/>
              </w:rPr>
              <w:t>Item</w:t>
            </w:r>
          </w:p>
        </w:tc>
        <w:tc>
          <w:tcPr>
            <w:tcW w:w="4915" w:type="dxa"/>
            <w:shd w:val="clear" w:color="auto" w:fill="2E1A47" w:themeFill="text2"/>
          </w:tcPr>
          <w:p w14:paraId="7EA0ED85" w14:textId="76D8D8D8" w:rsidR="00EF3401" w:rsidRPr="00F650ED" w:rsidRDefault="00EF3401" w:rsidP="00EF3401">
            <w:pPr>
              <w:rPr>
                <w:b/>
                <w:bCs/>
                <w:color w:val="FFFFFF" w:themeColor="background1"/>
              </w:rPr>
            </w:pPr>
            <w:r w:rsidRPr="00F650ED">
              <w:rPr>
                <w:b/>
                <w:bCs/>
                <w:color w:val="FFFFFF" w:themeColor="background1"/>
              </w:rPr>
              <w:t xml:space="preserve">Response </w:t>
            </w:r>
          </w:p>
        </w:tc>
      </w:tr>
      <w:tr w:rsidR="00DA23DC" w:rsidRPr="003A58AB" w14:paraId="3AABFEFF" w14:textId="77777777" w:rsidTr="00E07E32">
        <w:trPr>
          <w:trHeight w:val="739"/>
        </w:trPr>
        <w:tc>
          <w:tcPr>
            <w:tcW w:w="4915" w:type="dxa"/>
            <w:vAlign w:val="center"/>
          </w:tcPr>
          <w:p w14:paraId="28110546" w14:textId="0F70B356" w:rsidR="00DA23DC" w:rsidRPr="003A58AB" w:rsidRDefault="00DA23DC" w:rsidP="00DA23DC">
            <w:r w:rsidRPr="00D348D1">
              <w:rPr>
                <w:rFonts w:cs="Arial"/>
              </w:rPr>
              <w:t>Reporting Period</w:t>
            </w:r>
          </w:p>
        </w:tc>
        <w:tc>
          <w:tcPr>
            <w:tcW w:w="4915" w:type="dxa"/>
            <w:vAlign w:val="center"/>
          </w:tcPr>
          <w:p w14:paraId="30041CA8" w14:textId="1E646426" w:rsidR="00DA23DC" w:rsidRPr="003A58AB" w:rsidRDefault="00DA23DC" w:rsidP="00DA23DC">
            <w:r w:rsidRPr="00D348D1">
              <w:rPr>
                <w:rFonts w:cs="Arial"/>
                <w:i/>
                <w:iCs/>
              </w:rPr>
              <w:t>This area is autogenerated</w:t>
            </w:r>
          </w:p>
        </w:tc>
      </w:tr>
      <w:tr w:rsidR="00DA23DC" w:rsidRPr="003A58AB" w14:paraId="1F3BAF0C" w14:textId="77777777" w:rsidTr="00E07E32">
        <w:trPr>
          <w:trHeight w:val="739"/>
        </w:trPr>
        <w:tc>
          <w:tcPr>
            <w:tcW w:w="4915" w:type="dxa"/>
            <w:vAlign w:val="center"/>
          </w:tcPr>
          <w:p w14:paraId="73625D84" w14:textId="46F41C95" w:rsidR="00DA23DC" w:rsidRPr="003A58AB" w:rsidRDefault="00DA23DC" w:rsidP="00DA23DC">
            <w:r w:rsidRPr="00D348D1">
              <w:rPr>
                <w:rFonts w:cs="Arial"/>
              </w:rPr>
              <w:t>Total Grant amount</w:t>
            </w:r>
          </w:p>
        </w:tc>
        <w:tc>
          <w:tcPr>
            <w:tcW w:w="4915" w:type="dxa"/>
            <w:vAlign w:val="center"/>
          </w:tcPr>
          <w:p w14:paraId="1FAA8BD6" w14:textId="7FA1ABEC" w:rsidR="00DA23DC" w:rsidRPr="003A58AB" w:rsidRDefault="00DA23DC" w:rsidP="00DA23DC">
            <w:r w:rsidRPr="00D348D1">
              <w:rPr>
                <w:rFonts w:cs="Arial"/>
                <w:i/>
                <w:iCs/>
              </w:rPr>
              <w:t>This area is autogenerated</w:t>
            </w:r>
          </w:p>
        </w:tc>
      </w:tr>
      <w:tr w:rsidR="00DA23DC" w:rsidRPr="003A58AB" w14:paraId="092985CC" w14:textId="77777777" w:rsidTr="00E07E32">
        <w:trPr>
          <w:trHeight w:val="739"/>
        </w:trPr>
        <w:tc>
          <w:tcPr>
            <w:tcW w:w="4915" w:type="dxa"/>
            <w:vAlign w:val="center"/>
          </w:tcPr>
          <w:p w14:paraId="0A70EEF8" w14:textId="784D6B8D" w:rsidR="00DA23DC" w:rsidRPr="003A58AB" w:rsidRDefault="00DA23DC" w:rsidP="00DA23DC">
            <w:r w:rsidRPr="00D348D1">
              <w:rPr>
                <w:rFonts w:cs="Arial"/>
              </w:rPr>
              <w:t xml:space="preserve">Maximum amount for this Reporting Period </w:t>
            </w:r>
          </w:p>
        </w:tc>
        <w:tc>
          <w:tcPr>
            <w:tcW w:w="4915" w:type="dxa"/>
            <w:vAlign w:val="center"/>
          </w:tcPr>
          <w:p w14:paraId="298C5F1C" w14:textId="4D23F2F0" w:rsidR="00DA23DC" w:rsidRPr="003A58AB" w:rsidRDefault="00DA23DC" w:rsidP="00DA23DC">
            <w:r w:rsidRPr="00D348D1">
              <w:rPr>
                <w:rFonts w:cs="Arial"/>
                <w:i/>
                <w:iCs/>
              </w:rPr>
              <w:t>This area is autogenerated</w:t>
            </w:r>
          </w:p>
        </w:tc>
      </w:tr>
      <w:tr w:rsidR="00DA23DC" w:rsidRPr="003A58AB" w14:paraId="584A0D7E" w14:textId="77777777" w:rsidTr="00E07E32">
        <w:trPr>
          <w:trHeight w:val="739"/>
        </w:trPr>
        <w:tc>
          <w:tcPr>
            <w:tcW w:w="4915" w:type="dxa"/>
            <w:vAlign w:val="center"/>
          </w:tcPr>
          <w:p w14:paraId="53353431" w14:textId="772BBE9F" w:rsidR="00DA23DC" w:rsidRPr="003A58AB" w:rsidRDefault="00DA23DC" w:rsidP="00DA23DC">
            <w:r w:rsidRPr="00D348D1">
              <w:rPr>
                <w:rFonts w:cs="Arial"/>
              </w:rPr>
              <w:t xml:space="preserve">Total grant monies received by the Grantee to date </w:t>
            </w:r>
          </w:p>
        </w:tc>
        <w:tc>
          <w:tcPr>
            <w:tcW w:w="4915" w:type="dxa"/>
            <w:vAlign w:val="center"/>
          </w:tcPr>
          <w:p w14:paraId="3B201172" w14:textId="643CC701" w:rsidR="00DA23DC" w:rsidRPr="003A58AB" w:rsidRDefault="00DA23DC" w:rsidP="00DA23DC">
            <w:r w:rsidRPr="00D348D1">
              <w:rPr>
                <w:rFonts w:cs="Arial"/>
                <w:i/>
                <w:iCs/>
              </w:rPr>
              <w:t>This area is autogenerated</w:t>
            </w:r>
          </w:p>
        </w:tc>
      </w:tr>
    </w:tbl>
    <w:p w14:paraId="335334E8" w14:textId="67E9A81F" w:rsidR="00FF76F2" w:rsidRDefault="00FF76F2" w:rsidP="00FF76F2">
      <w:pPr>
        <w:pStyle w:val="Heading4"/>
      </w:pPr>
      <w:r w:rsidRPr="00FF76F2">
        <w:t>Grant eligibility</w:t>
      </w:r>
    </w:p>
    <w:tbl>
      <w:tblPr>
        <w:tblStyle w:val="TableGrid"/>
        <w:tblW w:w="0" w:type="auto"/>
        <w:tblLook w:val="04A0" w:firstRow="1" w:lastRow="0" w:firstColumn="1" w:lastColumn="0" w:noHBand="0" w:noVBand="1"/>
      </w:tblPr>
      <w:tblGrid>
        <w:gridCol w:w="4915"/>
        <w:gridCol w:w="4915"/>
      </w:tblGrid>
      <w:tr w:rsidR="00FF76F2" w:rsidRPr="003A58AB" w14:paraId="28B227CD" w14:textId="77777777" w:rsidTr="00643EF3">
        <w:trPr>
          <w:trHeight w:val="739"/>
          <w:tblHeader/>
        </w:trPr>
        <w:tc>
          <w:tcPr>
            <w:tcW w:w="4915" w:type="dxa"/>
            <w:shd w:val="clear" w:color="auto" w:fill="2E1A47" w:themeFill="text2"/>
          </w:tcPr>
          <w:p w14:paraId="7916E56E" w14:textId="77777777" w:rsidR="00FF76F2" w:rsidRPr="00F650ED" w:rsidRDefault="00FF76F2" w:rsidP="00643EF3">
            <w:pPr>
              <w:rPr>
                <w:b/>
                <w:bCs/>
                <w:color w:val="FFFFFF" w:themeColor="background1"/>
              </w:rPr>
            </w:pPr>
            <w:r w:rsidRPr="00F650ED">
              <w:rPr>
                <w:b/>
                <w:bCs/>
                <w:color w:val="FFFFFF" w:themeColor="background1"/>
              </w:rPr>
              <w:t>Item</w:t>
            </w:r>
          </w:p>
        </w:tc>
        <w:tc>
          <w:tcPr>
            <w:tcW w:w="4915" w:type="dxa"/>
            <w:shd w:val="clear" w:color="auto" w:fill="2E1A47" w:themeFill="text2"/>
          </w:tcPr>
          <w:p w14:paraId="7E6CA2E5" w14:textId="77777777" w:rsidR="00FF76F2" w:rsidRPr="00F650ED" w:rsidRDefault="00FF76F2" w:rsidP="00643EF3">
            <w:pPr>
              <w:rPr>
                <w:b/>
                <w:bCs/>
                <w:color w:val="FFFFFF" w:themeColor="background1"/>
              </w:rPr>
            </w:pPr>
            <w:r w:rsidRPr="00F650ED">
              <w:rPr>
                <w:b/>
                <w:bCs/>
                <w:color w:val="FFFFFF" w:themeColor="background1"/>
              </w:rPr>
              <w:t xml:space="preserve">Response </w:t>
            </w:r>
          </w:p>
        </w:tc>
      </w:tr>
      <w:tr w:rsidR="00E61C33" w:rsidRPr="003A58AB" w14:paraId="23C55CBC" w14:textId="77777777" w:rsidTr="00BC5A2D">
        <w:trPr>
          <w:trHeight w:val="739"/>
        </w:trPr>
        <w:tc>
          <w:tcPr>
            <w:tcW w:w="4915" w:type="dxa"/>
          </w:tcPr>
          <w:p w14:paraId="5EF1992A" w14:textId="77777777" w:rsidR="00E61C33" w:rsidRPr="00D348D1" w:rsidRDefault="00E61C33" w:rsidP="00370FF9">
            <w:pPr>
              <w:pStyle w:val="ListParagraph"/>
              <w:numPr>
                <w:ilvl w:val="6"/>
                <w:numId w:val="9"/>
              </w:numPr>
              <w:tabs>
                <w:tab w:val="clear" w:pos="720"/>
              </w:tabs>
              <w:spacing w:before="120" w:after="120" w:line="240" w:lineRule="auto"/>
              <w:ind w:left="459" w:hanging="459"/>
              <w:contextualSpacing w:val="0"/>
              <w:rPr>
                <w:rFonts w:cs="Arial"/>
              </w:rPr>
            </w:pPr>
            <w:r w:rsidRPr="00D348D1">
              <w:rPr>
                <w:rFonts w:cs="Arial"/>
              </w:rPr>
              <w:t>*I confirm and declare that I have complied with the provisions of Grant Agreement and the EMDG Act, the EMDG Rules and Grant Guidelines that:</w:t>
            </w:r>
          </w:p>
          <w:p w14:paraId="758DDAEA" w14:textId="77777777" w:rsidR="00E61C33" w:rsidRPr="00D348D1" w:rsidRDefault="00E61C33" w:rsidP="00370FF9">
            <w:pPr>
              <w:pStyle w:val="ListParagraph"/>
              <w:numPr>
                <w:ilvl w:val="0"/>
                <w:numId w:val="10"/>
              </w:numPr>
              <w:spacing w:before="120" w:after="120" w:line="240" w:lineRule="auto"/>
              <w:ind w:left="883" w:hanging="284"/>
              <w:contextualSpacing w:val="0"/>
              <w:rPr>
                <w:rFonts w:cs="Arial"/>
              </w:rPr>
            </w:pPr>
            <w:r w:rsidRPr="00D348D1">
              <w:rPr>
                <w:rFonts w:cs="Arial"/>
              </w:rPr>
              <w:t xml:space="preserve">I have a valid </w:t>
            </w:r>
            <w:proofErr w:type="gramStart"/>
            <w:r w:rsidRPr="00D348D1">
              <w:rPr>
                <w:rFonts w:cs="Arial"/>
              </w:rPr>
              <w:t>ABN</w:t>
            </w:r>
            <w:proofErr w:type="gramEnd"/>
          </w:p>
          <w:p w14:paraId="5E142A1C" w14:textId="77777777" w:rsidR="00E61C33" w:rsidRPr="00D348D1" w:rsidRDefault="00E61C33" w:rsidP="00370FF9">
            <w:pPr>
              <w:pStyle w:val="ListParagraph"/>
              <w:numPr>
                <w:ilvl w:val="0"/>
                <w:numId w:val="10"/>
              </w:numPr>
              <w:spacing w:before="120" w:after="120" w:line="240" w:lineRule="auto"/>
              <w:ind w:left="883" w:hanging="284"/>
              <w:contextualSpacing w:val="0"/>
              <w:rPr>
                <w:rFonts w:cs="Arial"/>
              </w:rPr>
            </w:pPr>
            <w:r w:rsidRPr="00D348D1">
              <w:rPr>
                <w:rFonts w:cs="Arial"/>
              </w:rPr>
              <w:t xml:space="preserve">I have no disqualifying </w:t>
            </w:r>
            <w:proofErr w:type="gramStart"/>
            <w:r w:rsidRPr="00D348D1">
              <w:rPr>
                <w:rFonts w:cs="Arial"/>
              </w:rPr>
              <w:t>convictions</w:t>
            </w:r>
            <w:proofErr w:type="gramEnd"/>
          </w:p>
          <w:p w14:paraId="46A04B9D" w14:textId="77777777" w:rsidR="00E61C33" w:rsidRPr="00D348D1" w:rsidRDefault="00E61C33" w:rsidP="00370FF9">
            <w:pPr>
              <w:pStyle w:val="ListParagraph"/>
              <w:numPr>
                <w:ilvl w:val="0"/>
                <w:numId w:val="10"/>
              </w:numPr>
              <w:spacing w:before="120" w:after="120" w:line="240" w:lineRule="auto"/>
              <w:ind w:left="883" w:hanging="284"/>
              <w:contextualSpacing w:val="0"/>
              <w:rPr>
                <w:rFonts w:cs="Arial"/>
              </w:rPr>
            </w:pPr>
            <w:r w:rsidRPr="00D348D1">
              <w:rPr>
                <w:rFonts w:cs="Arial"/>
              </w:rPr>
              <w:t xml:space="preserve">I am not under insolvency administration (this does not apply to </w:t>
            </w:r>
            <w:r w:rsidRPr="00D348D1">
              <w:rPr>
                <w:rFonts w:cs="Arial"/>
              </w:rPr>
              <w:lastRenderedPageBreak/>
              <w:t>Representative Bodies as defined in the EMDG Act and Rules)</w:t>
            </w:r>
          </w:p>
          <w:p w14:paraId="0E819EE7" w14:textId="77777777" w:rsidR="00E61C33" w:rsidRPr="00D348D1" w:rsidRDefault="00E61C33" w:rsidP="00370FF9">
            <w:pPr>
              <w:pStyle w:val="ListParagraph"/>
              <w:numPr>
                <w:ilvl w:val="0"/>
                <w:numId w:val="10"/>
              </w:numPr>
              <w:spacing w:before="120" w:after="120" w:line="240" w:lineRule="auto"/>
              <w:ind w:left="883" w:hanging="284"/>
              <w:contextualSpacing w:val="0"/>
              <w:rPr>
                <w:rFonts w:cs="Arial"/>
              </w:rPr>
            </w:pPr>
            <w:r w:rsidRPr="00D348D1">
              <w:rPr>
                <w:rFonts w:cs="Arial"/>
              </w:rPr>
              <w:t xml:space="preserve">I have a designated connection to eligible product(s), or I am Representative </w:t>
            </w:r>
            <w:proofErr w:type="gramStart"/>
            <w:r w:rsidRPr="00D348D1">
              <w:rPr>
                <w:rFonts w:cs="Arial"/>
              </w:rPr>
              <w:t>Body</w:t>
            </w:r>
            <w:proofErr w:type="gramEnd"/>
            <w:r w:rsidRPr="00D348D1">
              <w:rPr>
                <w:rFonts w:cs="Arial"/>
              </w:rPr>
              <w:t xml:space="preserve"> and my members have a designated connection to the eligible product(s).</w:t>
            </w:r>
          </w:p>
          <w:p w14:paraId="55AD99A5" w14:textId="3359D4E3" w:rsidR="00E61C33" w:rsidRPr="005D677C" w:rsidRDefault="00E61C33" w:rsidP="00370FF9">
            <w:pPr>
              <w:pStyle w:val="ListParagraph"/>
              <w:numPr>
                <w:ilvl w:val="0"/>
                <w:numId w:val="10"/>
              </w:numPr>
              <w:spacing w:before="120" w:after="120" w:line="240" w:lineRule="auto"/>
              <w:ind w:left="883" w:hanging="284"/>
              <w:contextualSpacing w:val="0"/>
              <w:rPr>
                <w:rFonts w:cs="Arial"/>
              </w:rPr>
            </w:pPr>
            <w:r w:rsidRPr="00D348D1">
              <w:rPr>
                <w:rFonts w:cs="Arial"/>
              </w:rPr>
              <w:t>I have contributed at least 50% of my own monies to the grant activities</w:t>
            </w:r>
          </w:p>
        </w:tc>
        <w:tc>
          <w:tcPr>
            <w:tcW w:w="4915" w:type="dxa"/>
            <w:vAlign w:val="center"/>
          </w:tcPr>
          <w:p w14:paraId="7FEC354A" w14:textId="06692604" w:rsidR="00E61C33" w:rsidRPr="003A58AB" w:rsidRDefault="00013DD5" w:rsidP="00370FF9">
            <w:pPr>
              <w:spacing w:before="120" w:after="120" w:line="240" w:lineRule="auto"/>
            </w:pPr>
            <w:r w:rsidRPr="00D348D1">
              <w:rPr>
                <w:rFonts w:cs="Arial"/>
                <w:shd w:val="clear" w:color="auto" w:fill="E6E6E6"/>
              </w:rPr>
              <w:lastRenderedPageBreak/>
              <w:fldChar w:fldCharType="begin">
                <w:ffData>
                  <w:name w:val=""/>
                  <w:enabled/>
                  <w:calcOnExit w:val="0"/>
                  <w:statusText w:type="text" w:val="tes you completed a risk rating assessment for the grantee and their project"/>
                  <w:checkBox>
                    <w:size w:val="24"/>
                    <w:default w:val="0"/>
                  </w:checkBox>
                </w:ffData>
              </w:fldChar>
            </w:r>
            <w:r w:rsidRPr="00D348D1">
              <w:rPr>
                <w:rFonts w:cs="Arial"/>
              </w:rPr>
              <w:instrText xml:space="preserve"> FORMCHECKBOX </w:instrText>
            </w:r>
            <w:r w:rsidR="00566E34">
              <w:rPr>
                <w:rFonts w:cs="Arial"/>
                <w:shd w:val="clear" w:color="auto" w:fill="E6E6E6"/>
              </w:rPr>
            </w:r>
            <w:r w:rsidR="00566E34">
              <w:rPr>
                <w:rFonts w:cs="Arial"/>
                <w:shd w:val="clear" w:color="auto" w:fill="E6E6E6"/>
              </w:rPr>
              <w:fldChar w:fldCharType="separate"/>
            </w:r>
            <w:r w:rsidRPr="00D348D1">
              <w:rPr>
                <w:rFonts w:cs="Arial"/>
                <w:shd w:val="clear" w:color="auto" w:fill="E6E6E6"/>
              </w:rPr>
              <w:fldChar w:fldCharType="end"/>
            </w:r>
            <w:r w:rsidRPr="00D348D1">
              <w:rPr>
                <w:rFonts w:cs="Arial"/>
              </w:rPr>
              <w:t xml:space="preserve"> yes</w:t>
            </w:r>
            <w:r>
              <w:rPr>
                <w:rFonts w:cs="Arial"/>
              </w:rPr>
              <w:t xml:space="preserve"> </w:t>
            </w:r>
            <w:r w:rsidRPr="00D348D1">
              <w:rPr>
                <w:rFonts w:cs="Arial"/>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rPr>
                <w:rFonts w:cs="Arial"/>
              </w:rPr>
              <w:instrText xml:space="preserve"> FORMCHECKBOX </w:instrText>
            </w:r>
            <w:r w:rsidR="00566E34">
              <w:rPr>
                <w:rFonts w:cs="Arial"/>
                <w:shd w:val="clear" w:color="auto" w:fill="E6E6E6"/>
              </w:rPr>
            </w:r>
            <w:r w:rsidR="00566E34">
              <w:rPr>
                <w:rFonts w:cs="Arial"/>
                <w:shd w:val="clear" w:color="auto" w:fill="E6E6E6"/>
              </w:rPr>
              <w:fldChar w:fldCharType="separate"/>
            </w:r>
            <w:r w:rsidRPr="00D348D1">
              <w:rPr>
                <w:rFonts w:cs="Arial"/>
                <w:shd w:val="clear" w:color="auto" w:fill="E6E6E6"/>
              </w:rPr>
              <w:fldChar w:fldCharType="end"/>
            </w:r>
            <w:r w:rsidRPr="00D348D1">
              <w:rPr>
                <w:rFonts w:cs="Arial"/>
              </w:rPr>
              <w:t xml:space="preserve"> </w:t>
            </w:r>
            <w:r>
              <w:rPr>
                <w:rFonts w:cs="Arial"/>
              </w:rPr>
              <w:t>no</w:t>
            </w:r>
          </w:p>
        </w:tc>
      </w:tr>
      <w:tr w:rsidR="00E61C33" w:rsidRPr="003A58AB" w14:paraId="12BCFA7F" w14:textId="77777777" w:rsidTr="00BC5A2D">
        <w:trPr>
          <w:trHeight w:val="739"/>
        </w:trPr>
        <w:tc>
          <w:tcPr>
            <w:tcW w:w="4915" w:type="dxa"/>
          </w:tcPr>
          <w:p w14:paraId="7E5C4856" w14:textId="77777777" w:rsidR="00E61C33" w:rsidRPr="00D348D1" w:rsidRDefault="00E61C33" w:rsidP="00370FF9">
            <w:pPr>
              <w:pStyle w:val="Heading3schedules"/>
              <w:numPr>
                <w:ilvl w:val="0"/>
                <w:numId w:val="9"/>
              </w:numPr>
              <w:tabs>
                <w:tab w:val="clear" w:pos="567"/>
              </w:tabs>
              <w:spacing w:before="120" w:after="120"/>
              <w:ind w:left="457" w:hanging="457"/>
              <w:rPr>
                <w:rFonts w:ascii="Verdana" w:hAnsi="Verdana" w:cs="Arial"/>
                <w:b w:val="0"/>
                <w:bCs/>
              </w:rPr>
            </w:pPr>
            <w:r w:rsidRPr="00D348D1">
              <w:rPr>
                <w:rFonts w:ascii="Verdana" w:hAnsi="Verdana" w:cs="Arial"/>
                <w:b w:val="0"/>
                <w:bCs/>
              </w:rPr>
              <w:t xml:space="preserve">At the time of submitting the milestone report, I declare I am compliant with all the relevant Australian Taxation Office (ATO) legislation, rulings and </w:t>
            </w:r>
            <w:proofErr w:type="gramStart"/>
            <w:r w:rsidRPr="00D348D1">
              <w:rPr>
                <w:rFonts w:ascii="Verdana" w:hAnsi="Verdana" w:cs="Arial"/>
                <w:b w:val="0"/>
                <w:bCs/>
              </w:rPr>
              <w:t>guidelines.*</w:t>
            </w:r>
            <w:proofErr w:type="gramEnd"/>
          </w:p>
          <w:p w14:paraId="65834DB8" w14:textId="65C977C7" w:rsidR="00E61C33" w:rsidRPr="00AB3534" w:rsidRDefault="00E61C33" w:rsidP="00370FF9">
            <w:pPr>
              <w:spacing w:before="120" w:after="120" w:line="240" w:lineRule="auto"/>
              <w:ind w:left="457"/>
              <w:rPr>
                <w:rFonts w:cs="Arial"/>
                <w:i/>
                <w:iCs/>
              </w:rPr>
            </w:pPr>
            <w:r w:rsidRPr="00D348D1">
              <w:rPr>
                <w:rFonts w:cs="Arial"/>
                <w:i/>
                <w:iCs/>
              </w:rPr>
              <w:t>During the assessment process we may require you to provide evidence that you have satisfied your tax obligations.</w:t>
            </w:r>
          </w:p>
        </w:tc>
        <w:tc>
          <w:tcPr>
            <w:tcW w:w="4915" w:type="dxa"/>
            <w:vAlign w:val="center"/>
          </w:tcPr>
          <w:p w14:paraId="7949793C" w14:textId="3E4C23F5" w:rsidR="00E61C33" w:rsidRPr="003A58AB" w:rsidRDefault="005468A8" w:rsidP="00370FF9">
            <w:pPr>
              <w:spacing w:before="120" w:after="120" w:line="240" w:lineRule="auto"/>
            </w:pPr>
            <w:r w:rsidRPr="00D348D1">
              <w:rPr>
                <w:rFonts w:cs="Arial"/>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rPr>
                <w:rFonts w:cs="Arial"/>
              </w:rPr>
              <w:instrText xml:space="preserve"> FORMCHECKBOX </w:instrText>
            </w:r>
            <w:r w:rsidR="00566E34">
              <w:rPr>
                <w:rFonts w:cs="Arial"/>
                <w:shd w:val="clear" w:color="auto" w:fill="E6E6E6"/>
              </w:rPr>
            </w:r>
            <w:r w:rsidR="00566E34">
              <w:rPr>
                <w:rFonts w:cs="Arial"/>
                <w:shd w:val="clear" w:color="auto" w:fill="E6E6E6"/>
              </w:rPr>
              <w:fldChar w:fldCharType="separate"/>
            </w:r>
            <w:r w:rsidRPr="00D348D1">
              <w:rPr>
                <w:rFonts w:cs="Arial"/>
                <w:shd w:val="clear" w:color="auto" w:fill="E6E6E6"/>
              </w:rPr>
              <w:fldChar w:fldCharType="end"/>
            </w:r>
            <w:r w:rsidRPr="00D348D1">
              <w:rPr>
                <w:rFonts w:cs="Arial"/>
              </w:rPr>
              <w:t xml:space="preserve"> yes</w:t>
            </w:r>
            <w:r>
              <w:rPr>
                <w:rFonts w:cs="Arial"/>
              </w:rPr>
              <w:t xml:space="preserve"> </w:t>
            </w:r>
            <w:r w:rsidRPr="00D348D1">
              <w:rPr>
                <w:rFonts w:cs="Arial"/>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rPr>
                <w:rFonts w:cs="Arial"/>
              </w:rPr>
              <w:instrText xml:space="preserve"> FORMCHECKBOX </w:instrText>
            </w:r>
            <w:r w:rsidR="00566E34">
              <w:rPr>
                <w:rFonts w:cs="Arial"/>
                <w:shd w:val="clear" w:color="auto" w:fill="E6E6E6"/>
              </w:rPr>
            </w:r>
            <w:r w:rsidR="00566E34">
              <w:rPr>
                <w:rFonts w:cs="Arial"/>
                <w:shd w:val="clear" w:color="auto" w:fill="E6E6E6"/>
              </w:rPr>
              <w:fldChar w:fldCharType="separate"/>
            </w:r>
            <w:r w:rsidRPr="00D348D1">
              <w:rPr>
                <w:rFonts w:cs="Arial"/>
                <w:shd w:val="clear" w:color="auto" w:fill="E6E6E6"/>
              </w:rPr>
              <w:fldChar w:fldCharType="end"/>
            </w:r>
            <w:r w:rsidRPr="00D348D1">
              <w:rPr>
                <w:rFonts w:cs="Arial"/>
              </w:rPr>
              <w:t xml:space="preserve"> </w:t>
            </w:r>
            <w:r>
              <w:rPr>
                <w:rFonts w:cs="Arial"/>
              </w:rPr>
              <w:t>no</w:t>
            </w:r>
          </w:p>
        </w:tc>
      </w:tr>
      <w:tr w:rsidR="00E61C33" w:rsidRPr="003A58AB" w14:paraId="52CBB8EB" w14:textId="77777777" w:rsidTr="00BC5A2D">
        <w:trPr>
          <w:trHeight w:val="739"/>
        </w:trPr>
        <w:tc>
          <w:tcPr>
            <w:tcW w:w="4915" w:type="dxa"/>
          </w:tcPr>
          <w:p w14:paraId="76E28BD0" w14:textId="25FD2CE0" w:rsidR="00E61C33" w:rsidRPr="003A58AB" w:rsidRDefault="00E61C33" w:rsidP="00370FF9">
            <w:pPr>
              <w:pStyle w:val="ListNumber5"/>
              <w:spacing w:before="120" w:after="120" w:line="240" w:lineRule="auto"/>
              <w:contextualSpacing w:val="0"/>
            </w:pPr>
            <w:r w:rsidRPr="00370FF9">
              <w:rPr>
                <w:rFonts w:ascii="Verdana" w:eastAsia="Times New Roman" w:hAnsi="Verdana" w:cs="Arial"/>
                <w:bCs/>
                <w:szCs w:val="22"/>
                <w:lang w:eastAsia="en-US"/>
              </w:rPr>
              <w:t>Please describe any change of circumstances to your business that may affect your eligibility for the reporting period.</w:t>
            </w:r>
            <w:r w:rsidRPr="00D348D1">
              <w:t xml:space="preserve"> </w:t>
            </w:r>
          </w:p>
        </w:tc>
        <w:tc>
          <w:tcPr>
            <w:tcW w:w="4915" w:type="dxa"/>
            <w:vAlign w:val="center"/>
          </w:tcPr>
          <w:p w14:paraId="6C1A94CF" w14:textId="6BC42449" w:rsidR="00E61C33" w:rsidRPr="0012799B" w:rsidRDefault="0012799B" w:rsidP="00370FF9">
            <w:pPr>
              <w:spacing w:before="120" w:after="120" w:line="240" w:lineRule="auto"/>
              <w:rPr>
                <w:rFonts w:cs="Arial"/>
                <w:i/>
                <w:iCs/>
              </w:rPr>
            </w:pPr>
            <w:r w:rsidRPr="00D348D1">
              <w:rPr>
                <w:rFonts w:cs="Arial"/>
                <w:i/>
                <w:iCs/>
              </w:rPr>
              <w:t>&lt;&lt;Free text box response&gt;&gt;</w:t>
            </w:r>
          </w:p>
        </w:tc>
      </w:tr>
      <w:tr w:rsidR="00E61C33" w:rsidRPr="003A58AB" w14:paraId="1617200C" w14:textId="77777777" w:rsidTr="00BC5A2D">
        <w:trPr>
          <w:trHeight w:val="739"/>
        </w:trPr>
        <w:tc>
          <w:tcPr>
            <w:tcW w:w="4915" w:type="dxa"/>
          </w:tcPr>
          <w:p w14:paraId="6C81E29D" w14:textId="6E8ACC7F" w:rsidR="00E61C33" w:rsidRPr="003A58AB" w:rsidRDefault="00E61C33" w:rsidP="00370FF9">
            <w:pPr>
              <w:pStyle w:val="ListNumber5"/>
              <w:spacing w:before="120" w:after="120" w:line="240" w:lineRule="auto"/>
              <w:contextualSpacing w:val="0"/>
            </w:pPr>
            <w:r w:rsidRPr="00D348D1">
              <w:t xml:space="preserve">What is the total number of Australian-based employees of your business for the Reporting Period? </w:t>
            </w:r>
            <w:r w:rsidRPr="00D348D1">
              <w:rPr>
                <w:i/>
              </w:rPr>
              <w:t xml:space="preserve">Include all full and part time employees, contractors and working directors based in </w:t>
            </w:r>
            <w:proofErr w:type="gramStart"/>
            <w:r w:rsidRPr="00D348D1">
              <w:rPr>
                <w:i/>
              </w:rPr>
              <w:t>Australia.*</w:t>
            </w:r>
            <w:proofErr w:type="gramEnd"/>
          </w:p>
        </w:tc>
        <w:tc>
          <w:tcPr>
            <w:tcW w:w="4915" w:type="dxa"/>
            <w:vAlign w:val="center"/>
          </w:tcPr>
          <w:p w14:paraId="4DDF99AB" w14:textId="5EB0F9DB" w:rsidR="00E61C33" w:rsidRPr="003A58AB" w:rsidRDefault="00E61C33" w:rsidP="00370FF9">
            <w:pPr>
              <w:spacing w:before="120" w:after="120" w:line="240" w:lineRule="auto"/>
            </w:pPr>
          </w:p>
        </w:tc>
      </w:tr>
      <w:tr w:rsidR="00E61C33" w:rsidRPr="003A58AB" w14:paraId="61872EF9" w14:textId="77777777" w:rsidTr="00BC5A2D">
        <w:trPr>
          <w:trHeight w:val="739"/>
        </w:trPr>
        <w:tc>
          <w:tcPr>
            <w:tcW w:w="4915" w:type="dxa"/>
          </w:tcPr>
          <w:p w14:paraId="0B9109BA" w14:textId="3EEB62F8" w:rsidR="00E61C33" w:rsidRPr="00764F49" w:rsidRDefault="00E61C33" w:rsidP="00370FF9">
            <w:pPr>
              <w:pStyle w:val="Heading3schedules"/>
              <w:numPr>
                <w:ilvl w:val="0"/>
                <w:numId w:val="9"/>
              </w:numPr>
              <w:spacing w:before="120" w:after="120"/>
              <w:rPr>
                <w:rFonts w:cs="Arial"/>
              </w:rPr>
            </w:pPr>
            <w:r w:rsidRPr="00D348D1">
              <w:rPr>
                <w:rFonts w:ascii="Verdana" w:hAnsi="Verdana" w:cs="Arial"/>
                <w:b w:val="0"/>
                <w:bCs/>
              </w:rPr>
              <w:t xml:space="preserve">What is the annual income (i.e., your total turnover including sales) of your business for this reporting </w:t>
            </w:r>
            <w:proofErr w:type="gramStart"/>
            <w:r w:rsidRPr="00D348D1">
              <w:rPr>
                <w:rFonts w:ascii="Verdana" w:hAnsi="Verdana" w:cs="Arial"/>
                <w:b w:val="0"/>
                <w:bCs/>
              </w:rPr>
              <w:t>period?*</w:t>
            </w:r>
            <w:proofErr w:type="gramEnd"/>
          </w:p>
        </w:tc>
        <w:tc>
          <w:tcPr>
            <w:tcW w:w="4915" w:type="dxa"/>
            <w:vAlign w:val="center"/>
          </w:tcPr>
          <w:p w14:paraId="562EEEAC" w14:textId="2099F6F7" w:rsidR="00E61C33" w:rsidRPr="00D348D1" w:rsidRDefault="005755A1" w:rsidP="00370FF9">
            <w:pPr>
              <w:spacing w:before="120" w:after="120" w:line="240" w:lineRule="auto"/>
              <w:rPr>
                <w:rFonts w:cs="Arial"/>
                <w:i/>
                <w:iCs/>
              </w:rPr>
            </w:pPr>
            <w:r>
              <w:rPr>
                <w:rFonts w:cs="Arial"/>
                <w:i/>
                <w:iCs/>
              </w:rPr>
              <w:t>$</w:t>
            </w:r>
          </w:p>
        </w:tc>
      </w:tr>
    </w:tbl>
    <w:p w14:paraId="13BDAF33" w14:textId="77777777" w:rsidR="0019570D" w:rsidRPr="00D348D1" w:rsidRDefault="0019570D" w:rsidP="0019570D">
      <w:pPr>
        <w:pStyle w:val="Heading4"/>
      </w:pPr>
      <w:r w:rsidRPr="00D348D1">
        <w:t>Grantee bank account details</w:t>
      </w:r>
    </w:p>
    <w:tbl>
      <w:tblPr>
        <w:tblStyle w:val="TableGrid"/>
        <w:tblW w:w="0" w:type="auto"/>
        <w:tblLook w:val="04A0" w:firstRow="1" w:lastRow="0" w:firstColumn="1" w:lastColumn="0" w:noHBand="0" w:noVBand="1"/>
      </w:tblPr>
      <w:tblGrid>
        <w:gridCol w:w="4915"/>
        <w:gridCol w:w="4915"/>
      </w:tblGrid>
      <w:tr w:rsidR="0019570D" w:rsidRPr="003A58AB" w14:paraId="3CC345EE" w14:textId="77777777" w:rsidTr="00643EF3">
        <w:trPr>
          <w:trHeight w:val="739"/>
          <w:tblHeader/>
        </w:trPr>
        <w:tc>
          <w:tcPr>
            <w:tcW w:w="4915" w:type="dxa"/>
            <w:shd w:val="clear" w:color="auto" w:fill="2E1A47" w:themeFill="text2"/>
          </w:tcPr>
          <w:p w14:paraId="3DE179E2" w14:textId="77777777" w:rsidR="0019570D" w:rsidRPr="00F650ED" w:rsidRDefault="0019570D" w:rsidP="00643EF3">
            <w:pPr>
              <w:rPr>
                <w:b/>
                <w:bCs/>
                <w:color w:val="FFFFFF" w:themeColor="background1"/>
              </w:rPr>
            </w:pPr>
            <w:r w:rsidRPr="00F650ED">
              <w:rPr>
                <w:b/>
                <w:bCs/>
                <w:color w:val="FFFFFF" w:themeColor="background1"/>
              </w:rPr>
              <w:t>Item</w:t>
            </w:r>
          </w:p>
        </w:tc>
        <w:tc>
          <w:tcPr>
            <w:tcW w:w="4915" w:type="dxa"/>
            <w:shd w:val="clear" w:color="auto" w:fill="2E1A47" w:themeFill="text2"/>
          </w:tcPr>
          <w:p w14:paraId="0E0DA6C3" w14:textId="77777777" w:rsidR="0019570D" w:rsidRPr="00F650ED" w:rsidRDefault="0019570D" w:rsidP="00643EF3">
            <w:pPr>
              <w:rPr>
                <w:b/>
                <w:bCs/>
                <w:color w:val="FFFFFF" w:themeColor="background1"/>
              </w:rPr>
            </w:pPr>
            <w:r w:rsidRPr="00F650ED">
              <w:rPr>
                <w:b/>
                <w:bCs/>
                <w:color w:val="FFFFFF" w:themeColor="background1"/>
              </w:rPr>
              <w:t xml:space="preserve">Response </w:t>
            </w:r>
          </w:p>
        </w:tc>
      </w:tr>
      <w:tr w:rsidR="0019570D" w:rsidRPr="003A58AB" w14:paraId="336EEC08" w14:textId="77777777" w:rsidTr="00643EF3">
        <w:trPr>
          <w:trHeight w:val="739"/>
        </w:trPr>
        <w:tc>
          <w:tcPr>
            <w:tcW w:w="4915" w:type="dxa"/>
          </w:tcPr>
          <w:p w14:paraId="77DF829D" w14:textId="77777777" w:rsidR="00E60961" w:rsidRPr="00D348D1" w:rsidRDefault="00E60961" w:rsidP="00370FF9">
            <w:pPr>
              <w:pStyle w:val="Heading3schedules"/>
              <w:numPr>
                <w:ilvl w:val="0"/>
                <w:numId w:val="9"/>
              </w:numPr>
              <w:spacing w:before="120" w:after="120"/>
              <w:rPr>
                <w:rFonts w:ascii="Verdana" w:hAnsi="Verdana"/>
                <w:b w:val="0"/>
                <w:bCs/>
              </w:rPr>
            </w:pPr>
            <w:r w:rsidRPr="00D348D1">
              <w:rPr>
                <w:rFonts w:ascii="Verdana" w:hAnsi="Verdana"/>
                <w:b w:val="0"/>
                <w:bCs/>
              </w:rPr>
              <w:t xml:space="preserve">I confirm the bank account details as per Section D of the Grant Agreement are </w:t>
            </w:r>
            <w:proofErr w:type="gramStart"/>
            <w:r w:rsidRPr="00D348D1">
              <w:rPr>
                <w:rFonts w:ascii="Verdana" w:hAnsi="Verdana"/>
                <w:b w:val="0"/>
                <w:bCs/>
              </w:rPr>
              <w:t>correct.*</w:t>
            </w:r>
            <w:proofErr w:type="gramEnd"/>
          </w:p>
          <w:p w14:paraId="17EAE219" w14:textId="4B2AA173" w:rsidR="0019570D" w:rsidRPr="00E60961" w:rsidRDefault="0019570D" w:rsidP="00370FF9">
            <w:pPr>
              <w:spacing w:before="120" w:after="120" w:line="240" w:lineRule="auto"/>
              <w:rPr>
                <w:rFonts w:cs="Arial"/>
              </w:rPr>
            </w:pPr>
          </w:p>
        </w:tc>
        <w:tc>
          <w:tcPr>
            <w:tcW w:w="4915" w:type="dxa"/>
            <w:vAlign w:val="center"/>
          </w:tcPr>
          <w:p w14:paraId="7CAF0A4E" w14:textId="77777777" w:rsidR="0019570D" w:rsidRDefault="0019570D" w:rsidP="00370FF9">
            <w:pPr>
              <w:spacing w:before="120" w:after="120" w:line="240" w:lineRule="auto"/>
              <w:rPr>
                <w:rFonts w:cs="Arial"/>
              </w:rPr>
            </w:pPr>
            <w:r w:rsidRPr="00D348D1">
              <w:rPr>
                <w:rFonts w:cs="Arial"/>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rPr>
                <w:rFonts w:cs="Arial"/>
              </w:rPr>
              <w:instrText xml:space="preserve"> FORMCHECKBOX </w:instrText>
            </w:r>
            <w:r w:rsidR="00566E34">
              <w:rPr>
                <w:rFonts w:cs="Arial"/>
                <w:shd w:val="clear" w:color="auto" w:fill="E6E6E6"/>
              </w:rPr>
            </w:r>
            <w:r w:rsidR="00566E34">
              <w:rPr>
                <w:rFonts w:cs="Arial"/>
                <w:shd w:val="clear" w:color="auto" w:fill="E6E6E6"/>
              </w:rPr>
              <w:fldChar w:fldCharType="separate"/>
            </w:r>
            <w:r w:rsidRPr="00D348D1">
              <w:rPr>
                <w:rFonts w:cs="Arial"/>
                <w:shd w:val="clear" w:color="auto" w:fill="E6E6E6"/>
              </w:rPr>
              <w:fldChar w:fldCharType="end"/>
            </w:r>
            <w:r w:rsidRPr="00D348D1">
              <w:rPr>
                <w:rFonts w:cs="Arial"/>
              </w:rPr>
              <w:t xml:space="preserve"> yes</w:t>
            </w:r>
            <w:r>
              <w:rPr>
                <w:rFonts w:cs="Arial"/>
              </w:rPr>
              <w:t xml:space="preserve"> </w:t>
            </w:r>
            <w:r w:rsidRPr="00D348D1">
              <w:rPr>
                <w:rFonts w:cs="Arial"/>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rPr>
                <w:rFonts w:cs="Arial"/>
              </w:rPr>
              <w:instrText xml:space="preserve"> FORMCHECKBOX </w:instrText>
            </w:r>
            <w:r w:rsidR="00566E34">
              <w:rPr>
                <w:rFonts w:cs="Arial"/>
                <w:shd w:val="clear" w:color="auto" w:fill="E6E6E6"/>
              </w:rPr>
            </w:r>
            <w:r w:rsidR="00566E34">
              <w:rPr>
                <w:rFonts w:cs="Arial"/>
                <w:shd w:val="clear" w:color="auto" w:fill="E6E6E6"/>
              </w:rPr>
              <w:fldChar w:fldCharType="separate"/>
            </w:r>
            <w:r w:rsidRPr="00D348D1">
              <w:rPr>
                <w:rFonts w:cs="Arial"/>
                <w:shd w:val="clear" w:color="auto" w:fill="E6E6E6"/>
              </w:rPr>
              <w:fldChar w:fldCharType="end"/>
            </w:r>
            <w:r w:rsidRPr="00D348D1">
              <w:rPr>
                <w:rFonts w:cs="Arial"/>
              </w:rPr>
              <w:t xml:space="preserve"> </w:t>
            </w:r>
            <w:r>
              <w:rPr>
                <w:rFonts w:cs="Arial"/>
              </w:rPr>
              <w:t>no</w:t>
            </w:r>
          </w:p>
          <w:p w14:paraId="622B56E2" w14:textId="77777777" w:rsidR="00E0722F" w:rsidRPr="00D348D1" w:rsidRDefault="00E0722F" w:rsidP="00370FF9">
            <w:pPr>
              <w:spacing w:before="120" w:after="120" w:line="240" w:lineRule="auto"/>
            </w:pPr>
            <w:r w:rsidRPr="00D348D1">
              <w:rPr>
                <w:b/>
                <w:bCs/>
              </w:rPr>
              <w:t>6a.</w:t>
            </w:r>
            <w:r w:rsidRPr="00D348D1">
              <w:t xml:space="preserve"> If no, please provide updated details:</w:t>
            </w:r>
          </w:p>
          <w:p w14:paraId="33B10261" w14:textId="77777777" w:rsidR="00E0722F" w:rsidRPr="00D348D1" w:rsidRDefault="00E0722F" w:rsidP="00370FF9">
            <w:pPr>
              <w:pStyle w:val="ListParagraph"/>
              <w:numPr>
                <w:ilvl w:val="0"/>
                <w:numId w:val="11"/>
              </w:numPr>
              <w:spacing w:before="120" w:after="120" w:line="240" w:lineRule="auto"/>
              <w:contextualSpacing w:val="0"/>
            </w:pPr>
            <w:r w:rsidRPr="00D348D1">
              <w:t>BSB Number</w:t>
            </w:r>
          </w:p>
          <w:p w14:paraId="28B51AC2" w14:textId="77777777" w:rsidR="00E0722F" w:rsidRPr="00D348D1" w:rsidRDefault="00E0722F" w:rsidP="00370FF9">
            <w:pPr>
              <w:pStyle w:val="ListParagraph"/>
              <w:numPr>
                <w:ilvl w:val="0"/>
                <w:numId w:val="11"/>
              </w:numPr>
              <w:spacing w:before="120" w:after="120" w:line="240" w:lineRule="auto"/>
              <w:contextualSpacing w:val="0"/>
            </w:pPr>
            <w:r w:rsidRPr="00D348D1">
              <w:t>Financial institution and branch</w:t>
            </w:r>
          </w:p>
          <w:p w14:paraId="46D03DF2" w14:textId="77777777" w:rsidR="00E0722F" w:rsidRPr="00D348D1" w:rsidRDefault="00E0722F" w:rsidP="00370FF9">
            <w:pPr>
              <w:pStyle w:val="ListParagraph"/>
              <w:numPr>
                <w:ilvl w:val="0"/>
                <w:numId w:val="11"/>
              </w:numPr>
              <w:spacing w:before="120" w:after="120" w:line="240" w:lineRule="auto"/>
              <w:contextualSpacing w:val="0"/>
            </w:pPr>
            <w:r w:rsidRPr="00D348D1">
              <w:t>Account number</w:t>
            </w:r>
          </w:p>
          <w:p w14:paraId="28F0A822" w14:textId="58CD15A4" w:rsidR="00E0722F" w:rsidRPr="003A58AB" w:rsidRDefault="00E0722F" w:rsidP="00370FF9">
            <w:pPr>
              <w:pStyle w:val="ListParagraph"/>
              <w:numPr>
                <w:ilvl w:val="0"/>
                <w:numId w:val="11"/>
              </w:numPr>
              <w:spacing w:before="120" w:after="120" w:line="240" w:lineRule="auto"/>
              <w:contextualSpacing w:val="0"/>
            </w:pPr>
            <w:r w:rsidRPr="00D348D1">
              <w:t>Name on bank account</w:t>
            </w:r>
          </w:p>
        </w:tc>
      </w:tr>
    </w:tbl>
    <w:p w14:paraId="797EB3C8" w14:textId="77777777" w:rsidR="004E5788" w:rsidRDefault="004E5788" w:rsidP="004E5788">
      <w:pPr>
        <w:pStyle w:val="Heading4"/>
      </w:pPr>
    </w:p>
    <w:p w14:paraId="54C2DD89" w14:textId="77777777" w:rsidR="004E5788" w:rsidRDefault="004E5788">
      <w:pPr>
        <w:spacing w:before="0" w:after="160" w:line="259" w:lineRule="auto"/>
        <w:rPr>
          <w:bCs/>
          <w:sz w:val="26"/>
          <w:szCs w:val="24"/>
        </w:rPr>
      </w:pPr>
      <w:r>
        <w:br w:type="page"/>
      </w:r>
    </w:p>
    <w:p w14:paraId="16D52417" w14:textId="0CC3F60C" w:rsidR="004E5788" w:rsidRPr="00D348D1" w:rsidRDefault="004E5788" w:rsidP="004E5788">
      <w:pPr>
        <w:pStyle w:val="Heading4"/>
      </w:pPr>
      <w:r w:rsidRPr="00D348D1">
        <w:lastRenderedPageBreak/>
        <w:t xml:space="preserve">Plan to </w:t>
      </w:r>
      <w:proofErr w:type="gramStart"/>
      <w:r w:rsidRPr="00D348D1">
        <w:t>market</w:t>
      </w:r>
      <w:proofErr w:type="gramEnd"/>
    </w:p>
    <w:tbl>
      <w:tblPr>
        <w:tblStyle w:val="TableGrid"/>
        <w:tblW w:w="0" w:type="auto"/>
        <w:tblLook w:val="04A0" w:firstRow="1" w:lastRow="0" w:firstColumn="1" w:lastColumn="0" w:noHBand="0" w:noVBand="1"/>
      </w:tblPr>
      <w:tblGrid>
        <w:gridCol w:w="4915"/>
        <w:gridCol w:w="4915"/>
      </w:tblGrid>
      <w:tr w:rsidR="004E5788" w:rsidRPr="003A58AB" w14:paraId="2C1B5B9D" w14:textId="77777777" w:rsidTr="00643EF3">
        <w:trPr>
          <w:trHeight w:val="739"/>
          <w:tblHeader/>
        </w:trPr>
        <w:tc>
          <w:tcPr>
            <w:tcW w:w="4915" w:type="dxa"/>
            <w:shd w:val="clear" w:color="auto" w:fill="2E1A47" w:themeFill="text2"/>
          </w:tcPr>
          <w:p w14:paraId="35A357BC" w14:textId="77777777" w:rsidR="004E5788" w:rsidRPr="00F650ED" w:rsidRDefault="004E5788" w:rsidP="00643EF3">
            <w:pPr>
              <w:rPr>
                <w:b/>
                <w:bCs/>
                <w:color w:val="FFFFFF" w:themeColor="background1"/>
              </w:rPr>
            </w:pPr>
            <w:r w:rsidRPr="00F650ED">
              <w:rPr>
                <w:b/>
                <w:bCs/>
                <w:color w:val="FFFFFF" w:themeColor="background1"/>
              </w:rPr>
              <w:t>Item</w:t>
            </w:r>
          </w:p>
        </w:tc>
        <w:tc>
          <w:tcPr>
            <w:tcW w:w="4915" w:type="dxa"/>
            <w:shd w:val="clear" w:color="auto" w:fill="2E1A47" w:themeFill="text2"/>
          </w:tcPr>
          <w:p w14:paraId="566998E5" w14:textId="77777777" w:rsidR="004E5788" w:rsidRPr="00F650ED" w:rsidRDefault="004E5788" w:rsidP="00643EF3">
            <w:pPr>
              <w:rPr>
                <w:b/>
                <w:bCs/>
                <w:color w:val="FFFFFF" w:themeColor="background1"/>
              </w:rPr>
            </w:pPr>
            <w:r w:rsidRPr="00F650ED">
              <w:rPr>
                <w:b/>
                <w:bCs/>
                <w:color w:val="FFFFFF" w:themeColor="background1"/>
              </w:rPr>
              <w:t xml:space="preserve">Response </w:t>
            </w:r>
          </w:p>
        </w:tc>
      </w:tr>
      <w:tr w:rsidR="004E5788" w:rsidRPr="003A58AB" w14:paraId="6BA53C62" w14:textId="77777777" w:rsidTr="00643EF3">
        <w:trPr>
          <w:trHeight w:val="739"/>
        </w:trPr>
        <w:tc>
          <w:tcPr>
            <w:tcW w:w="4915" w:type="dxa"/>
          </w:tcPr>
          <w:p w14:paraId="48057652" w14:textId="77777777" w:rsidR="00657831" w:rsidRPr="00D348D1" w:rsidRDefault="00657831" w:rsidP="00370FF9">
            <w:pPr>
              <w:pStyle w:val="Heading3schedules"/>
              <w:numPr>
                <w:ilvl w:val="0"/>
                <w:numId w:val="9"/>
              </w:numPr>
              <w:spacing w:before="120" w:after="120"/>
              <w:rPr>
                <w:rFonts w:ascii="Verdana" w:hAnsi="Verdana"/>
                <w:b w:val="0"/>
                <w:bCs/>
              </w:rPr>
            </w:pPr>
            <w:r w:rsidRPr="00D348D1">
              <w:rPr>
                <w:rFonts w:ascii="Verdana" w:hAnsi="Verdana"/>
                <w:b w:val="0"/>
                <w:bCs/>
              </w:rPr>
              <w:t xml:space="preserve">Since your initial application, have you had any changes or proposing to change your plan to </w:t>
            </w:r>
            <w:proofErr w:type="gramStart"/>
            <w:r w:rsidRPr="00D348D1">
              <w:rPr>
                <w:rFonts w:ascii="Verdana" w:hAnsi="Verdana"/>
                <w:b w:val="0"/>
                <w:bCs/>
              </w:rPr>
              <w:t>market?*</w:t>
            </w:r>
            <w:proofErr w:type="gramEnd"/>
          </w:p>
          <w:p w14:paraId="152F42FB" w14:textId="77777777" w:rsidR="004E5788" w:rsidRPr="00E60961" w:rsidRDefault="004E5788" w:rsidP="00370FF9">
            <w:pPr>
              <w:spacing w:before="120" w:after="120" w:line="240" w:lineRule="auto"/>
              <w:rPr>
                <w:rFonts w:cs="Arial"/>
              </w:rPr>
            </w:pPr>
          </w:p>
        </w:tc>
        <w:tc>
          <w:tcPr>
            <w:tcW w:w="4915" w:type="dxa"/>
            <w:vAlign w:val="center"/>
          </w:tcPr>
          <w:p w14:paraId="512966AF" w14:textId="7D50119C" w:rsidR="004E5788" w:rsidRDefault="004E5788" w:rsidP="00370FF9">
            <w:pPr>
              <w:spacing w:before="120" w:after="120"/>
              <w:rPr>
                <w:rFonts w:cs="Arial"/>
              </w:rPr>
            </w:pPr>
            <w:r w:rsidRPr="00D348D1">
              <w:rPr>
                <w:rFonts w:cs="Arial"/>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rPr>
                <w:rFonts w:cs="Arial"/>
              </w:rPr>
              <w:instrText xml:space="preserve"> FORMCHECKBOX </w:instrText>
            </w:r>
            <w:r w:rsidR="00566E34">
              <w:rPr>
                <w:rFonts w:cs="Arial"/>
                <w:shd w:val="clear" w:color="auto" w:fill="E6E6E6"/>
              </w:rPr>
            </w:r>
            <w:r w:rsidR="00566E34">
              <w:rPr>
                <w:rFonts w:cs="Arial"/>
                <w:shd w:val="clear" w:color="auto" w:fill="E6E6E6"/>
              </w:rPr>
              <w:fldChar w:fldCharType="separate"/>
            </w:r>
            <w:r w:rsidRPr="00D348D1">
              <w:rPr>
                <w:rFonts w:cs="Arial"/>
                <w:shd w:val="clear" w:color="auto" w:fill="E6E6E6"/>
              </w:rPr>
              <w:fldChar w:fldCharType="end"/>
            </w:r>
            <w:r w:rsidRPr="00D348D1">
              <w:rPr>
                <w:rFonts w:cs="Arial"/>
              </w:rPr>
              <w:t xml:space="preserve"> yes</w:t>
            </w:r>
            <w:r>
              <w:rPr>
                <w:rFonts w:cs="Arial"/>
              </w:rPr>
              <w:t xml:space="preserve"> </w:t>
            </w:r>
            <w:r w:rsidRPr="00D348D1">
              <w:rPr>
                <w:rFonts w:cs="Arial"/>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rPr>
                <w:rFonts w:cs="Arial"/>
              </w:rPr>
              <w:instrText xml:space="preserve"> FORMCHECKBOX </w:instrText>
            </w:r>
            <w:r w:rsidR="00566E34">
              <w:rPr>
                <w:rFonts w:cs="Arial"/>
                <w:shd w:val="clear" w:color="auto" w:fill="E6E6E6"/>
              </w:rPr>
            </w:r>
            <w:r w:rsidR="00566E34">
              <w:rPr>
                <w:rFonts w:cs="Arial"/>
                <w:shd w:val="clear" w:color="auto" w:fill="E6E6E6"/>
              </w:rPr>
              <w:fldChar w:fldCharType="separate"/>
            </w:r>
            <w:r w:rsidRPr="00D348D1">
              <w:rPr>
                <w:rFonts w:cs="Arial"/>
                <w:shd w:val="clear" w:color="auto" w:fill="E6E6E6"/>
              </w:rPr>
              <w:fldChar w:fldCharType="end"/>
            </w:r>
            <w:r w:rsidRPr="00D348D1">
              <w:rPr>
                <w:rFonts w:cs="Arial"/>
              </w:rPr>
              <w:t xml:space="preserve"> </w:t>
            </w:r>
            <w:r>
              <w:rPr>
                <w:rFonts w:cs="Arial"/>
              </w:rPr>
              <w:t>no</w:t>
            </w:r>
            <w:r w:rsidR="00702C63">
              <w:rPr>
                <w:rFonts w:cs="Arial"/>
              </w:rPr>
              <w:t xml:space="preserve"> </w:t>
            </w:r>
            <w:r w:rsidR="00702C63" w:rsidRPr="00D348D1">
              <w:rPr>
                <w:rFonts w:cs="Arial"/>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00702C63" w:rsidRPr="00D348D1">
              <w:rPr>
                <w:rFonts w:cs="Arial"/>
              </w:rPr>
              <w:instrText xml:space="preserve"> FORMCHECKBOX </w:instrText>
            </w:r>
            <w:r w:rsidR="00566E34">
              <w:rPr>
                <w:rFonts w:cs="Arial"/>
                <w:shd w:val="clear" w:color="auto" w:fill="E6E6E6"/>
              </w:rPr>
            </w:r>
            <w:r w:rsidR="00566E34">
              <w:rPr>
                <w:rFonts w:cs="Arial"/>
                <w:shd w:val="clear" w:color="auto" w:fill="E6E6E6"/>
              </w:rPr>
              <w:fldChar w:fldCharType="separate"/>
            </w:r>
            <w:r w:rsidR="00702C63" w:rsidRPr="00D348D1">
              <w:rPr>
                <w:rFonts w:cs="Arial"/>
                <w:shd w:val="clear" w:color="auto" w:fill="E6E6E6"/>
              </w:rPr>
              <w:fldChar w:fldCharType="end"/>
            </w:r>
            <w:r w:rsidR="00702C63" w:rsidRPr="00D348D1">
              <w:rPr>
                <w:rFonts w:cs="Arial"/>
              </w:rPr>
              <w:t xml:space="preserve"> </w:t>
            </w:r>
            <w:r w:rsidR="00702C63">
              <w:rPr>
                <w:rFonts w:cs="Arial"/>
              </w:rPr>
              <w:t xml:space="preserve">not </w:t>
            </w:r>
            <w:proofErr w:type="gramStart"/>
            <w:r w:rsidR="00702C63">
              <w:rPr>
                <w:rFonts w:cs="Arial"/>
              </w:rPr>
              <w:t>applicable</w:t>
            </w:r>
            <w:proofErr w:type="gramEnd"/>
          </w:p>
          <w:p w14:paraId="58FC5225" w14:textId="77777777" w:rsidR="002E5197" w:rsidRPr="00D348D1" w:rsidRDefault="002E5197" w:rsidP="00370FF9">
            <w:pPr>
              <w:spacing w:before="120" w:after="120"/>
            </w:pPr>
            <w:r w:rsidRPr="00D348D1">
              <w:t>Please describe any changes or proposed changes to your:</w:t>
            </w:r>
          </w:p>
          <w:p w14:paraId="62E82E88" w14:textId="77777777" w:rsidR="002E5197" w:rsidRPr="00D348D1" w:rsidRDefault="002E5197" w:rsidP="00370FF9">
            <w:pPr>
              <w:pStyle w:val="ListParagraph"/>
              <w:numPr>
                <w:ilvl w:val="0"/>
                <w:numId w:val="11"/>
              </w:numPr>
              <w:spacing w:before="120" w:after="120" w:line="240" w:lineRule="auto"/>
              <w:contextualSpacing w:val="0"/>
            </w:pPr>
            <w:r w:rsidRPr="00D348D1">
              <w:t>Eligible product/s</w:t>
            </w:r>
          </w:p>
          <w:p w14:paraId="004DF020" w14:textId="77777777" w:rsidR="002E5197" w:rsidRPr="00D348D1" w:rsidRDefault="002E5197" w:rsidP="00370FF9">
            <w:pPr>
              <w:pStyle w:val="ListParagraph"/>
              <w:numPr>
                <w:ilvl w:val="0"/>
                <w:numId w:val="11"/>
              </w:numPr>
              <w:spacing w:before="120" w:after="120" w:line="240" w:lineRule="auto"/>
              <w:contextualSpacing w:val="0"/>
            </w:pPr>
            <w:r w:rsidRPr="00D348D1">
              <w:t>Business goals and promotion activities</w:t>
            </w:r>
          </w:p>
          <w:p w14:paraId="4901B180" w14:textId="77777777" w:rsidR="002E5197" w:rsidRPr="00D348D1" w:rsidRDefault="002E5197" w:rsidP="00370FF9">
            <w:pPr>
              <w:pStyle w:val="ListParagraph"/>
              <w:numPr>
                <w:ilvl w:val="0"/>
                <w:numId w:val="11"/>
              </w:numPr>
              <w:spacing w:before="120" w:after="120" w:line="240" w:lineRule="auto"/>
              <w:contextualSpacing w:val="0"/>
            </w:pPr>
            <w:r w:rsidRPr="00D348D1">
              <w:t>Planned marketing expenditure in future year/</w:t>
            </w:r>
            <w:proofErr w:type="gramStart"/>
            <w:r w:rsidRPr="00D348D1">
              <w:t>s</w:t>
            </w:r>
            <w:proofErr w:type="gramEnd"/>
          </w:p>
          <w:p w14:paraId="40ADEE8C" w14:textId="610345FA" w:rsidR="004E5788" w:rsidRPr="003A58AB" w:rsidRDefault="002E5197" w:rsidP="00370FF9">
            <w:pPr>
              <w:pStyle w:val="ListParagraph"/>
              <w:numPr>
                <w:ilvl w:val="0"/>
                <w:numId w:val="11"/>
              </w:numPr>
              <w:spacing w:before="120" w:after="120" w:line="240" w:lineRule="auto"/>
              <w:contextualSpacing w:val="0"/>
            </w:pPr>
            <w:r w:rsidRPr="00D348D1">
              <w:t xml:space="preserve">Export markets  </w:t>
            </w:r>
          </w:p>
        </w:tc>
      </w:tr>
    </w:tbl>
    <w:p w14:paraId="37FD9478" w14:textId="77777777" w:rsidR="008452F8" w:rsidRPr="00D348D1" w:rsidRDefault="008452F8" w:rsidP="008452F8">
      <w:pPr>
        <w:pStyle w:val="Heading4"/>
      </w:pPr>
      <w:r w:rsidRPr="00D348D1">
        <w:t>Export income</w:t>
      </w:r>
    </w:p>
    <w:tbl>
      <w:tblPr>
        <w:tblStyle w:val="TableGrid"/>
        <w:tblW w:w="0" w:type="auto"/>
        <w:tblLook w:val="04A0" w:firstRow="1" w:lastRow="0" w:firstColumn="1" w:lastColumn="0" w:noHBand="0" w:noVBand="1"/>
      </w:tblPr>
      <w:tblGrid>
        <w:gridCol w:w="4915"/>
        <w:gridCol w:w="4915"/>
      </w:tblGrid>
      <w:tr w:rsidR="008452F8" w:rsidRPr="003A58AB" w14:paraId="51CE0F0D" w14:textId="77777777" w:rsidTr="00643EF3">
        <w:trPr>
          <w:trHeight w:val="739"/>
          <w:tblHeader/>
        </w:trPr>
        <w:tc>
          <w:tcPr>
            <w:tcW w:w="4915" w:type="dxa"/>
            <w:shd w:val="clear" w:color="auto" w:fill="2E1A47" w:themeFill="text2"/>
          </w:tcPr>
          <w:p w14:paraId="41562DC8" w14:textId="77777777" w:rsidR="008452F8" w:rsidRPr="00F650ED" w:rsidRDefault="008452F8" w:rsidP="00643EF3">
            <w:pPr>
              <w:rPr>
                <w:b/>
                <w:bCs/>
                <w:color w:val="FFFFFF" w:themeColor="background1"/>
              </w:rPr>
            </w:pPr>
            <w:r w:rsidRPr="00F650ED">
              <w:rPr>
                <w:b/>
                <w:bCs/>
                <w:color w:val="FFFFFF" w:themeColor="background1"/>
              </w:rPr>
              <w:t>Item</w:t>
            </w:r>
          </w:p>
        </w:tc>
        <w:tc>
          <w:tcPr>
            <w:tcW w:w="4915" w:type="dxa"/>
            <w:shd w:val="clear" w:color="auto" w:fill="2E1A47" w:themeFill="text2"/>
          </w:tcPr>
          <w:p w14:paraId="22271E9C" w14:textId="77777777" w:rsidR="008452F8" w:rsidRPr="00F650ED" w:rsidRDefault="008452F8" w:rsidP="00643EF3">
            <w:pPr>
              <w:rPr>
                <w:b/>
                <w:bCs/>
                <w:color w:val="FFFFFF" w:themeColor="background1"/>
              </w:rPr>
            </w:pPr>
            <w:r w:rsidRPr="00F650ED">
              <w:rPr>
                <w:b/>
                <w:bCs/>
                <w:color w:val="FFFFFF" w:themeColor="background1"/>
              </w:rPr>
              <w:t xml:space="preserve">Response </w:t>
            </w:r>
          </w:p>
        </w:tc>
      </w:tr>
      <w:tr w:rsidR="00FB0D05" w:rsidRPr="003A58AB" w14:paraId="52E5E1DF" w14:textId="77777777" w:rsidTr="00B4476A">
        <w:trPr>
          <w:trHeight w:val="739"/>
        </w:trPr>
        <w:tc>
          <w:tcPr>
            <w:tcW w:w="4915" w:type="dxa"/>
          </w:tcPr>
          <w:p w14:paraId="31536A35" w14:textId="4AE9FBE5" w:rsidR="00FB0D05" w:rsidRPr="00E60961" w:rsidRDefault="00FB0D05" w:rsidP="00751152">
            <w:pPr>
              <w:pStyle w:val="ListNumber5"/>
              <w:spacing w:before="120" w:after="120" w:line="240" w:lineRule="auto"/>
              <w:contextualSpacing w:val="0"/>
              <w:rPr>
                <w:rFonts w:cs="Arial"/>
              </w:rPr>
            </w:pPr>
            <w:r w:rsidRPr="00D348D1">
              <w:t xml:space="preserve">What is your export income for the reporting </w:t>
            </w:r>
            <w:proofErr w:type="gramStart"/>
            <w:r w:rsidRPr="00D348D1">
              <w:t>period?*</w:t>
            </w:r>
            <w:proofErr w:type="gramEnd"/>
          </w:p>
        </w:tc>
        <w:tc>
          <w:tcPr>
            <w:tcW w:w="4915" w:type="dxa"/>
          </w:tcPr>
          <w:p w14:paraId="4A1997EB" w14:textId="41716EA8" w:rsidR="00FB0D05" w:rsidRPr="003A58AB" w:rsidRDefault="00FB0D05" w:rsidP="00751152">
            <w:pPr>
              <w:spacing w:before="120" w:after="120" w:line="240" w:lineRule="auto"/>
            </w:pPr>
            <w:r w:rsidRPr="00D348D1">
              <w:t>$</w:t>
            </w:r>
          </w:p>
        </w:tc>
      </w:tr>
      <w:tr w:rsidR="00FB0D05" w:rsidRPr="003A58AB" w14:paraId="18385189" w14:textId="77777777" w:rsidTr="00B4476A">
        <w:trPr>
          <w:trHeight w:val="739"/>
        </w:trPr>
        <w:tc>
          <w:tcPr>
            <w:tcW w:w="4915" w:type="dxa"/>
          </w:tcPr>
          <w:p w14:paraId="500FE9D6" w14:textId="0D714F18" w:rsidR="00FB0D05" w:rsidRPr="00D348D1" w:rsidRDefault="00FB0D05" w:rsidP="00370FF9">
            <w:pPr>
              <w:pStyle w:val="Heading3schedules"/>
              <w:numPr>
                <w:ilvl w:val="0"/>
                <w:numId w:val="9"/>
              </w:numPr>
              <w:spacing w:before="120" w:after="120"/>
              <w:rPr>
                <w:rFonts w:ascii="Verdana" w:hAnsi="Verdana"/>
                <w:b w:val="0"/>
                <w:bCs/>
              </w:rPr>
            </w:pPr>
            <w:r w:rsidRPr="00D348D1">
              <w:rPr>
                <w:rFonts w:ascii="Verdana" w:hAnsi="Verdana"/>
                <w:b w:val="0"/>
                <w:bCs/>
              </w:rPr>
              <w:t xml:space="preserve">Has your export income increased, decreased or remained the same since the last reporting </w:t>
            </w:r>
            <w:proofErr w:type="gramStart"/>
            <w:r w:rsidRPr="00D348D1">
              <w:rPr>
                <w:rFonts w:ascii="Verdana" w:hAnsi="Verdana"/>
                <w:b w:val="0"/>
                <w:bCs/>
              </w:rPr>
              <w:t>period?*</w:t>
            </w:r>
            <w:proofErr w:type="gramEnd"/>
            <w:r w:rsidRPr="00D348D1">
              <w:rPr>
                <w:rFonts w:ascii="Verdana" w:hAnsi="Verdana"/>
                <w:b w:val="0"/>
                <w:bCs/>
              </w:rPr>
              <w:t xml:space="preserve"> </w:t>
            </w:r>
          </w:p>
        </w:tc>
        <w:tc>
          <w:tcPr>
            <w:tcW w:w="4915" w:type="dxa"/>
          </w:tcPr>
          <w:p w14:paraId="03119DCA" w14:textId="77777777" w:rsidR="00FB0D05" w:rsidRPr="00D348D1" w:rsidRDefault="00FB0D05" w:rsidP="00370FF9">
            <w:pPr>
              <w:pStyle w:val="ListParagraph"/>
              <w:spacing w:before="120" w:after="120" w:line="240" w:lineRule="auto"/>
              <w:ind w:left="0"/>
              <w:contextualSpacing w:val="0"/>
            </w:pPr>
            <w:r w:rsidRPr="00D348D1">
              <w:rPr>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instrText xml:space="preserve"> FORMCHECKBOX </w:instrText>
            </w:r>
            <w:r w:rsidR="00566E34">
              <w:rPr>
                <w:shd w:val="clear" w:color="auto" w:fill="E6E6E6"/>
              </w:rPr>
            </w:r>
            <w:r w:rsidR="00566E34">
              <w:rPr>
                <w:shd w:val="clear" w:color="auto" w:fill="E6E6E6"/>
              </w:rPr>
              <w:fldChar w:fldCharType="separate"/>
            </w:r>
            <w:r w:rsidRPr="00D348D1">
              <w:rPr>
                <w:shd w:val="clear" w:color="auto" w:fill="E6E6E6"/>
              </w:rPr>
              <w:fldChar w:fldCharType="end"/>
            </w:r>
            <w:r w:rsidRPr="00D348D1">
              <w:t xml:space="preserve"> Increased</w:t>
            </w:r>
          </w:p>
          <w:p w14:paraId="55DF0E25" w14:textId="77777777" w:rsidR="00FB0D05" w:rsidRPr="00D348D1" w:rsidRDefault="00FB0D05" w:rsidP="00370FF9">
            <w:pPr>
              <w:pStyle w:val="ListParagraph"/>
              <w:spacing w:before="120" w:after="120" w:line="240" w:lineRule="auto"/>
              <w:ind w:left="0"/>
              <w:contextualSpacing w:val="0"/>
            </w:pPr>
            <w:r w:rsidRPr="00D348D1">
              <w:rPr>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instrText xml:space="preserve"> FORMCHECKBOX </w:instrText>
            </w:r>
            <w:r w:rsidR="00566E34">
              <w:rPr>
                <w:shd w:val="clear" w:color="auto" w:fill="E6E6E6"/>
              </w:rPr>
            </w:r>
            <w:r w:rsidR="00566E34">
              <w:rPr>
                <w:shd w:val="clear" w:color="auto" w:fill="E6E6E6"/>
              </w:rPr>
              <w:fldChar w:fldCharType="separate"/>
            </w:r>
            <w:r w:rsidRPr="00D348D1">
              <w:rPr>
                <w:shd w:val="clear" w:color="auto" w:fill="E6E6E6"/>
              </w:rPr>
              <w:fldChar w:fldCharType="end"/>
            </w:r>
            <w:r w:rsidRPr="00D348D1">
              <w:t xml:space="preserve"> Decreased</w:t>
            </w:r>
          </w:p>
          <w:p w14:paraId="692E9162" w14:textId="77777777" w:rsidR="00FB0D05" w:rsidRPr="00D348D1" w:rsidRDefault="00FB0D05" w:rsidP="00370FF9">
            <w:pPr>
              <w:pStyle w:val="ListParagraph"/>
              <w:spacing w:before="120" w:after="120" w:line="240" w:lineRule="auto"/>
              <w:ind w:left="0"/>
              <w:contextualSpacing w:val="0"/>
            </w:pPr>
            <w:r w:rsidRPr="00D348D1">
              <w:rPr>
                <w:shd w:val="clear" w:color="auto" w:fill="E6E6E6"/>
              </w:rPr>
              <w:fldChar w:fldCharType="begin">
                <w:ffData>
                  <w:name w:val=""/>
                  <w:enabled/>
                  <w:calcOnExit w:val="0"/>
                  <w:statusText w:type="text" w:val="tes you completed a risk rating assessment for the grantee and their project"/>
                  <w:checkBox>
                    <w:size w:val="24"/>
                    <w:default w:val="0"/>
                  </w:checkBox>
                </w:ffData>
              </w:fldChar>
            </w:r>
            <w:r w:rsidRPr="00D348D1">
              <w:instrText xml:space="preserve"> FORMCHECKBOX </w:instrText>
            </w:r>
            <w:r w:rsidR="00566E34">
              <w:rPr>
                <w:shd w:val="clear" w:color="auto" w:fill="E6E6E6"/>
              </w:rPr>
            </w:r>
            <w:r w:rsidR="00566E34">
              <w:rPr>
                <w:shd w:val="clear" w:color="auto" w:fill="E6E6E6"/>
              </w:rPr>
              <w:fldChar w:fldCharType="separate"/>
            </w:r>
            <w:r w:rsidRPr="00D348D1">
              <w:rPr>
                <w:shd w:val="clear" w:color="auto" w:fill="E6E6E6"/>
              </w:rPr>
              <w:fldChar w:fldCharType="end"/>
            </w:r>
            <w:r w:rsidRPr="00D348D1">
              <w:t xml:space="preserve"> Remained the </w:t>
            </w:r>
            <w:proofErr w:type="gramStart"/>
            <w:r w:rsidRPr="00D348D1">
              <w:t>same</w:t>
            </w:r>
            <w:proofErr w:type="gramEnd"/>
          </w:p>
          <w:p w14:paraId="0D8A930F" w14:textId="3A8C5BAE" w:rsidR="00FB0D05" w:rsidRPr="00D348D1" w:rsidRDefault="00FB0D05" w:rsidP="00370FF9">
            <w:pPr>
              <w:spacing w:before="120" w:after="120" w:line="240" w:lineRule="auto"/>
              <w:rPr>
                <w:rFonts w:cs="Arial"/>
                <w:shd w:val="clear" w:color="auto" w:fill="E6E6E6"/>
              </w:rPr>
            </w:pPr>
            <w:r w:rsidRPr="00D348D1">
              <w:rPr>
                <w:shd w:val="clear" w:color="auto" w:fill="E6E6E6"/>
              </w:rPr>
              <w:fldChar w:fldCharType="begin">
                <w:ffData>
                  <w:name w:val=""/>
                  <w:enabled/>
                  <w:calcOnExit w:val="0"/>
                  <w:statusText w:type="text" w:val="no you have not completed a risk rating assessment for the grantee and their project"/>
                  <w:checkBox>
                    <w:size w:val="24"/>
                    <w:default w:val="0"/>
                  </w:checkBox>
                </w:ffData>
              </w:fldChar>
            </w:r>
            <w:r w:rsidRPr="00D348D1">
              <w:instrText xml:space="preserve"> FORMCHECKBOX </w:instrText>
            </w:r>
            <w:r w:rsidR="00566E34">
              <w:rPr>
                <w:shd w:val="clear" w:color="auto" w:fill="E6E6E6"/>
              </w:rPr>
            </w:r>
            <w:r w:rsidR="00566E34">
              <w:rPr>
                <w:shd w:val="clear" w:color="auto" w:fill="E6E6E6"/>
              </w:rPr>
              <w:fldChar w:fldCharType="separate"/>
            </w:r>
            <w:r w:rsidRPr="00D348D1">
              <w:rPr>
                <w:shd w:val="clear" w:color="auto" w:fill="E6E6E6"/>
              </w:rPr>
              <w:fldChar w:fldCharType="end"/>
            </w:r>
            <w:r w:rsidRPr="00D348D1">
              <w:t xml:space="preserve"> Not applicable (only applies to Representative Bodies)</w:t>
            </w:r>
          </w:p>
        </w:tc>
      </w:tr>
    </w:tbl>
    <w:p w14:paraId="63360F31" w14:textId="77777777" w:rsidR="00DF3B28" w:rsidRDefault="00DF3B28" w:rsidP="00DF3B28">
      <w:pPr>
        <w:pStyle w:val="Heading3"/>
      </w:pPr>
      <w:r>
        <w:t>Tab 2 – Activities and Expenditure</w:t>
      </w:r>
    </w:p>
    <w:p w14:paraId="4BA0F655" w14:textId="73C6D0E6" w:rsidR="00FF76F2" w:rsidRDefault="00DF3B28" w:rsidP="00282E8A">
      <w:pPr>
        <w:pStyle w:val="Heading5"/>
      </w:pPr>
      <w:r>
        <w:t>Details of the Activities</w:t>
      </w:r>
    </w:p>
    <w:p w14:paraId="0EB1E072" w14:textId="697E33CF" w:rsidR="001B3402" w:rsidRPr="00D348D1" w:rsidRDefault="001B3402" w:rsidP="001B3402">
      <w:pPr>
        <w:pStyle w:val="Heading3schedules"/>
        <w:numPr>
          <w:ilvl w:val="0"/>
          <w:numId w:val="9"/>
        </w:numPr>
        <w:rPr>
          <w:rFonts w:ascii="Verdana" w:hAnsi="Verdana"/>
          <w:b w:val="0"/>
          <w:bCs/>
          <w:lang w:eastAsia="en-AU"/>
        </w:rPr>
      </w:pPr>
      <w:r w:rsidRPr="00D348D1">
        <w:rPr>
          <w:rFonts w:ascii="Verdana" w:hAnsi="Verdana"/>
          <w:b w:val="0"/>
          <w:bCs/>
          <w:lang w:eastAsia="en-AU"/>
        </w:rPr>
        <w:t>Summarise the promotional activities completed during the reporting period and how they have helped you achieve your goal(s) as per your plan to market or any new goals.</w:t>
      </w:r>
    </w:p>
    <w:p w14:paraId="58FC200C" w14:textId="77777777" w:rsidR="001B3402" w:rsidRPr="00D348D1" w:rsidRDefault="001B3402" w:rsidP="001B3402">
      <w:pPr>
        <w:ind w:left="567"/>
        <w:rPr>
          <w:lang w:eastAsia="en-AU"/>
        </w:rPr>
      </w:pPr>
      <w:r w:rsidRPr="00D348D1">
        <w:rPr>
          <w:lang w:eastAsia="en-AU"/>
        </w:rPr>
        <w:t xml:space="preserve">(If you are a Representative Body only providing training to your members, briefly describe the training activities provided to your members and the number of participants). </w:t>
      </w:r>
    </w:p>
    <w:p w14:paraId="5B6653C2" w14:textId="77777777" w:rsidR="001B3402" w:rsidRPr="00D348D1" w:rsidRDefault="001B3402" w:rsidP="001B3402">
      <w:pPr>
        <w:ind w:firstLine="567"/>
        <w:rPr>
          <w:lang w:eastAsia="en-AU"/>
        </w:rPr>
      </w:pPr>
      <w:r w:rsidRPr="00D348D1">
        <w:rPr>
          <w:lang w:eastAsia="en-AU"/>
        </w:rPr>
        <w:t xml:space="preserve">Please use a new line item/dot point for each high-level </w:t>
      </w:r>
      <w:proofErr w:type="gramStart"/>
      <w:r w:rsidRPr="00D348D1">
        <w:rPr>
          <w:lang w:eastAsia="en-AU"/>
        </w:rPr>
        <w:t>activity.*</w:t>
      </w:r>
      <w:proofErr w:type="gramEnd"/>
      <w:r w:rsidRPr="00D348D1">
        <w:rPr>
          <w:lang w:eastAsia="en-AU"/>
        </w:rPr>
        <w:t xml:space="preserve"> </w:t>
      </w:r>
    </w:p>
    <w:p w14:paraId="6DC3E194" w14:textId="7FA82CCA" w:rsidR="001B3402" w:rsidRDefault="001B3402" w:rsidP="001B3402">
      <w:pPr>
        <w:rPr>
          <w:i/>
          <w:iCs/>
        </w:rPr>
      </w:pPr>
      <w:r w:rsidRPr="00D348D1">
        <w:rPr>
          <w:i/>
          <w:iCs/>
        </w:rPr>
        <w:t>&lt;&lt;Free text box response&gt;&gt;</w:t>
      </w:r>
    </w:p>
    <w:p w14:paraId="6C523B74" w14:textId="77777777" w:rsidR="00506431" w:rsidRDefault="00506431">
      <w:pPr>
        <w:spacing w:before="0" w:after="160" w:line="259" w:lineRule="auto"/>
        <w:rPr>
          <w:bCs/>
          <w:sz w:val="26"/>
          <w:szCs w:val="24"/>
        </w:rPr>
      </w:pPr>
      <w:r>
        <w:br w:type="page"/>
      </w:r>
    </w:p>
    <w:p w14:paraId="2718E832" w14:textId="6F495BC3" w:rsidR="00506431" w:rsidRPr="00D348D1" w:rsidRDefault="00506431" w:rsidP="00506431">
      <w:pPr>
        <w:pStyle w:val="Heading4"/>
      </w:pPr>
      <w:r w:rsidRPr="00D348D1">
        <w:lastRenderedPageBreak/>
        <w:t xml:space="preserve">Compliance with requirements of your Tier </w:t>
      </w:r>
    </w:p>
    <w:p w14:paraId="01909751" w14:textId="77777777" w:rsidR="00506431" w:rsidRPr="00D348D1" w:rsidRDefault="00506431" w:rsidP="00506431">
      <w:pPr>
        <w:pStyle w:val="Heading3schedules"/>
        <w:numPr>
          <w:ilvl w:val="0"/>
          <w:numId w:val="9"/>
        </w:numPr>
        <w:spacing w:before="120" w:after="120" w:line="252" w:lineRule="auto"/>
        <w:rPr>
          <w:rFonts w:ascii="Verdana" w:hAnsi="Verdana"/>
          <w:b w:val="0"/>
          <w:bCs/>
          <w:lang w:eastAsia="en-AU"/>
        </w:rPr>
      </w:pPr>
      <w:r w:rsidRPr="00D348D1">
        <w:rPr>
          <w:rFonts w:ascii="Verdana" w:hAnsi="Verdana"/>
          <w:b w:val="0"/>
          <w:bCs/>
          <w:lang w:eastAsia="en-AU"/>
        </w:rPr>
        <w:t xml:space="preserve">You must select from the below options how your export promotion activities have helped you achieve your tier requirements. (Refer to your Grant Agreement and the EMDG Guidelines for Tier requirements </w:t>
      </w:r>
      <w:proofErr w:type="gramStart"/>
      <w:r w:rsidRPr="00D348D1">
        <w:rPr>
          <w:rFonts w:ascii="Verdana" w:hAnsi="Verdana"/>
          <w:b w:val="0"/>
          <w:bCs/>
          <w:lang w:eastAsia="en-AU"/>
        </w:rPr>
        <w:t>details)*</w:t>
      </w:r>
      <w:proofErr w:type="gramEnd"/>
    </w:p>
    <w:p w14:paraId="2309A70A" w14:textId="77777777" w:rsidR="00506431" w:rsidRPr="00D348D1" w:rsidRDefault="00506431" w:rsidP="00506431">
      <w:pPr>
        <w:spacing w:before="120" w:line="252" w:lineRule="auto"/>
        <w:ind w:firstLine="567"/>
        <w:rPr>
          <w:lang w:eastAsia="en-AU"/>
        </w:rPr>
      </w:pPr>
      <w:r w:rsidRPr="00D348D1">
        <w:rPr>
          <w:lang w:eastAsia="en-AU"/>
        </w:rPr>
        <w:t>You can select multiple options that relate to your Tier.</w:t>
      </w:r>
    </w:p>
    <w:p w14:paraId="4459EF58" w14:textId="77777777" w:rsidR="00506431" w:rsidRPr="00D348D1" w:rsidRDefault="00506431" w:rsidP="00506431">
      <w:pPr>
        <w:spacing w:before="120" w:line="252" w:lineRule="auto"/>
        <w:ind w:left="567"/>
        <w:rPr>
          <w:lang w:eastAsia="en-AU"/>
        </w:rPr>
      </w:pPr>
      <w:r w:rsidRPr="00D348D1">
        <w:rPr>
          <w:lang w:eastAsia="en-AU"/>
        </w:rPr>
        <w:t xml:space="preserve">You can only select ‘Not Applicable’ if you have not incurred eligible expenditure on export promotional activities for this reporting period. </w:t>
      </w:r>
    </w:p>
    <w:tbl>
      <w:tblPr>
        <w:tblStyle w:val="TableGrid"/>
        <w:tblW w:w="0" w:type="auto"/>
        <w:tblLook w:val="04A0" w:firstRow="1" w:lastRow="0" w:firstColumn="1" w:lastColumn="0" w:noHBand="0" w:noVBand="1"/>
      </w:tblPr>
      <w:tblGrid>
        <w:gridCol w:w="2408"/>
        <w:gridCol w:w="2408"/>
        <w:gridCol w:w="2409"/>
        <w:gridCol w:w="2733"/>
      </w:tblGrid>
      <w:tr w:rsidR="00E37804" w:rsidRPr="003A58AB" w14:paraId="427741C0" w14:textId="5A056C7C" w:rsidTr="00AB0FE8">
        <w:trPr>
          <w:trHeight w:val="566"/>
          <w:tblHeader/>
        </w:trPr>
        <w:tc>
          <w:tcPr>
            <w:tcW w:w="2408" w:type="dxa"/>
            <w:shd w:val="clear" w:color="auto" w:fill="2E1A47" w:themeFill="text2"/>
            <w:tcMar>
              <w:left w:w="28" w:type="dxa"/>
              <w:right w:w="28" w:type="dxa"/>
            </w:tcMar>
          </w:tcPr>
          <w:p w14:paraId="0DBB2597" w14:textId="58ACEE23" w:rsidR="00E37804" w:rsidRPr="00E37804" w:rsidRDefault="00E37804" w:rsidP="00B83485">
            <w:pPr>
              <w:spacing w:before="120" w:after="120"/>
              <w:rPr>
                <w:b/>
                <w:bCs/>
                <w:color w:val="FFFFFF" w:themeColor="background1"/>
              </w:rPr>
            </w:pPr>
            <w:r w:rsidRPr="00E37804">
              <w:rPr>
                <w:b/>
                <w:bCs/>
                <w:color w:val="FFFFFF" w:themeColor="background1"/>
              </w:rPr>
              <w:t>Tier 1</w:t>
            </w:r>
          </w:p>
        </w:tc>
        <w:tc>
          <w:tcPr>
            <w:tcW w:w="2408" w:type="dxa"/>
            <w:shd w:val="clear" w:color="auto" w:fill="2E1A47" w:themeFill="text2"/>
            <w:tcMar>
              <w:left w:w="28" w:type="dxa"/>
              <w:right w:w="28" w:type="dxa"/>
            </w:tcMar>
          </w:tcPr>
          <w:p w14:paraId="5F9DC40E" w14:textId="7FA49987" w:rsidR="00E37804" w:rsidRPr="00E37804" w:rsidRDefault="00E37804" w:rsidP="00B83485">
            <w:pPr>
              <w:spacing w:before="120" w:after="120"/>
              <w:rPr>
                <w:b/>
                <w:bCs/>
                <w:color w:val="FFFFFF" w:themeColor="background1"/>
              </w:rPr>
            </w:pPr>
            <w:r w:rsidRPr="00E37804">
              <w:rPr>
                <w:b/>
                <w:bCs/>
                <w:color w:val="FFFFFF" w:themeColor="background1"/>
              </w:rPr>
              <w:t>Tier 2</w:t>
            </w:r>
          </w:p>
        </w:tc>
        <w:tc>
          <w:tcPr>
            <w:tcW w:w="2409" w:type="dxa"/>
            <w:shd w:val="clear" w:color="auto" w:fill="2E1A47" w:themeFill="text2"/>
            <w:tcMar>
              <w:left w:w="28" w:type="dxa"/>
              <w:right w:w="28" w:type="dxa"/>
            </w:tcMar>
          </w:tcPr>
          <w:p w14:paraId="6D2634AA" w14:textId="68A2CE25" w:rsidR="00E37804" w:rsidRPr="00E37804" w:rsidRDefault="00E37804" w:rsidP="00B83485">
            <w:pPr>
              <w:spacing w:before="120" w:after="120"/>
              <w:rPr>
                <w:b/>
                <w:bCs/>
                <w:color w:val="FFFFFF" w:themeColor="background1"/>
              </w:rPr>
            </w:pPr>
            <w:r w:rsidRPr="00E37804">
              <w:rPr>
                <w:b/>
                <w:bCs/>
                <w:color w:val="FFFFFF" w:themeColor="background1"/>
              </w:rPr>
              <w:t>Tier 3</w:t>
            </w:r>
          </w:p>
        </w:tc>
        <w:tc>
          <w:tcPr>
            <w:tcW w:w="2733" w:type="dxa"/>
            <w:shd w:val="clear" w:color="auto" w:fill="2E1A47" w:themeFill="text2"/>
            <w:tcMar>
              <w:left w:w="28" w:type="dxa"/>
              <w:right w:w="28" w:type="dxa"/>
            </w:tcMar>
          </w:tcPr>
          <w:p w14:paraId="1D1FBBE6" w14:textId="48CB5641" w:rsidR="00E37804" w:rsidRPr="00E37804" w:rsidRDefault="00E37804" w:rsidP="00B83485">
            <w:pPr>
              <w:spacing w:before="120" w:after="120"/>
              <w:rPr>
                <w:b/>
                <w:bCs/>
                <w:color w:val="FFFFFF" w:themeColor="background1"/>
              </w:rPr>
            </w:pPr>
            <w:r w:rsidRPr="00E37804">
              <w:rPr>
                <w:b/>
                <w:bCs/>
                <w:color w:val="FFFFFF" w:themeColor="background1"/>
              </w:rPr>
              <w:t>Representative Body</w:t>
            </w:r>
          </w:p>
        </w:tc>
      </w:tr>
      <w:tr w:rsidR="00ED606D" w:rsidRPr="003A58AB" w14:paraId="25547F29" w14:textId="0F110811" w:rsidTr="00AB0FE8">
        <w:trPr>
          <w:trHeight w:val="624"/>
        </w:trPr>
        <w:tc>
          <w:tcPr>
            <w:tcW w:w="2408" w:type="dxa"/>
            <w:tcMar>
              <w:left w:w="28" w:type="dxa"/>
              <w:right w:w="28" w:type="dxa"/>
            </w:tcMar>
          </w:tcPr>
          <w:p w14:paraId="06A1A5A7" w14:textId="77777777" w:rsidR="00ED606D" w:rsidRPr="00D348D1" w:rsidRDefault="00ED606D" w:rsidP="009E6283">
            <w:pPr>
              <w:pStyle w:val="ListParagraph"/>
              <w:numPr>
                <w:ilvl w:val="0"/>
                <w:numId w:val="13"/>
              </w:numPr>
              <w:spacing w:before="120" w:after="120" w:line="280" w:lineRule="atLeast"/>
              <w:ind w:left="456"/>
              <w:contextualSpacing w:val="0"/>
            </w:pPr>
            <w:r w:rsidRPr="00D348D1">
              <w:t xml:space="preserve">Commenced export marketing </w:t>
            </w:r>
            <w:proofErr w:type="gramStart"/>
            <w:r w:rsidRPr="00D348D1">
              <w:t>activity</w:t>
            </w:r>
            <w:proofErr w:type="gramEnd"/>
          </w:p>
          <w:p w14:paraId="025CA0E2" w14:textId="77777777" w:rsidR="00ED606D" w:rsidRPr="00D348D1" w:rsidRDefault="00ED606D" w:rsidP="009E6283">
            <w:pPr>
              <w:pStyle w:val="ListParagraph"/>
              <w:numPr>
                <w:ilvl w:val="0"/>
                <w:numId w:val="13"/>
              </w:numPr>
              <w:spacing w:before="120" w:after="120" w:line="280" w:lineRule="atLeast"/>
              <w:ind w:left="456"/>
              <w:contextualSpacing w:val="0"/>
            </w:pPr>
            <w:r w:rsidRPr="00D348D1">
              <w:t xml:space="preserve">Achieved an export </w:t>
            </w:r>
            <w:proofErr w:type="gramStart"/>
            <w:r w:rsidRPr="00D348D1">
              <w:t>sale</w:t>
            </w:r>
            <w:proofErr w:type="gramEnd"/>
          </w:p>
          <w:p w14:paraId="3694ADD5" w14:textId="77777777" w:rsidR="00ED606D" w:rsidRPr="00D348D1" w:rsidRDefault="00ED606D" w:rsidP="009E6283">
            <w:pPr>
              <w:pStyle w:val="ListParagraph"/>
              <w:numPr>
                <w:ilvl w:val="0"/>
                <w:numId w:val="13"/>
              </w:numPr>
              <w:spacing w:before="120" w:after="120" w:line="280" w:lineRule="atLeast"/>
              <w:ind w:left="456"/>
              <w:contextualSpacing w:val="0"/>
            </w:pPr>
            <w:r w:rsidRPr="00D348D1">
              <w:t xml:space="preserve">Completed additional training to gain further export marketing </w:t>
            </w:r>
            <w:proofErr w:type="gramStart"/>
            <w:r w:rsidRPr="00D348D1">
              <w:t>skills</w:t>
            </w:r>
            <w:proofErr w:type="gramEnd"/>
            <w:r w:rsidRPr="00D348D1">
              <w:t xml:space="preserve"> </w:t>
            </w:r>
          </w:p>
          <w:p w14:paraId="00DD92E9" w14:textId="77777777" w:rsidR="00ED606D" w:rsidRDefault="00ED606D" w:rsidP="009E6283">
            <w:pPr>
              <w:pStyle w:val="ListParagraph"/>
              <w:numPr>
                <w:ilvl w:val="0"/>
                <w:numId w:val="13"/>
              </w:numPr>
              <w:spacing w:before="120" w:after="120" w:line="280" w:lineRule="atLeast"/>
              <w:ind w:left="456"/>
              <w:contextualSpacing w:val="0"/>
            </w:pPr>
            <w:r w:rsidRPr="00D348D1">
              <w:t>Other</w:t>
            </w:r>
          </w:p>
          <w:p w14:paraId="4164B64D" w14:textId="352C4224" w:rsidR="006A57A1" w:rsidRPr="00D348D1" w:rsidRDefault="006A57A1" w:rsidP="009E6283">
            <w:pPr>
              <w:pStyle w:val="ListParagraph"/>
              <w:numPr>
                <w:ilvl w:val="0"/>
                <w:numId w:val="13"/>
              </w:numPr>
              <w:spacing w:before="120" w:after="120" w:line="280" w:lineRule="atLeast"/>
              <w:ind w:left="421"/>
              <w:contextualSpacing w:val="0"/>
            </w:pPr>
            <w:r w:rsidRPr="00D348D1">
              <w:t>Not applicable</w:t>
            </w:r>
          </w:p>
          <w:p w14:paraId="74223578" w14:textId="4FB450FC" w:rsidR="00ED606D" w:rsidRPr="00E60961" w:rsidRDefault="00ED606D" w:rsidP="009E6283">
            <w:pPr>
              <w:pStyle w:val="ListNumber5"/>
              <w:numPr>
                <w:ilvl w:val="0"/>
                <w:numId w:val="0"/>
              </w:numPr>
              <w:spacing w:before="120" w:after="120"/>
              <w:ind w:left="567" w:hanging="567"/>
              <w:contextualSpacing w:val="0"/>
              <w:rPr>
                <w:rFonts w:cs="Arial"/>
              </w:rPr>
            </w:pPr>
          </w:p>
        </w:tc>
        <w:tc>
          <w:tcPr>
            <w:tcW w:w="2408" w:type="dxa"/>
            <w:tcMar>
              <w:left w:w="28" w:type="dxa"/>
              <w:right w:w="28" w:type="dxa"/>
            </w:tcMar>
          </w:tcPr>
          <w:p w14:paraId="3D5721A7" w14:textId="77777777" w:rsidR="00ED606D" w:rsidRPr="00D348D1" w:rsidRDefault="00ED606D" w:rsidP="008119E4">
            <w:pPr>
              <w:pStyle w:val="ListParagraph"/>
              <w:numPr>
                <w:ilvl w:val="0"/>
                <w:numId w:val="13"/>
              </w:numPr>
              <w:spacing w:before="120" w:after="120" w:line="280" w:lineRule="atLeast"/>
              <w:ind w:left="421"/>
              <w:contextualSpacing w:val="0"/>
            </w:pPr>
            <w:r w:rsidRPr="00D348D1">
              <w:t xml:space="preserve">Undertaken new marketing </w:t>
            </w:r>
            <w:proofErr w:type="gramStart"/>
            <w:r w:rsidRPr="00D348D1">
              <w:t>activity</w:t>
            </w:r>
            <w:proofErr w:type="gramEnd"/>
          </w:p>
          <w:p w14:paraId="52B2CBF9" w14:textId="77777777" w:rsidR="00ED606D" w:rsidRPr="00D348D1" w:rsidRDefault="00ED606D" w:rsidP="008119E4">
            <w:pPr>
              <w:pStyle w:val="ListParagraph"/>
              <w:numPr>
                <w:ilvl w:val="0"/>
                <w:numId w:val="13"/>
              </w:numPr>
              <w:spacing w:before="120" w:after="120" w:line="280" w:lineRule="atLeast"/>
              <w:ind w:left="456"/>
              <w:contextualSpacing w:val="0"/>
            </w:pPr>
            <w:r w:rsidRPr="00D348D1">
              <w:t xml:space="preserve">Achieved an export sale from a new marketing </w:t>
            </w:r>
            <w:proofErr w:type="gramStart"/>
            <w:r w:rsidRPr="00D348D1">
              <w:t>activity</w:t>
            </w:r>
            <w:proofErr w:type="gramEnd"/>
            <w:r w:rsidRPr="00D348D1">
              <w:t xml:space="preserve"> </w:t>
            </w:r>
          </w:p>
          <w:p w14:paraId="3047F429" w14:textId="77777777" w:rsidR="00ED606D" w:rsidRPr="00D348D1" w:rsidRDefault="00ED606D" w:rsidP="008119E4">
            <w:pPr>
              <w:pStyle w:val="ListParagraph"/>
              <w:numPr>
                <w:ilvl w:val="0"/>
                <w:numId w:val="13"/>
              </w:numPr>
              <w:spacing w:before="120" w:after="120" w:line="280" w:lineRule="atLeast"/>
              <w:ind w:left="421"/>
              <w:contextualSpacing w:val="0"/>
            </w:pPr>
            <w:r w:rsidRPr="00D348D1">
              <w:t>Other</w:t>
            </w:r>
          </w:p>
          <w:p w14:paraId="536EA787" w14:textId="77777777" w:rsidR="00ED606D" w:rsidRPr="00D348D1" w:rsidRDefault="00ED606D" w:rsidP="008119E4">
            <w:pPr>
              <w:pStyle w:val="ListParagraph"/>
              <w:numPr>
                <w:ilvl w:val="0"/>
                <w:numId w:val="13"/>
              </w:numPr>
              <w:spacing w:before="120" w:after="120" w:line="280" w:lineRule="atLeast"/>
              <w:ind w:left="421"/>
              <w:contextualSpacing w:val="0"/>
            </w:pPr>
            <w:r w:rsidRPr="00D348D1">
              <w:t>Not applicable</w:t>
            </w:r>
          </w:p>
          <w:p w14:paraId="06F94EE6" w14:textId="77777777" w:rsidR="00ED606D" w:rsidRPr="003A58AB" w:rsidRDefault="00ED606D" w:rsidP="0001679A">
            <w:pPr>
              <w:spacing w:before="120" w:after="120" w:line="240" w:lineRule="auto"/>
            </w:pPr>
          </w:p>
        </w:tc>
        <w:tc>
          <w:tcPr>
            <w:tcW w:w="2409" w:type="dxa"/>
            <w:tcMar>
              <w:left w:w="28" w:type="dxa"/>
              <w:right w:w="28" w:type="dxa"/>
            </w:tcMar>
          </w:tcPr>
          <w:p w14:paraId="571DCFB1" w14:textId="77777777" w:rsidR="00ED606D" w:rsidRPr="00D348D1" w:rsidRDefault="00ED606D" w:rsidP="008119E4">
            <w:pPr>
              <w:pStyle w:val="ListParagraph"/>
              <w:numPr>
                <w:ilvl w:val="0"/>
                <w:numId w:val="13"/>
              </w:numPr>
              <w:spacing w:before="120" w:after="120" w:line="280" w:lineRule="atLeast"/>
              <w:ind w:left="385"/>
              <w:contextualSpacing w:val="0"/>
            </w:pPr>
            <w:r w:rsidRPr="00D348D1">
              <w:t xml:space="preserve">Targeted a new </w:t>
            </w:r>
            <w:proofErr w:type="gramStart"/>
            <w:r w:rsidRPr="00D348D1">
              <w:t>market</w:t>
            </w:r>
            <w:proofErr w:type="gramEnd"/>
          </w:p>
          <w:p w14:paraId="2DB5977D" w14:textId="77777777" w:rsidR="00ED606D" w:rsidRPr="00D348D1" w:rsidRDefault="00ED606D" w:rsidP="008119E4">
            <w:pPr>
              <w:pStyle w:val="ListParagraph"/>
              <w:numPr>
                <w:ilvl w:val="0"/>
                <w:numId w:val="13"/>
              </w:numPr>
              <w:spacing w:before="120" w:after="120" w:line="280" w:lineRule="atLeast"/>
              <w:ind w:left="385"/>
              <w:contextualSpacing w:val="0"/>
            </w:pPr>
            <w:r w:rsidRPr="00D348D1">
              <w:t xml:space="preserve">Targeted a new </w:t>
            </w:r>
            <w:proofErr w:type="gramStart"/>
            <w:r w:rsidRPr="00D348D1">
              <w:t>demographic</w:t>
            </w:r>
            <w:proofErr w:type="gramEnd"/>
          </w:p>
          <w:p w14:paraId="2A815640" w14:textId="77777777" w:rsidR="00ED606D" w:rsidRPr="00D348D1" w:rsidRDefault="00ED606D" w:rsidP="008119E4">
            <w:pPr>
              <w:pStyle w:val="ListParagraph"/>
              <w:numPr>
                <w:ilvl w:val="0"/>
                <w:numId w:val="13"/>
              </w:numPr>
              <w:spacing w:before="120" w:after="120" w:line="280" w:lineRule="atLeast"/>
              <w:ind w:left="385"/>
              <w:contextualSpacing w:val="0"/>
            </w:pPr>
            <w:r w:rsidRPr="00D348D1">
              <w:t xml:space="preserve">Launched a new product in a new </w:t>
            </w:r>
            <w:proofErr w:type="gramStart"/>
            <w:r w:rsidRPr="00D348D1">
              <w:t>market</w:t>
            </w:r>
            <w:proofErr w:type="gramEnd"/>
          </w:p>
          <w:p w14:paraId="3ED6A5CC" w14:textId="77777777" w:rsidR="00ED606D" w:rsidRPr="00D348D1" w:rsidRDefault="00ED606D" w:rsidP="008119E4">
            <w:pPr>
              <w:pStyle w:val="ListParagraph"/>
              <w:numPr>
                <w:ilvl w:val="0"/>
                <w:numId w:val="13"/>
              </w:numPr>
              <w:spacing w:before="120" w:after="120" w:line="280" w:lineRule="atLeast"/>
              <w:ind w:left="385"/>
              <w:contextualSpacing w:val="0"/>
            </w:pPr>
            <w:r w:rsidRPr="00D348D1">
              <w:t xml:space="preserve">Launched a new product in an existing </w:t>
            </w:r>
            <w:proofErr w:type="gramStart"/>
            <w:r w:rsidRPr="00D348D1">
              <w:t>market</w:t>
            </w:r>
            <w:proofErr w:type="gramEnd"/>
          </w:p>
          <w:p w14:paraId="4BA36710" w14:textId="77777777" w:rsidR="00ED606D" w:rsidRPr="00D348D1" w:rsidRDefault="00ED606D" w:rsidP="008119E4">
            <w:pPr>
              <w:pStyle w:val="ListParagraph"/>
              <w:numPr>
                <w:ilvl w:val="0"/>
                <w:numId w:val="13"/>
              </w:numPr>
              <w:spacing w:before="120" w:after="120" w:line="280" w:lineRule="atLeast"/>
              <w:ind w:left="385"/>
              <w:contextualSpacing w:val="0"/>
            </w:pPr>
            <w:r w:rsidRPr="00D348D1">
              <w:t>Launched a new marketing strategy (relates to “a new significantly different and effective way to target your market, such as starting to engage through e-commerce”)</w:t>
            </w:r>
          </w:p>
          <w:p w14:paraId="56B5B67D" w14:textId="77777777" w:rsidR="00ED606D" w:rsidRPr="00D348D1" w:rsidRDefault="00ED606D" w:rsidP="008119E4">
            <w:pPr>
              <w:pStyle w:val="ListParagraph"/>
              <w:numPr>
                <w:ilvl w:val="0"/>
                <w:numId w:val="13"/>
              </w:numPr>
              <w:spacing w:before="120" w:after="120" w:line="280" w:lineRule="atLeast"/>
              <w:ind w:left="385"/>
              <w:contextualSpacing w:val="0"/>
            </w:pPr>
            <w:r w:rsidRPr="00D348D1">
              <w:t xml:space="preserve">Achieved an export sale in a new </w:t>
            </w:r>
            <w:proofErr w:type="gramStart"/>
            <w:r w:rsidRPr="00D348D1">
              <w:t>market</w:t>
            </w:r>
            <w:proofErr w:type="gramEnd"/>
          </w:p>
          <w:p w14:paraId="1426C5E9" w14:textId="77777777" w:rsidR="00ED606D" w:rsidRPr="00D348D1" w:rsidRDefault="00ED606D" w:rsidP="008119E4">
            <w:pPr>
              <w:pStyle w:val="ListParagraph"/>
              <w:numPr>
                <w:ilvl w:val="0"/>
                <w:numId w:val="13"/>
              </w:numPr>
              <w:spacing w:before="120" w:after="120" w:line="280" w:lineRule="atLeast"/>
              <w:ind w:left="385"/>
              <w:contextualSpacing w:val="0"/>
            </w:pPr>
            <w:r w:rsidRPr="00D348D1">
              <w:t xml:space="preserve">Achieved an export sale of a new </w:t>
            </w:r>
            <w:proofErr w:type="gramStart"/>
            <w:r w:rsidRPr="00D348D1">
              <w:t>product</w:t>
            </w:r>
            <w:proofErr w:type="gramEnd"/>
          </w:p>
          <w:p w14:paraId="2E832FB9" w14:textId="77777777" w:rsidR="00ED606D" w:rsidRPr="00D348D1" w:rsidRDefault="00ED606D" w:rsidP="008119E4">
            <w:pPr>
              <w:pStyle w:val="ListParagraph"/>
              <w:numPr>
                <w:ilvl w:val="0"/>
                <w:numId w:val="13"/>
              </w:numPr>
              <w:spacing w:before="120" w:after="120" w:line="280" w:lineRule="atLeast"/>
              <w:ind w:left="385"/>
              <w:contextualSpacing w:val="0"/>
            </w:pPr>
            <w:r w:rsidRPr="00D348D1">
              <w:t xml:space="preserve">Achieved an export sale to a new </w:t>
            </w:r>
            <w:proofErr w:type="gramStart"/>
            <w:r w:rsidRPr="00D348D1">
              <w:t>demographic</w:t>
            </w:r>
            <w:proofErr w:type="gramEnd"/>
          </w:p>
          <w:p w14:paraId="79CA88E5" w14:textId="77777777" w:rsidR="00ED606D" w:rsidRPr="00D348D1" w:rsidRDefault="00ED606D" w:rsidP="008119E4">
            <w:pPr>
              <w:pStyle w:val="ListParagraph"/>
              <w:numPr>
                <w:ilvl w:val="0"/>
                <w:numId w:val="13"/>
              </w:numPr>
              <w:spacing w:before="120" w:after="120" w:line="280" w:lineRule="atLeast"/>
              <w:ind w:left="385"/>
              <w:contextualSpacing w:val="0"/>
            </w:pPr>
            <w:r w:rsidRPr="00D348D1">
              <w:t xml:space="preserve">Achieved an export sale via a new marketing </w:t>
            </w:r>
            <w:proofErr w:type="gramStart"/>
            <w:r w:rsidRPr="00D348D1">
              <w:t>strategy</w:t>
            </w:r>
            <w:proofErr w:type="gramEnd"/>
          </w:p>
          <w:p w14:paraId="69F2BE56" w14:textId="77777777" w:rsidR="00ED606D" w:rsidRPr="00D348D1" w:rsidRDefault="00ED606D" w:rsidP="008119E4">
            <w:pPr>
              <w:pStyle w:val="ListParagraph"/>
              <w:numPr>
                <w:ilvl w:val="0"/>
                <w:numId w:val="13"/>
              </w:numPr>
              <w:spacing w:before="120" w:after="120" w:line="280" w:lineRule="atLeast"/>
              <w:ind w:left="380" w:hanging="380"/>
              <w:contextualSpacing w:val="0"/>
            </w:pPr>
            <w:r w:rsidRPr="00D348D1">
              <w:t xml:space="preserve">Other </w:t>
            </w:r>
          </w:p>
          <w:p w14:paraId="71E53D4D" w14:textId="207CE0E8" w:rsidR="00ED606D" w:rsidRPr="00D348D1" w:rsidRDefault="00ED606D" w:rsidP="008119E4">
            <w:pPr>
              <w:pStyle w:val="ListParagraph"/>
              <w:numPr>
                <w:ilvl w:val="0"/>
                <w:numId w:val="13"/>
              </w:numPr>
              <w:spacing w:before="120" w:after="120"/>
              <w:ind w:left="395" w:hanging="395"/>
              <w:contextualSpacing w:val="0"/>
            </w:pPr>
            <w:r w:rsidRPr="00D348D1">
              <w:t>Not applicable</w:t>
            </w:r>
          </w:p>
        </w:tc>
        <w:tc>
          <w:tcPr>
            <w:tcW w:w="2733" w:type="dxa"/>
            <w:tcMar>
              <w:left w:w="28" w:type="dxa"/>
              <w:right w:w="28" w:type="dxa"/>
            </w:tcMar>
          </w:tcPr>
          <w:p w14:paraId="71CCDAD4" w14:textId="77777777" w:rsidR="00ED606D" w:rsidRPr="00D348D1" w:rsidRDefault="00ED606D" w:rsidP="0086005E">
            <w:pPr>
              <w:pStyle w:val="ListParagraph"/>
              <w:numPr>
                <w:ilvl w:val="0"/>
                <w:numId w:val="13"/>
              </w:numPr>
              <w:spacing w:before="120" w:after="120" w:line="280" w:lineRule="atLeast"/>
              <w:ind w:left="349"/>
              <w:contextualSpacing w:val="0"/>
            </w:pPr>
            <w:r w:rsidRPr="00D348D1">
              <w:t xml:space="preserve">Undertaken promotional activities on behalf of members in export </w:t>
            </w:r>
            <w:proofErr w:type="gramStart"/>
            <w:r w:rsidRPr="00D348D1">
              <w:t>markets</w:t>
            </w:r>
            <w:proofErr w:type="gramEnd"/>
          </w:p>
          <w:p w14:paraId="5AF3D9D8" w14:textId="77777777" w:rsidR="00ED606D" w:rsidRPr="00D348D1" w:rsidRDefault="00ED606D" w:rsidP="0086005E">
            <w:pPr>
              <w:pStyle w:val="ListParagraph"/>
              <w:numPr>
                <w:ilvl w:val="0"/>
                <w:numId w:val="13"/>
              </w:numPr>
              <w:spacing w:before="120" w:after="120" w:line="280" w:lineRule="atLeast"/>
              <w:ind w:left="349"/>
              <w:contextualSpacing w:val="0"/>
            </w:pPr>
            <w:r w:rsidRPr="00D348D1">
              <w:t xml:space="preserve">Created training activities for members to become export </w:t>
            </w:r>
            <w:proofErr w:type="gramStart"/>
            <w:r w:rsidRPr="00D348D1">
              <w:t>ready</w:t>
            </w:r>
            <w:proofErr w:type="gramEnd"/>
          </w:p>
          <w:p w14:paraId="57F923C9" w14:textId="77777777" w:rsidR="00ED606D" w:rsidRPr="00D348D1" w:rsidRDefault="00ED606D" w:rsidP="0086005E">
            <w:pPr>
              <w:pStyle w:val="ListParagraph"/>
              <w:numPr>
                <w:ilvl w:val="0"/>
                <w:numId w:val="13"/>
              </w:numPr>
              <w:spacing w:before="120" w:after="120" w:line="280" w:lineRule="atLeast"/>
              <w:ind w:left="349"/>
              <w:contextualSpacing w:val="0"/>
            </w:pPr>
            <w:r w:rsidRPr="00D348D1">
              <w:t xml:space="preserve">Delivered training activities to members to become export </w:t>
            </w:r>
            <w:proofErr w:type="gramStart"/>
            <w:r w:rsidRPr="00D348D1">
              <w:t>ready</w:t>
            </w:r>
            <w:proofErr w:type="gramEnd"/>
          </w:p>
          <w:p w14:paraId="0BDEBA94" w14:textId="77777777" w:rsidR="00ED606D" w:rsidRPr="00D348D1" w:rsidRDefault="00ED606D" w:rsidP="0086005E">
            <w:pPr>
              <w:pStyle w:val="ListParagraph"/>
              <w:numPr>
                <w:ilvl w:val="0"/>
                <w:numId w:val="13"/>
              </w:numPr>
              <w:spacing w:before="120" w:after="120" w:line="280" w:lineRule="atLeast"/>
              <w:ind w:left="346" w:hanging="346"/>
              <w:contextualSpacing w:val="0"/>
            </w:pPr>
            <w:r w:rsidRPr="00D348D1">
              <w:t>Other</w:t>
            </w:r>
          </w:p>
          <w:p w14:paraId="7AA86A19" w14:textId="77777777" w:rsidR="00ED606D" w:rsidRPr="00D348D1" w:rsidRDefault="00ED606D" w:rsidP="0086005E">
            <w:pPr>
              <w:pStyle w:val="ListParagraph"/>
              <w:numPr>
                <w:ilvl w:val="0"/>
                <w:numId w:val="13"/>
              </w:numPr>
              <w:spacing w:before="120" w:after="120" w:line="280" w:lineRule="atLeast"/>
              <w:ind w:left="349"/>
              <w:contextualSpacing w:val="0"/>
            </w:pPr>
            <w:r w:rsidRPr="00D348D1">
              <w:t>Not applicable</w:t>
            </w:r>
          </w:p>
          <w:p w14:paraId="1B6F1FC9" w14:textId="77777777" w:rsidR="00ED606D" w:rsidRPr="00D348D1" w:rsidRDefault="00ED606D" w:rsidP="0001679A">
            <w:pPr>
              <w:spacing w:before="120" w:after="120"/>
            </w:pPr>
          </w:p>
        </w:tc>
      </w:tr>
    </w:tbl>
    <w:p w14:paraId="2D4E2839" w14:textId="77777777" w:rsidR="009C1A63" w:rsidRPr="00D348D1" w:rsidRDefault="009C1A63" w:rsidP="009C1A63">
      <w:r w:rsidRPr="00D348D1">
        <w:rPr>
          <w:b/>
          <w:bCs/>
        </w:rPr>
        <w:lastRenderedPageBreak/>
        <w:t>11a.</w:t>
      </w:r>
      <w:r w:rsidRPr="00D348D1">
        <w:t xml:space="preserve"> </w:t>
      </w:r>
      <w:r w:rsidRPr="00D348D1">
        <w:tab/>
        <w:t>If other, please describe*</w:t>
      </w:r>
    </w:p>
    <w:p w14:paraId="2A69E62E" w14:textId="77777777" w:rsidR="009C1A63" w:rsidRPr="00D348D1" w:rsidRDefault="009C1A63" w:rsidP="009C1A63">
      <w:pPr>
        <w:ind w:left="720"/>
        <w:rPr>
          <w:i/>
          <w:iCs/>
        </w:rPr>
      </w:pPr>
      <w:r w:rsidRPr="00D348D1">
        <w:rPr>
          <w:i/>
          <w:iCs/>
        </w:rPr>
        <w:t>&lt;&lt;Free text box response&gt;&gt;</w:t>
      </w:r>
    </w:p>
    <w:p w14:paraId="2F5B5C07" w14:textId="77777777" w:rsidR="001A36A2" w:rsidRDefault="001A36A2" w:rsidP="001A36A2">
      <w:pPr>
        <w:pStyle w:val="Heading4"/>
      </w:pPr>
      <w:r>
        <w:t>Complete the table against the Eligible Expenditure Categories</w:t>
      </w:r>
    </w:p>
    <w:p w14:paraId="5EE652AE" w14:textId="77777777" w:rsidR="001A36A2" w:rsidRDefault="001A36A2" w:rsidP="001A36A2">
      <w:r>
        <w:t xml:space="preserve">Complete the table for all eligible expenditure categories for which you are seeking a grant payment in this reporting period.  All eligible expenditure should be GST exclusive. </w:t>
      </w:r>
    </w:p>
    <w:p w14:paraId="44FECAC2" w14:textId="77777777" w:rsidR="001A36A2" w:rsidRDefault="001A36A2" w:rsidP="001A36A2">
      <w:r>
        <w:t>If you have not incurred eligible expenditure on export promotional activities for this reporting period, select “No expenditure” from the eligible expenditure category field and input zero (0) into all three columns.</w:t>
      </w:r>
    </w:p>
    <w:p w14:paraId="7DB53D61" w14:textId="77777777" w:rsidR="001A36A2" w:rsidRDefault="001A36A2" w:rsidP="001A36A2">
      <w:r>
        <w:t xml:space="preserve">The Grantee must disclose only on ‘eligible expenses’ for ‘eligible products’ (as defined in the EMDG Act and Rules and Guidelines) in respect of: </w:t>
      </w:r>
    </w:p>
    <w:p w14:paraId="2D00A854" w14:textId="68F8F07B" w:rsidR="001A36A2" w:rsidRDefault="001A36A2" w:rsidP="002231CF">
      <w:pPr>
        <w:pStyle w:val="ListParagraph"/>
        <w:numPr>
          <w:ilvl w:val="0"/>
          <w:numId w:val="11"/>
        </w:numPr>
      </w:pPr>
      <w:r>
        <w:t xml:space="preserve">promotional activities undertaken for the purposes of marketing an eligible product in a foreign country; and/or </w:t>
      </w:r>
    </w:p>
    <w:p w14:paraId="50E81A36" w14:textId="4506B26B" w:rsidR="00056DC4" w:rsidRPr="009E0986" w:rsidRDefault="001A36A2" w:rsidP="00256E84">
      <w:pPr>
        <w:pStyle w:val="ListParagraph"/>
        <w:numPr>
          <w:ilvl w:val="0"/>
          <w:numId w:val="11"/>
        </w:numPr>
        <w:rPr>
          <w:i/>
          <w:iCs/>
        </w:rPr>
      </w:pPr>
      <w:r>
        <w:t>obtaining training for the purposes of developing the skills of the Grantee in marketing eligible products in foreign countries</w:t>
      </w:r>
      <w:r w:rsidR="00F9177F">
        <w:t xml:space="preserve"> </w:t>
      </w:r>
      <w:r w:rsidR="00F9177F" w:rsidRPr="00F041D5">
        <w:t>(</w:t>
      </w:r>
      <w:r w:rsidR="00265466">
        <w:t>o</w:t>
      </w:r>
      <w:r w:rsidR="00292ADD" w:rsidRPr="00122485">
        <w:t>nly applies to Tier 1 and Representative Body</w:t>
      </w:r>
      <w:r w:rsidR="00F9177F" w:rsidRPr="00122485">
        <w:t>)</w:t>
      </w:r>
      <w:r w:rsidR="00265466">
        <w:t>.</w:t>
      </w:r>
    </w:p>
    <w:p w14:paraId="647DB46F" w14:textId="1B6DC618" w:rsidR="001A36A2" w:rsidRDefault="001A36A2" w:rsidP="001A36A2">
      <w:r>
        <w:t>The Grantee must not seek grant funding to support any excluded expenditure as defined in the EMDG Act or Rules. Specifically, expenses for promoting products that are subject to trade sanctions or that might have a detrimental impact on Australia’s trade reputation are not eligible and must not be included.</w:t>
      </w:r>
    </w:p>
    <w:p w14:paraId="1DC24EEA" w14:textId="5A27E96F" w:rsidR="00814E7F" w:rsidRDefault="003E1FC7" w:rsidP="001A36A2">
      <w:r w:rsidRPr="003E1FC7">
        <w:t xml:space="preserve">The 'amount of grant sought' and 'grantee's contribution amount' should equal the 'total eligible expenditure' for that category. </w:t>
      </w:r>
      <w:r w:rsidR="00350643">
        <w:t>T</w:t>
      </w:r>
      <w:r w:rsidR="00350643" w:rsidRPr="003E1FC7">
        <w:t xml:space="preserve">he 'amount of grant sought' should be 50% </w:t>
      </w:r>
      <w:r w:rsidR="00350643">
        <w:t>or less</w:t>
      </w:r>
      <w:r w:rsidR="00882AD5">
        <w:t xml:space="preserve"> than</w:t>
      </w:r>
      <w:r w:rsidR="00350643" w:rsidRPr="003E1FC7">
        <w:t xml:space="preserve"> </w:t>
      </w:r>
      <w:r w:rsidR="00C23E18">
        <w:t>the</w:t>
      </w:r>
      <w:r w:rsidR="00350643" w:rsidRPr="003E1FC7">
        <w:t xml:space="preserve"> 'grantee's contribution amount'. </w:t>
      </w:r>
      <w:r w:rsidRPr="003E1FC7">
        <w:t xml:space="preserve"> </w:t>
      </w:r>
    </w:p>
    <w:p w14:paraId="7E4B7F0E" w14:textId="77777777" w:rsidR="001A36A2" w:rsidRDefault="001A36A2" w:rsidP="001A36A2">
      <w:r>
        <w:t>Please note the total grant sought cannot be greater than the maximum grant amount that is stated in your grant agreement for the reporting period.  Your obligation is to match the dollar value of the grant monies you receive (this means you must spend double the grant amount), noting:</w:t>
      </w:r>
    </w:p>
    <w:p w14:paraId="315626DC" w14:textId="0CE56126" w:rsidR="001A36A2" w:rsidRDefault="001A36A2" w:rsidP="00623FE2">
      <w:pPr>
        <w:pStyle w:val="ListParagraph"/>
        <w:numPr>
          <w:ilvl w:val="0"/>
          <w:numId w:val="15"/>
        </w:numPr>
      </w:pPr>
      <w:r>
        <w:t>If you spend more, you will not receive more grant money. The amount in your grant agreement is the maximum you will receive.</w:t>
      </w:r>
    </w:p>
    <w:p w14:paraId="511D999E" w14:textId="38B79CBA" w:rsidR="001A36A2" w:rsidRDefault="001A36A2" w:rsidP="00623FE2">
      <w:pPr>
        <w:pStyle w:val="ListParagraph"/>
        <w:numPr>
          <w:ilvl w:val="0"/>
          <w:numId w:val="15"/>
        </w:numPr>
      </w:pPr>
      <w:r>
        <w:t>If you spend less, you will only receive an amount equal to the amount you contributed (i.e., if your grant agreement is for $15,000 and you spend $20,000 on eligible expenditure you will only receive $10,000).</w:t>
      </w:r>
    </w:p>
    <w:p w14:paraId="6AE7A0E7" w14:textId="77777777" w:rsidR="00974536" w:rsidRDefault="00974536" w:rsidP="00974536">
      <w:pPr>
        <w:pStyle w:val="Heading5"/>
      </w:pPr>
      <w:r>
        <w:t>Apportionment</w:t>
      </w:r>
    </w:p>
    <w:p w14:paraId="5314A23F" w14:textId="77777777" w:rsidR="00974536" w:rsidRDefault="00974536" w:rsidP="00974536">
      <w:r>
        <w:t xml:space="preserve">Where only a portion of an expense is an ‘eligible expense’, such as travel expenses where a component of the trip relates to activities that are not part of the Activity, the Grantee must provide details of the apportionment and the basis upon which the apportionment has been made. </w:t>
      </w:r>
    </w:p>
    <w:p w14:paraId="59A12D1E" w14:textId="77777777" w:rsidR="00974536" w:rsidRDefault="00974536" w:rsidP="00974536">
      <w:r>
        <w:t>For example: Your trip overseas may involve both promotional activities and personal or other business-related activities. If your records (such as diary entries, itineraries, etc) indicate that 30% of your trip was spent on promotional activities (for the purposes set out in your Grant Agreement), you apportion 30% of the trip costs to eligible marketing expenses.</w:t>
      </w:r>
    </w:p>
    <w:p w14:paraId="3F8EF463" w14:textId="77777777" w:rsidR="004E4B0D" w:rsidRDefault="004E4B0D" w:rsidP="00814E7F"/>
    <w:p w14:paraId="263F0872" w14:textId="5C238007" w:rsidR="001B3402" w:rsidRPr="001B3402" w:rsidRDefault="001A36A2" w:rsidP="00C62C0F">
      <w:pPr>
        <w:pStyle w:val="ListNumber5"/>
      </w:pPr>
      <w:r>
        <w:lastRenderedPageBreak/>
        <w:t xml:space="preserve">Please complete the </w:t>
      </w:r>
      <w:proofErr w:type="gramStart"/>
      <w:r>
        <w:t>table.*</w:t>
      </w:r>
      <w:proofErr w:type="gramEnd"/>
    </w:p>
    <w:tbl>
      <w:tblPr>
        <w:tblStyle w:val="TableGrid"/>
        <w:tblW w:w="0" w:type="auto"/>
        <w:tblLook w:val="04A0" w:firstRow="1" w:lastRow="0" w:firstColumn="1" w:lastColumn="0" w:noHBand="0" w:noVBand="1"/>
      </w:tblPr>
      <w:tblGrid>
        <w:gridCol w:w="2489"/>
        <w:gridCol w:w="2490"/>
        <w:gridCol w:w="2489"/>
        <w:gridCol w:w="2490"/>
      </w:tblGrid>
      <w:tr w:rsidR="004C1F63" w:rsidRPr="003A58AB" w14:paraId="68ECC831" w14:textId="77777777" w:rsidTr="00643EF3">
        <w:trPr>
          <w:trHeight w:val="739"/>
          <w:tblHeader/>
        </w:trPr>
        <w:tc>
          <w:tcPr>
            <w:tcW w:w="2489" w:type="dxa"/>
            <w:shd w:val="clear" w:color="auto" w:fill="2E1A47" w:themeFill="text2"/>
          </w:tcPr>
          <w:p w14:paraId="7C6ABF8E" w14:textId="416E6B58" w:rsidR="004C1F63" w:rsidRPr="004C1F63" w:rsidRDefault="004C1F63" w:rsidP="004C1F63">
            <w:pPr>
              <w:rPr>
                <w:b/>
                <w:bCs/>
                <w:color w:val="FFFFFF" w:themeColor="background1"/>
              </w:rPr>
            </w:pPr>
            <w:r w:rsidRPr="004C1F63">
              <w:rPr>
                <w:b/>
                <w:bCs/>
                <w:color w:val="FFFFFF" w:themeColor="background1"/>
              </w:rPr>
              <w:t>Eligible expenses category</w:t>
            </w:r>
          </w:p>
        </w:tc>
        <w:tc>
          <w:tcPr>
            <w:tcW w:w="2490" w:type="dxa"/>
            <w:shd w:val="clear" w:color="auto" w:fill="2E1A47" w:themeFill="text2"/>
          </w:tcPr>
          <w:p w14:paraId="2643A997" w14:textId="07DF3EF3" w:rsidR="004C1F63" w:rsidRPr="004C1F63" w:rsidRDefault="004C1F63" w:rsidP="004C1F63">
            <w:pPr>
              <w:rPr>
                <w:b/>
                <w:bCs/>
                <w:color w:val="FFFFFF" w:themeColor="background1"/>
              </w:rPr>
            </w:pPr>
            <w:r w:rsidRPr="004C1F63">
              <w:rPr>
                <w:b/>
                <w:bCs/>
                <w:color w:val="FFFFFF" w:themeColor="background1"/>
              </w:rPr>
              <w:t>Total eligible expenditure (AUD)</w:t>
            </w:r>
          </w:p>
        </w:tc>
        <w:tc>
          <w:tcPr>
            <w:tcW w:w="2489" w:type="dxa"/>
            <w:shd w:val="clear" w:color="auto" w:fill="2E1A47" w:themeFill="text2"/>
          </w:tcPr>
          <w:p w14:paraId="0CCDDB34" w14:textId="053ACD5C" w:rsidR="004C1F63" w:rsidRPr="004C1F63" w:rsidRDefault="004C1F63" w:rsidP="004C1F63">
            <w:pPr>
              <w:rPr>
                <w:b/>
                <w:bCs/>
                <w:color w:val="FFFFFF" w:themeColor="background1"/>
              </w:rPr>
            </w:pPr>
            <w:r w:rsidRPr="004C1F63">
              <w:rPr>
                <w:b/>
                <w:bCs/>
                <w:color w:val="FFFFFF" w:themeColor="background1"/>
              </w:rPr>
              <w:t>Amount of grant sought (AUD)</w:t>
            </w:r>
          </w:p>
        </w:tc>
        <w:tc>
          <w:tcPr>
            <w:tcW w:w="2490" w:type="dxa"/>
            <w:shd w:val="clear" w:color="auto" w:fill="2E1A47" w:themeFill="text2"/>
          </w:tcPr>
          <w:p w14:paraId="505F0918" w14:textId="5C04AFD8" w:rsidR="004C1F63" w:rsidRPr="004C1F63" w:rsidRDefault="004C1F63" w:rsidP="004C1F63">
            <w:pPr>
              <w:rPr>
                <w:b/>
                <w:bCs/>
                <w:color w:val="FFFFFF" w:themeColor="background1"/>
              </w:rPr>
            </w:pPr>
            <w:r w:rsidRPr="004C1F63">
              <w:rPr>
                <w:b/>
                <w:bCs/>
                <w:color w:val="FFFFFF" w:themeColor="background1"/>
              </w:rPr>
              <w:t>Grantee's contribution amount (AUD)</w:t>
            </w:r>
          </w:p>
        </w:tc>
      </w:tr>
      <w:tr w:rsidR="004610B3" w:rsidRPr="003A58AB" w14:paraId="1A114B0D" w14:textId="77777777" w:rsidTr="00643EF3">
        <w:trPr>
          <w:trHeight w:val="739"/>
        </w:trPr>
        <w:tc>
          <w:tcPr>
            <w:tcW w:w="2489" w:type="dxa"/>
          </w:tcPr>
          <w:p w14:paraId="4D5EC780" w14:textId="6FAA8A95" w:rsidR="004610B3" w:rsidRPr="00E60961" w:rsidRDefault="004610B3" w:rsidP="004610B3">
            <w:pPr>
              <w:pStyle w:val="ListNumber5"/>
              <w:numPr>
                <w:ilvl w:val="0"/>
                <w:numId w:val="0"/>
              </w:numPr>
              <w:ind w:left="567" w:hanging="567"/>
              <w:rPr>
                <w:rFonts w:cs="Arial"/>
              </w:rPr>
            </w:pPr>
            <w:r w:rsidRPr="00D348D1">
              <w:rPr>
                <w:rFonts w:ascii="Verdana" w:hAnsi="Verdana"/>
              </w:rPr>
              <w:t>e.g. free samples</w:t>
            </w:r>
          </w:p>
        </w:tc>
        <w:tc>
          <w:tcPr>
            <w:tcW w:w="2490" w:type="dxa"/>
          </w:tcPr>
          <w:p w14:paraId="136A0C88" w14:textId="77777777" w:rsidR="004610B3" w:rsidRPr="003A58AB" w:rsidRDefault="004610B3" w:rsidP="004610B3">
            <w:pPr>
              <w:spacing w:before="0" w:after="0" w:line="240" w:lineRule="auto"/>
            </w:pPr>
          </w:p>
        </w:tc>
        <w:tc>
          <w:tcPr>
            <w:tcW w:w="2489" w:type="dxa"/>
          </w:tcPr>
          <w:p w14:paraId="56F4B623" w14:textId="3D6A095F" w:rsidR="004610B3" w:rsidRPr="00D348D1" w:rsidRDefault="004610B3" w:rsidP="004610B3"/>
        </w:tc>
        <w:tc>
          <w:tcPr>
            <w:tcW w:w="2490" w:type="dxa"/>
          </w:tcPr>
          <w:p w14:paraId="5E0C5477" w14:textId="77777777" w:rsidR="004610B3" w:rsidRPr="00D348D1" w:rsidRDefault="004610B3" w:rsidP="004610B3"/>
        </w:tc>
      </w:tr>
      <w:tr w:rsidR="004610B3" w:rsidRPr="003A58AB" w14:paraId="59ADBD79" w14:textId="77777777" w:rsidTr="00643EF3">
        <w:trPr>
          <w:trHeight w:val="739"/>
        </w:trPr>
        <w:tc>
          <w:tcPr>
            <w:tcW w:w="2489" w:type="dxa"/>
          </w:tcPr>
          <w:p w14:paraId="6E773B9E" w14:textId="77777777" w:rsidR="004610B3" w:rsidRPr="00E60961" w:rsidRDefault="004610B3" w:rsidP="004610B3">
            <w:pPr>
              <w:pStyle w:val="ListNumber5"/>
              <w:numPr>
                <w:ilvl w:val="0"/>
                <w:numId w:val="0"/>
              </w:numPr>
              <w:ind w:left="567" w:hanging="567"/>
              <w:rPr>
                <w:rFonts w:cs="Arial"/>
              </w:rPr>
            </w:pPr>
          </w:p>
        </w:tc>
        <w:tc>
          <w:tcPr>
            <w:tcW w:w="2490" w:type="dxa"/>
          </w:tcPr>
          <w:p w14:paraId="6F371A0D" w14:textId="77777777" w:rsidR="004610B3" w:rsidRPr="003A58AB" w:rsidRDefault="004610B3" w:rsidP="004610B3">
            <w:pPr>
              <w:spacing w:before="0" w:after="0" w:line="240" w:lineRule="auto"/>
            </w:pPr>
          </w:p>
        </w:tc>
        <w:tc>
          <w:tcPr>
            <w:tcW w:w="2489" w:type="dxa"/>
          </w:tcPr>
          <w:p w14:paraId="2FEF5617" w14:textId="77777777" w:rsidR="004610B3" w:rsidRPr="00D348D1" w:rsidRDefault="004610B3" w:rsidP="004610B3"/>
        </w:tc>
        <w:tc>
          <w:tcPr>
            <w:tcW w:w="2490" w:type="dxa"/>
          </w:tcPr>
          <w:p w14:paraId="0BC68374" w14:textId="77777777" w:rsidR="004610B3" w:rsidRPr="00D348D1" w:rsidRDefault="004610B3" w:rsidP="004610B3"/>
        </w:tc>
      </w:tr>
      <w:tr w:rsidR="004610B3" w:rsidRPr="003A58AB" w14:paraId="277AFC87" w14:textId="77777777" w:rsidTr="00643EF3">
        <w:trPr>
          <w:trHeight w:val="739"/>
        </w:trPr>
        <w:tc>
          <w:tcPr>
            <w:tcW w:w="2489" w:type="dxa"/>
          </w:tcPr>
          <w:p w14:paraId="32E02C02" w14:textId="7C9362B2" w:rsidR="004610B3" w:rsidRPr="00E60961" w:rsidRDefault="004610B3" w:rsidP="004610B3">
            <w:pPr>
              <w:pStyle w:val="ListNumber5"/>
              <w:numPr>
                <w:ilvl w:val="0"/>
                <w:numId w:val="0"/>
              </w:numPr>
              <w:ind w:left="567" w:hanging="567"/>
              <w:rPr>
                <w:rFonts w:cs="Arial"/>
              </w:rPr>
            </w:pPr>
            <w:r w:rsidRPr="00D348D1">
              <w:rPr>
                <w:rFonts w:ascii="Verdana" w:hAnsi="Verdana"/>
              </w:rPr>
              <w:t xml:space="preserve">TOTAL </w:t>
            </w:r>
          </w:p>
        </w:tc>
        <w:tc>
          <w:tcPr>
            <w:tcW w:w="2490" w:type="dxa"/>
          </w:tcPr>
          <w:p w14:paraId="5D050F62" w14:textId="77777777" w:rsidR="004610B3" w:rsidRPr="003A58AB" w:rsidRDefault="004610B3" w:rsidP="004610B3">
            <w:pPr>
              <w:spacing w:before="0" w:after="0" w:line="240" w:lineRule="auto"/>
            </w:pPr>
          </w:p>
        </w:tc>
        <w:tc>
          <w:tcPr>
            <w:tcW w:w="2489" w:type="dxa"/>
          </w:tcPr>
          <w:p w14:paraId="262C0775" w14:textId="77777777" w:rsidR="004610B3" w:rsidRPr="00D348D1" w:rsidRDefault="004610B3" w:rsidP="004610B3"/>
        </w:tc>
        <w:tc>
          <w:tcPr>
            <w:tcW w:w="2490" w:type="dxa"/>
          </w:tcPr>
          <w:p w14:paraId="0226D9B7" w14:textId="77777777" w:rsidR="004610B3" w:rsidRPr="00D348D1" w:rsidRDefault="004610B3" w:rsidP="004610B3"/>
        </w:tc>
      </w:tr>
    </w:tbl>
    <w:p w14:paraId="279F7E00" w14:textId="77777777" w:rsidR="008B6EC9" w:rsidRPr="00D348D1" w:rsidRDefault="008B6EC9" w:rsidP="00F11F44">
      <w:pPr>
        <w:pStyle w:val="Heading4"/>
      </w:pPr>
      <w:r w:rsidRPr="00D348D1">
        <w:t>Detailed description of the eligible expenses for the activity (for each expense category).</w:t>
      </w:r>
    </w:p>
    <w:p w14:paraId="2CB1A037" w14:textId="77777777" w:rsidR="008B6EC9" w:rsidRPr="00D348D1" w:rsidRDefault="008B6EC9" w:rsidP="008B6EC9">
      <w:pPr>
        <w:pStyle w:val="Heading3schedules"/>
        <w:numPr>
          <w:ilvl w:val="0"/>
          <w:numId w:val="9"/>
        </w:numPr>
        <w:spacing w:before="240" w:after="120"/>
        <w:rPr>
          <w:rFonts w:ascii="Verdana" w:eastAsiaTheme="minorEastAsia" w:hAnsi="Verdana"/>
          <w:b w:val="0"/>
          <w:bCs/>
        </w:rPr>
      </w:pPr>
      <w:r w:rsidRPr="00D348D1">
        <w:rPr>
          <w:rFonts w:ascii="Verdana" w:eastAsiaTheme="minorEastAsia" w:hAnsi="Verdana"/>
          <w:b w:val="0"/>
          <w:bCs/>
        </w:rPr>
        <w:t xml:space="preserve">Provide a detailed description of the expenses for the selected expense </w:t>
      </w:r>
      <w:proofErr w:type="gramStart"/>
      <w:r w:rsidRPr="00D348D1">
        <w:rPr>
          <w:rFonts w:ascii="Verdana" w:eastAsiaTheme="minorEastAsia" w:hAnsi="Verdana"/>
          <w:b w:val="0"/>
          <w:bCs/>
        </w:rPr>
        <w:t>category.*</w:t>
      </w:r>
      <w:proofErr w:type="gramEnd"/>
    </w:p>
    <w:p w14:paraId="355C2C22" w14:textId="77777777" w:rsidR="008B6EC9" w:rsidRPr="00D348D1" w:rsidRDefault="008B6EC9" w:rsidP="008B6EC9">
      <w:pPr>
        <w:ind w:left="567"/>
        <w:rPr>
          <w:i/>
          <w:iCs/>
        </w:rPr>
      </w:pPr>
      <w:r w:rsidRPr="00D348D1">
        <w:rPr>
          <w:i/>
          <w:iCs/>
        </w:rPr>
        <w:t>&lt;&lt;Free text box response&gt;&gt;</w:t>
      </w:r>
    </w:p>
    <w:p w14:paraId="2C15D923" w14:textId="77777777" w:rsidR="008B6EC9" w:rsidRPr="00D348D1" w:rsidRDefault="008B6EC9" w:rsidP="00F11F44">
      <w:pPr>
        <w:pStyle w:val="Heading5"/>
        <w:rPr>
          <w:bCs/>
        </w:rPr>
      </w:pPr>
      <w:r w:rsidRPr="00D348D1">
        <w:t>Overseas representatives and Consultants</w:t>
      </w:r>
    </w:p>
    <w:p w14:paraId="5D37E3D0" w14:textId="77777777" w:rsidR="008B6EC9" w:rsidRPr="00D348D1" w:rsidRDefault="008B6EC9" w:rsidP="008B6EC9">
      <w:pPr>
        <w:pStyle w:val="CommentText"/>
        <w:rPr>
          <w:rFonts w:cs="Arial"/>
        </w:rPr>
      </w:pPr>
      <w:r w:rsidRPr="00D348D1">
        <w:rPr>
          <w:rFonts w:cs="Arial"/>
        </w:rPr>
        <w:t xml:space="preserve">If the expenses include maintaining representation in a foreign country and/or consultants that are $60,000 or more, the following information is required for each representative and/or consultant: </w:t>
      </w:r>
    </w:p>
    <w:p w14:paraId="442B8312" w14:textId="026C667C" w:rsidR="008B6EC9" w:rsidRPr="00D348D1" w:rsidRDefault="008B6EC9" w:rsidP="008B6EC9">
      <w:pPr>
        <w:pStyle w:val="CommentText"/>
        <w:numPr>
          <w:ilvl w:val="0"/>
          <w:numId w:val="16"/>
        </w:numPr>
        <w:spacing w:before="0" w:after="120"/>
        <w:rPr>
          <w:rFonts w:eastAsiaTheme="minorEastAsia" w:cs="Arial"/>
        </w:rPr>
      </w:pPr>
      <w:r w:rsidRPr="00D348D1">
        <w:rPr>
          <w:rFonts w:eastAsiaTheme="minorEastAsia" w:cs="Arial"/>
        </w:rPr>
        <w:t>Cost of the overseas representative and/or consultant (in AU$)</w:t>
      </w:r>
    </w:p>
    <w:p w14:paraId="54502194" w14:textId="12621C71" w:rsidR="008B6EC9" w:rsidRPr="00D348D1" w:rsidRDefault="008B6EC9" w:rsidP="008B6EC9">
      <w:pPr>
        <w:pStyle w:val="CommentText"/>
        <w:numPr>
          <w:ilvl w:val="0"/>
          <w:numId w:val="16"/>
        </w:numPr>
        <w:spacing w:before="0" w:after="120"/>
        <w:rPr>
          <w:rFonts w:eastAsiaTheme="minorEastAsia" w:cs="Arial"/>
        </w:rPr>
      </w:pPr>
      <w:r w:rsidRPr="00D348D1">
        <w:rPr>
          <w:rFonts w:eastAsiaTheme="minorEastAsia" w:cs="Arial"/>
        </w:rPr>
        <w:t>Name of the overseas representative and/or consultant</w:t>
      </w:r>
    </w:p>
    <w:p w14:paraId="21251504" w14:textId="58E9DFAF" w:rsidR="008B6EC9" w:rsidRPr="00D348D1" w:rsidRDefault="008B6EC9" w:rsidP="008B6EC9">
      <w:pPr>
        <w:pStyle w:val="CommentText"/>
        <w:numPr>
          <w:ilvl w:val="0"/>
          <w:numId w:val="16"/>
        </w:numPr>
        <w:spacing w:before="0" w:after="120"/>
        <w:rPr>
          <w:rFonts w:cs="Arial"/>
        </w:rPr>
      </w:pPr>
      <w:r w:rsidRPr="00D348D1">
        <w:rPr>
          <w:rFonts w:cs="Arial"/>
        </w:rPr>
        <w:t xml:space="preserve">Registered address </w:t>
      </w:r>
    </w:p>
    <w:p w14:paraId="26A403A9" w14:textId="1F37251A" w:rsidR="008B6EC9" w:rsidRPr="00D348D1" w:rsidRDefault="008B6EC9" w:rsidP="008B6EC9">
      <w:pPr>
        <w:pStyle w:val="CommentText"/>
        <w:numPr>
          <w:ilvl w:val="0"/>
          <w:numId w:val="16"/>
        </w:numPr>
        <w:spacing w:before="0" w:after="120"/>
        <w:rPr>
          <w:rFonts w:cs="Arial"/>
        </w:rPr>
      </w:pPr>
      <w:r w:rsidRPr="00D348D1">
        <w:rPr>
          <w:rFonts w:cs="Arial"/>
        </w:rPr>
        <w:t>Phone</w:t>
      </w:r>
    </w:p>
    <w:p w14:paraId="7D2D2FA0" w14:textId="7EA688EB" w:rsidR="008B6EC9" w:rsidRPr="00D348D1" w:rsidRDefault="008B6EC9" w:rsidP="008B6EC9">
      <w:pPr>
        <w:pStyle w:val="CommentText"/>
        <w:numPr>
          <w:ilvl w:val="0"/>
          <w:numId w:val="16"/>
        </w:numPr>
        <w:spacing w:before="0" w:after="120"/>
        <w:rPr>
          <w:rFonts w:cs="Arial"/>
        </w:rPr>
      </w:pPr>
      <w:r w:rsidRPr="00D348D1">
        <w:rPr>
          <w:rFonts w:cs="Arial"/>
        </w:rPr>
        <w:t>Email address</w:t>
      </w:r>
    </w:p>
    <w:p w14:paraId="49890708" w14:textId="52DA75D1" w:rsidR="008B6EC9" w:rsidRPr="00D348D1" w:rsidRDefault="008B6EC9" w:rsidP="008B6EC9">
      <w:pPr>
        <w:pStyle w:val="CommentText"/>
        <w:numPr>
          <w:ilvl w:val="0"/>
          <w:numId w:val="16"/>
        </w:numPr>
        <w:spacing w:before="0" w:after="120"/>
        <w:rPr>
          <w:rFonts w:cs="Arial"/>
        </w:rPr>
      </w:pPr>
      <w:r w:rsidRPr="00D348D1">
        <w:rPr>
          <w:rFonts w:cs="Arial"/>
        </w:rPr>
        <w:t xml:space="preserve">A breakdown of how the expenses were paid (EFT, Cash, Contra) and when the expenses were </w:t>
      </w:r>
      <w:proofErr w:type="gramStart"/>
      <w:r w:rsidRPr="00D348D1">
        <w:rPr>
          <w:rFonts w:cs="Arial"/>
        </w:rPr>
        <w:t>paid</w:t>
      </w:r>
      <w:proofErr w:type="gramEnd"/>
    </w:p>
    <w:p w14:paraId="28DFAC21" w14:textId="6E31CAE9" w:rsidR="008B6EC9" w:rsidRPr="00D348D1" w:rsidRDefault="008B6EC9" w:rsidP="008B6EC9">
      <w:pPr>
        <w:pStyle w:val="CommentText"/>
        <w:numPr>
          <w:ilvl w:val="0"/>
          <w:numId w:val="16"/>
        </w:numPr>
        <w:spacing w:before="0" w:after="120"/>
      </w:pPr>
      <w:r w:rsidRPr="00D348D1">
        <w:rPr>
          <w:rFonts w:eastAsiaTheme="minorEastAsia" w:cs="Arial"/>
        </w:rPr>
        <w:t xml:space="preserve">A copy of the representative agreement/contract will need to be </w:t>
      </w:r>
      <w:proofErr w:type="gramStart"/>
      <w:r w:rsidRPr="00D348D1">
        <w:rPr>
          <w:rFonts w:eastAsiaTheme="minorEastAsia" w:cs="Arial"/>
        </w:rPr>
        <w:t>provided</w:t>
      </w:r>
      <w:proofErr w:type="gramEnd"/>
    </w:p>
    <w:p w14:paraId="27DB28E2" w14:textId="117D4158" w:rsidR="008B6EC9" w:rsidRPr="00D348D1" w:rsidRDefault="008B6EC9" w:rsidP="008B6EC9">
      <w:pPr>
        <w:pStyle w:val="CommentText"/>
        <w:numPr>
          <w:ilvl w:val="0"/>
          <w:numId w:val="16"/>
        </w:numPr>
        <w:spacing w:before="0" w:after="120"/>
        <w:rPr>
          <w:rFonts w:eastAsiaTheme="minorEastAsia" w:cs="Arial"/>
        </w:rPr>
      </w:pPr>
      <w:r w:rsidRPr="00D348D1">
        <w:rPr>
          <w:rFonts w:eastAsiaTheme="minorEastAsia" w:cs="Arial"/>
        </w:rPr>
        <w:t xml:space="preserve">If you are </w:t>
      </w:r>
      <w:r w:rsidRPr="00D348D1">
        <w:t>Tier 3 Grantee you must also provide the largest invoice paid to your representative and/or consultant and corresponding bank statement that shows the transaction</w:t>
      </w:r>
    </w:p>
    <w:p w14:paraId="55151C27" w14:textId="77777777" w:rsidR="00314366" w:rsidRDefault="00314366" w:rsidP="008A0287">
      <w:pPr>
        <w:pStyle w:val="Heading3"/>
      </w:pPr>
      <w:r>
        <w:t xml:space="preserve">Tab 3 - Export Earning </w:t>
      </w:r>
    </w:p>
    <w:p w14:paraId="25E5FA08" w14:textId="77777777" w:rsidR="00314366" w:rsidRDefault="00314366" w:rsidP="008A0287">
      <w:pPr>
        <w:pStyle w:val="Heading4"/>
      </w:pPr>
      <w:r>
        <w:t>Export Earning</w:t>
      </w:r>
    </w:p>
    <w:p w14:paraId="02B5D409" w14:textId="77777777" w:rsidR="00314366" w:rsidRDefault="00314366" w:rsidP="00314366">
      <w:r>
        <w:t>Enter your export earnings and expenditure for the reporting period. Expenditure should be attributed to the target export market.</w:t>
      </w:r>
    </w:p>
    <w:p w14:paraId="1494098E" w14:textId="77777777" w:rsidR="00314366" w:rsidRDefault="00314366" w:rsidP="008F0D15">
      <w:r>
        <w:t xml:space="preserve">If you are exporting to more than nine markets, or, your expenses or earnings are less than 10% in a market, group these other markets together by their region. Note: The 'Region' option can </w:t>
      </w:r>
      <w:r>
        <w:lastRenderedPageBreak/>
        <w:t>only be used if the Expenses for 'Region' are 20% or less OR at least three countries have had expenses recorded.</w:t>
      </w:r>
    </w:p>
    <w:p w14:paraId="0E3F4D7B" w14:textId="77777777" w:rsidR="00314366" w:rsidRDefault="00314366" w:rsidP="008F0D15">
      <w:r>
        <w:t>A ‘market’ refers to a country.</w:t>
      </w:r>
    </w:p>
    <w:p w14:paraId="2D8C1757" w14:textId="77777777" w:rsidR="00314366" w:rsidRDefault="00314366" w:rsidP="008F0D15">
      <w:r>
        <w:t>A ‘region’ is a group of countries such as “North America”, “Europe”, “Middle East” and “Southeast Asia” etc.</w:t>
      </w:r>
    </w:p>
    <w:p w14:paraId="72682C29" w14:textId="626BAA59" w:rsidR="00314366" w:rsidRDefault="00314366" w:rsidP="008F0D15">
      <w:r>
        <w:t xml:space="preserve">If you are unsure about what constitutes as a </w:t>
      </w:r>
      <w:proofErr w:type="gramStart"/>
      <w:r>
        <w:t>market</w:t>
      </w:r>
      <w:proofErr w:type="gramEnd"/>
      <w:r>
        <w:t xml:space="preserve"> please contact us at the EMDG Helpdesk. </w:t>
      </w:r>
    </w:p>
    <w:p w14:paraId="21730CA5" w14:textId="77777777" w:rsidR="00314366" w:rsidRDefault="00314366" w:rsidP="008F0D15">
      <w:r>
        <w:t>It is mandatory for Tier 2 or Tier 3 grantees to complete with this table. However, if you have not received export earnings or incurred expenditure for the reporting period, please you indicate this by selecting “Australia” as the country and inputting “0” into the expenses and earnings fields to be able to submit your report successfully.</w:t>
      </w:r>
    </w:p>
    <w:p w14:paraId="132137EA" w14:textId="67206D29" w:rsidR="00DE6D31" w:rsidRDefault="00314366" w:rsidP="00FC0D08">
      <w:pPr>
        <w:pStyle w:val="ListNumber5"/>
      </w:pPr>
      <w:r>
        <w:t xml:space="preserve">Please complete the </w:t>
      </w:r>
      <w:proofErr w:type="gramStart"/>
      <w:r>
        <w:t>table.*</w:t>
      </w:r>
      <w:proofErr w:type="gramEnd"/>
    </w:p>
    <w:tbl>
      <w:tblPr>
        <w:tblStyle w:val="TableGrid"/>
        <w:tblW w:w="0" w:type="auto"/>
        <w:tblLook w:val="04A0" w:firstRow="1" w:lastRow="0" w:firstColumn="1" w:lastColumn="0" w:noHBand="0" w:noVBand="1"/>
      </w:tblPr>
      <w:tblGrid>
        <w:gridCol w:w="3272"/>
        <w:gridCol w:w="3274"/>
        <w:gridCol w:w="3272"/>
      </w:tblGrid>
      <w:tr w:rsidR="0020227C" w:rsidRPr="003A58AB" w14:paraId="532D2C48" w14:textId="77777777" w:rsidTr="00C62C0F">
        <w:trPr>
          <w:trHeight w:val="791"/>
          <w:tblHeader/>
        </w:trPr>
        <w:tc>
          <w:tcPr>
            <w:tcW w:w="3272" w:type="dxa"/>
            <w:shd w:val="clear" w:color="auto" w:fill="2E1A47" w:themeFill="text2"/>
          </w:tcPr>
          <w:p w14:paraId="7122AC6E" w14:textId="70254C9D" w:rsidR="0020227C" w:rsidRPr="0020227C" w:rsidRDefault="0020227C" w:rsidP="0020227C">
            <w:pPr>
              <w:rPr>
                <w:b/>
                <w:bCs/>
                <w:color w:val="FFFFFF" w:themeColor="background1"/>
              </w:rPr>
            </w:pPr>
            <w:r w:rsidRPr="0020227C">
              <w:rPr>
                <w:b/>
                <w:bCs/>
                <w:color w:val="FFFFFF" w:themeColor="background1"/>
              </w:rPr>
              <w:t>Country</w:t>
            </w:r>
          </w:p>
        </w:tc>
        <w:tc>
          <w:tcPr>
            <w:tcW w:w="3274" w:type="dxa"/>
            <w:shd w:val="clear" w:color="auto" w:fill="2E1A47" w:themeFill="text2"/>
          </w:tcPr>
          <w:p w14:paraId="5A3DF76A" w14:textId="2C14C091" w:rsidR="0020227C" w:rsidRPr="0020227C" w:rsidRDefault="0020227C" w:rsidP="0020227C">
            <w:pPr>
              <w:rPr>
                <w:b/>
                <w:bCs/>
                <w:color w:val="FFFFFF" w:themeColor="background1"/>
              </w:rPr>
            </w:pPr>
            <w:r w:rsidRPr="0020227C">
              <w:rPr>
                <w:b/>
                <w:bCs/>
                <w:color w:val="FFFFFF" w:themeColor="background1"/>
              </w:rPr>
              <w:t>Expenses A$</w:t>
            </w:r>
          </w:p>
        </w:tc>
        <w:tc>
          <w:tcPr>
            <w:tcW w:w="3272" w:type="dxa"/>
            <w:shd w:val="clear" w:color="auto" w:fill="2E1A47" w:themeFill="text2"/>
          </w:tcPr>
          <w:p w14:paraId="1649764D" w14:textId="43D05EDD" w:rsidR="0020227C" w:rsidRPr="0020227C" w:rsidRDefault="0020227C" w:rsidP="0020227C">
            <w:pPr>
              <w:rPr>
                <w:b/>
                <w:bCs/>
                <w:color w:val="FFFFFF" w:themeColor="background1"/>
              </w:rPr>
            </w:pPr>
            <w:r w:rsidRPr="0020227C">
              <w:rPr>
                <w:b/>
                <w:bCs/>
                <w:color w:val="FFFFFF" w:themeColor="background1"/>
              </w:rPr>
              <w:t>Earnings A$</w:t>
            </w:r>
          </w:p>
        </w:tc>
      </w:tr>
      <w:tr w:rsidR="00205F44" w:rsidRPr="003A58AB" w14:paraId="2C6FF9C9" w14:textId="77777777" w:rsidTr="0001679A">
        <w:trPr>
          <w:trHeight w:val="791"/>
        </w:trPr>
        <w:tc>
          <w:tcPr>
            <w:tcW w:w="3272" w:type="dxa"/>
          </w:tcPr>
          <w:p w14:paraId="0708B581" w14:textId="2A05A474" w:rsidR="00205F44" w:rsidRPr="00E60961" w:rsidRDefault="00205F44" w:rsidP="00205F44">
            <w:pPr>
              <w:pStyle w:val="ListNumber5"/>
              <w:numPr>
                <w:ilvl w:val="0"/>
                <w:numId w:val="0"/>
              </w:numPr>
              <w:ind w:left="567" w:hanging="567"/>
              <w:rPr>
                <w:rFonts w:cs="Arial"/>
              </w:rPr>
            </w:pPr>
            <w:r w:rsidRPr="00D348D1">
              <w:rPr>
                <w:rFonts w:ascii="Verdana" w:hAnsi="Verdana"/>
              </w:rPr>
              <w:t>Export Market 1</w:t>
            </w:r>
          </w:p>
        </w:tc>
        <w:tc>
          <w:tcPr>
            <w:tcW w:w="3274" w:type="dxa"/>
            <w:vAlign w:val="center"/>
          </w:tcPr>
          <w:p w14:paraId="7427C630" w14:textId="3582B9E0" w:rsidR="00205F44" w:rsidRPr="003A58AB" w:rsidRDefault="00205F44" w:rsidP="009E6283">
            <w:pPr>
              <w:spacing w:before="120" w:after="120" w:line="240" w:lineRule="auto"/>
            </w:pPr>
            <w:r w:rsidRPr="00D348D1">
              <w:t>$</w:t>
            </w:r>
          </w:p>
        </w:tc>
        <w:tc>
          <w:tcPr>
            <w:tcW w:w="3272" w:type="dxa"/>
            <w:vAlign w:val="center"/>
          </w:tcPr>
          <w:p w14:paraId="34EB25B6" w14:textId="7321A801" w:rsidR="00205F44" w:rsidRPr="00D348D1" w:rsidRDefault="00205F44" w:rsidP="009E6283">
            <w:pPr>
              <w:spacing w:before="120" w:after="120" w:line="240" w:lineRule="auto"/>
            </w:pPr>
            <w:r w:rsidRPr="00D348D1">
              <w:t>$</w:t>
            </w:r>
          </w:p>
        </w:tc>
      </w:tr>
      <w:tr w:rsidR="00205F44" w:rsidRPr="003A58AB" w14:paraId="15D8F3A9" w14:textId="77777777" w:rsidTr="0001679A">
        <w:trPr>
          <w:trHeight w:val="791"/>
        </w:trPr>
        <w:tc>
          <w:tcPr>
            <w:tcW w:w="3272" w:type="dxa"/>
          </w:tcPr>
          <w:p w14:paraId="48E201CC" w14:textId="6D372233" w:rsidR="00205F44" w:rsidRPr="00D348D1" w:rsidRDefault="00205F44" w:rsidP="00205F44">
            <w:pPr>
              <w:pStyle w:val="ListNumber5"/>
              <w:numPr>
                <w:ilvl w:val="0"/>
                <w:numId w:val="0"/>
              </w:numPr>
              <w:ind w:left="567" w:hanging="567"/>
              <w:rPr>
                <w:rFonts w:ascii="Verdana" w:hAnsi="Verdana"/>
              </w:rPr>
            </w:pPr>
            <w:r w:rsidRPr="00D348D1">
              <w:rPr>
                <w:rFonts w:ascii="Verdana" w:hAnsi="Verdana"/>
              </w:rPr>
              <w:t>Export Market 2</w:t>
            </w:r>
          </w:p>
        </w:tc>
        <w:tc>
          <w:tcPr>
            <w:tcW w:w="3274" w:type="dxa"/>
            <w:vAlign w:val="center"/>
          </w:tcPr>
          <w:p w14:paraId="216BD1DE" w14:textId="7727F7D5" w:rsidR="00205F44" w:rsidRPr="003A58AB" w:rsidRDefault="00205F44" w:rsidP="009E6283">
            <w:pPr>
              <w:spacing w:before="120" w:after="120" w:line="240" w:lineRule="auto"/>
            </w:pPr>
            <w:r w:rsidRPr="00D348D1">
              <w:t>$</w:t>
            </w:r>
          </w:p>
        </w:tc>
        <w:tc>
          <w:tcPr>
            <w:tcW w:w="3272" w:type="dxa"/>
            <w:vAlign w:val="center"/>
          </w:tcPr>
          <w:p w14:paraId="405EF48F" w14:textId="535BA994" w:rsidR="00205F44" w:rsidRPr="00D348D1" w:rsidRDefault="00205F44" w:rsidP="009E6283">
            <w:pPr>
              <w:spacing w:before="120" w:after="120" w:line="240" w:lineRule="auto"/>
            </w:pPr>
            <w:r w:rsidRPr="00D348D1">
              <w:t>$</w:t>
            </w:r>
          </w:p>
        </w:tc>
      </w:tr>
      <w:tr w:rsidR="00205F44" w:rsidRPr="003A58AB" w14:paraId="27D2E73A" w14:textId="77777777" w:rsidTr="0001679A">
        <w:trPr>
          <w:trHeight w:val="791"/>
        </w:trPr>
        <w:tc>
          <w:tcPr>
            <w:tcW w:w="3272" w:type="dxa"/>
          </w:tcPr>
          <w:p w14:paraId="167294D9" w14:textId="7E856EB3" w:rsidR="00205F44" w:rsidRPr="00D348D1" w:rsidRDefault="00205F44" w:rsidP="00205F44">
            <w:pPr>
              <w:pStyle w:val="ListNumber5"/>
              <w:numPr>
                <w:ilvl w:val="0"/>
                <w:numId w:val="0"/>
              </w:numPr>
              <w:ind w:left="567" w:hanging="567"/>
              <w:rPr>
                <w:rFonts w:ascii="Verdana" w:hAnsi="Verdana"/>
              </w:rPr>
            </w:pPr>
            <w:r w:rsidRPr="00D348D1">
              <w:rPr>
                <w:rFonts w:ascii="Verdana" w:hAnsi="Verdana"/>
              </w:rPr>
              <w:t>Export Market 3</w:t>
            </w:r>
          </w:p>
        </w:tc>
        <w:tc>
          <w:tcPr>
            <w:tcW w:w="3274" w:type="dxa"/>
            <w:vAlign w:val="center"/>
          </w:tcPr>
          <w:p w14:paraId="44C50E97" w14:textId="5FF4C45C" w:rsidR="00205F44" w:rsidRPr="003A58AB" w:rsidRDefault="00205F44" w:rsidP="009E6283">
            <w:pPr>
              <w:spacing w:before="120" w:after="120" w:line="240" w:lineRule="auto"/>
            </w:pPr>
            <w:r w:rsidRPr="00D348D1">
              <w:t>$</w:t>
            </w:r>
          </w:p>
        </w:tc>
        <w:tc>
          <w:tcPr>
            <w:tcW w:w="3272" w:type="dxa"/>
            <w:vAlign w:val="center"/>
          </w:tcPr>
          <w:p w14:paraId="56CD94D1" w14:textId="4C1DD6A9" w:rsidR="00205F44" w:rsidRPr="00D348D1" w:rsidRDefault="00205F44" w:rsidP="009E6283">
            <w:pPr>
              <w:spacing w:before="120" w:after="120" w:line="240" w:lineRule="auto"/>
            </w:pPr>
            <w:r w:rsidRPr="00D348D1">
              <w:t>$</w:t>
            </w:r>
          </w:p>
        </w:tc>
      </w:tr>
      <w:tr w:rsidR="00205F44" w:rsidRPr="003A58AB" w14:paraId="1268A630" w14:textId="77777777" w:rsidTr="0001679A">
        <w:trPr>
          <w:trHeight w:val="791"/>
        </w:trPr>
        <w:tc>
          <w:tcPr>
            <w:tcW w:w="3272" w:type="dxa"/>
          </w:tcPr>
          <w:p w14:paraId="07C61BB4" w14:textId="2FC0F80C" w:rsidR="00205F44" w:rsidRPr="00D348D1" w:rsidRDefault="00205F44" w:rsidP="00205F44">
            <w:pPr>
              <w:pStyle w:val="ListNumber5"/>
              <w:numPr>
                <w:ilvl w:val="0"/>
                <w:numId w:val="0"/>
              </w:numPr>
              <w:ind w:left="567" w:hanging="567"/>
              <w:rPr>
                <w:rFonts w:ascii="Verdana" w:hAnsi="Verdana"/>
              </w:rPr>
            </w:pPr>
            <w:r w:rsidRPr="00D348D1">
              <w:rPr>
                <w:rFonts w:ascii="Verdana" w:hAnsi="Verdana"/>
              </w:rPr>
              <w:t>Export Market 4</w:t>
            </w:r>
          </w:p>
        </w:tc>
        <w:tc>
          <w:tcPr>
            <w:tcW w:w="3274" w:type="dxa"/>
            <w:vAlign w:val="center"/>
          </w:tcPr>
          <w:p w14:paraId="56218575" w14:textId="18F8B85B" w:rsidR="00205F44" w:rsidRPr="003A58AB" w:rsidRDefault="00205F44" w:rsidP="009E6283">
            <w:pPr>
              <w:spacing w:before="120" w:after="120" w:line="240" w:lineRule="auto"/>
            </w:pPr>
            <w:r w:rsidRPr="00D348D1">
              <w:t>$</w:t>
            </w:r>
          </w:p>
        </w:tc>
        <w:tc>
          <w:tcPr>
            <w:tcW w:w="3272" w:type="dxa"/>
            <w:vAlign w:val="center"/>
          </w:tcPr>
          <w:p w14:paraId="5F09B4C4" w14:textId="18C5464A" w:rsidR="00205F44" w:rsidRPr="00D348D1" w:rsidRDefault="00205F44" w:rsidP="009E6283">
            <w:pPr>
              <w:spacing w:before="120" w:after="120" w:line="240" w:lineRule="auto"/>
            </w:pPr>
            <w:r w:rsidRPr="00D348D1">
              <w:t>$</w:t>
            </w:r>
          </w:p>
        </w:tc>
      </w:tr>
      <w:tr w:rsidR="00205F44" w:rsidRPr="003A58AB" w14:paraId="38859708" w14:textId="77777777" w:rsidTr="0001679A">
        <w:trPr>
          <w:trHeight w:val="791"/>
        </w:trPr>
        <w:tc>
          <w:tcPr>
            <w:tcW w:w="3272" w:type="dxa"/>
          </w:tcPr>
          <w:p w14:paraId="47216A1B" w14:textId="63264671" w:rsidR="00205F44" w:rsidRPr="00D348D1" w:rsidRDefault="00205F44" w:rsidP="00205F44">
            <w:pPr>
              <w:pStyle w:val="ListNumber5"/>
              <w:numPr>
                <w:ilvl w:val="0"/>
                <w:numId w:val="0"/>
              </w:numPr>
              <w:ind w:left="567" w:hanging="567"/>
              <w:rPr>
                <w:rFonts w:ascii="Verdana" w:hAnsi="Verdana"/>
              </w:rPr>
            </w:pPr>
            <w:r w:rsidRPr="00D348D1">
              <w:rPr>
                <w:rFonts w:ascii="Verdana" w:hAnsi="Verdana"/>
              </w:rPr>
              <w:t>Export Market 5</w:t>
            </w:r>
          </w:p>
        </w:tc>
        <w:tc>
          <w:tcPr>
            <w:tcW w:w="3274" w:type="dxa"/>
            <w:vAlign w:val="center"/>
          </w:tcPr>
          <w:p w14:paraId="67F056A3" w14:textId="4E695AC8" w:rsidR="00205F44" w:rsidRPr="003A58AB" w:rsidRDefault="00205F44" w:rsidP="009E6283">
            <w:pPr>
              <w:spacing w:before="120" w:after="120" w:line="240" w:lineRule="auto"/>
            </w:pPr>
            <w:r w:rsidRPr="00D348D1">
              <w:t>$</w:t>
            </w:r>
          </w:p>
        </w:tc>
        <w:tc>
          <w:tcPr>
            <w:tcW w:w="3272" w:type="dxa"/>
            <w:vAlign w:val="center"/>
          </w:tcPr>
          <w:p w14:paraId="0A389A56" w14:textId="3ACC7C8E" w:rsidR="00205F44" w:rsidRPr="00D348D1" w:rsidRDefault="00205F44" w:rsidP="009E6283">
            <w:pPr>
              <w:spacing w:before="120" w:after="120" w:line="240" w:lineRule="auto"/>
            </w:pPr>
            <w:r w:rsidRPr="00D348D1">
              <w:t>$</w:t>
            </w:r>
          </w:p>
        </w:tc>
      </w:tr>
      <w:tr w:rsidR="00205F44" w:rsidRPr="003A58AB" w14:paraId="79BCFF60" w14:textId="77777777" w:rsidTr="0001679A">
        <w:trPr>
          <w:trHeight w:val="791"/>
        </w:trPr>
        <w:tc>
          <w:tcPr>
            <w:tcW w:w="3272" w:type="dxa"/>
          </w:tcPr>
          <w:p w14:paraId="0930D2D6" w14:textId="51D31B84" w:rsidR="00205F44" w:rsidRPr="00D348D1" w:rsidRDefault="00205F44" w:rsidP="00205F44">
            <w:pPr>
              <w:pStyle w:val="ListNumber5"/>
              <w:numPr>
                <w:ilvl w:val="0"/>
                <w:numId w:val="0"/>
              </w:numPr>
              <w:ind w:left="567" w:hanging="567"/>
              <w:rPr>
                <w:rFonts w:ascii="Verdana" w:hAnsi="Verdana"/>
              </w:rPr>
            </w:pPr>
            <w:r w:rsidRPr="00D348D1">
              <w:rPr>
                <w:rFonts w:ascii="Verdana" w:hAnsi="Verdana"/>
              </w:rPr>
              <w:t>Export Market 6</w:t>
            </w:r>
          </w:p>
        </w:tc>
        <w:tc>
          <w:tcPr>
            <w:tcW w:w="3274" w:type="dxa"/>
            <w:vAlign w:val="center"/>
          </w:tcPr>
          <w:p w14:paraId="311517C3" w14:textId="2AD37F2E" w:rsidR="00205F44" w:rsidRPr="003A58AB" w:rsidRDefault="00205F44" w:rsidP="009E6283">
            <w:pPr>
              <w:spacing w:before="120" w:after="120" w:line="240" w:lineRule="auto"/>
            </w:pPr>
            <w:r w:rsidRPr="00D348D1">
              <w:t>$</w:t>
            </w:r>
          </w:p>
        </w:tc>
        <w:tc>
          <w:tcPr>
            <w:tcW w:w="3272" w:type="dxa"/>
            <w:vAlign w:val="center"/>
          </w:tcPr>
          <w:p w14:paraId="113D5A47" w14:textId="0EC2D497" w:rsidR="00205F44" w:rsidRPr="00D348D1" w:rsidRDefault="00205F44" w:rsidP="009E6283">
            <w:pPr>
              <w:spacing w:before="120" w:after="120" w:line="240" w:lineRule="auto"/>
            </w:pPr>
            <w:r w:rsidRPr="00D348D1">
              <w:t>$</w:t>
            </w:r>
          </w:p>
        </w:tc>
      </w:tr>
      <w:tr w:rsidR="00205F44" w:rsidRPr="003A58AB" w14:paraId="3BF00CEB" w14:textId="77777777" w:rsidTr="0001679A">
        <w:trPr>
          <w:trHeight w:val="791"/>
        </w:trPr>
        <w:tc>
          <w:tcPr>
            <w:tcW w:w="3272" w:type="dxa"/>
          </w:tcPr>
          <w:p w14:paraId="3103F8DC" w14:textId="63626644" w:rsidR="00205F44" w:rsidRPr="00D348D1" w:rsidRDefault="00205F44" w:rsidP="00205F44">
            <w:pPr>
              <w:pStyle w:val="ListNumber5"/>
              <w:numPr>
                <w:ilvl w:val="0"/>
                <w:numId w:val="0"/>
              </w:numPr>
              <w:ind w:left="567" w:hanging="567"/>
              <w:rPr>
                <w:rFonts w:ascii="Verdana" w:hAnsi="Verdana"/>
              </w:rPr>
            </w:pPr>
            <w:r w:rsidRPr="00D348D1">
              <w:rPr>
                <w:rFonts w:ascii="Verdana" w:hAnsi="Verdana"/>
              </w:rPr>
              <w:t>Export Market 7</w:t>
            </w:r>
          </w:p>
        </w:tc>
        <w:tc>
          <w:tcPr>
            <w:tcW w:w="3274" w:type="dxa"/>
            <w:vAlign w:val="center"/>
          </w:tcPr>
          <w:p w14:paraId="006ECAF8" w14:textId="50FA2E7F" w:rsidR="00205F44" w:rsidRPr="003A58AB" w:rsidRDefault="00205F44" w:rsidP="009E6283">
            <w:pPr>
              <w:spacing w:before="120" w:after="120" w:line="240" w:lineRule="auto"/>
            </w:pPr>
            <w:r w:rsidRPr="00D348D1">
              <w:t>$</w:t>
            </w:r>
          </w:p>
        </w:tc>
        <w:tc>
          <w:tcPr>
            <w:tcW w:w="3272" w:type="dxa"/>
            <w:vAlign w:val="center"/>
          </w:tcPr>
          <w:p w14:paraId="356D44AA" w14:textId="28D69847" w:rsidR="00205F44" w:rsidRPr="00D348D1" w:rsidRDefault="00205F44" w:rsidP="009E6283">
            <w:pPr>
              <w:spacing w:before="120" w:after="120" w:line="240" w:lineRule="auto"/>
            </w:pPr>
            <w:r w:rsidRPr="00D348D1">
              <w:t>$</w:t>
            </w:r>
          </w:p>
        </w:tc>
      </w:tr>
      <w:tr w:rsidR="00205F44" w:rsidRPr="003A58AB" w14:paraId="15F318A2" w14:textId="77777777" w:rsidTr="0001679A">
        <w:trPr>
          <w:trHeight w:val="791"/>
        </w:trPr>
        <w:tc>
          <w:tcPr>
            <w:tcW w:w="3272" w:type="dxa"/>
          </w:tcPr>
          <w:p w14:paraId="5ECE5A3A" w14:textId="4B9CA2F9" w:rsidR="00205F44" w:rsidRPr="00E60961" w:rsidRDefault="00205F44" w:rsidP="00205F44">
            <w:pPr>
              <w:pStyle w:val="ListNumber5"/>
              <w:numPr>
                <w:ilvl w:val="0"/>
                <w:numId w:val="0"/>
              </w:numPr>
              <w:ind w:left="567" w:hanging="567"/>
              <w:rPr>
                <w:rFonts w:cs="Arial"/>
              </w:rPr>
            </w:pPr>
            <w:r w:rsidRPr="00D348D1">
              <w:rPr>
                <w:rFonts w:ascii="Verdana" w:hAnsi="Verdana"/>
              </w:rPr>
              <w:t>Export Market 8</w:t>
            </w:r>
          </w:p>
        </w:tc>
        <w:tc>
          <w:tcPr>
            <w:tcW w:w="3274" w:type="dxa"/>
            <w:vAlign w:val="center"/>
          </w:tcPr>
          <w:p w14:paraId="2D68447B" w14:textId="532519BA" w:rsidR="00205F44" w:rsidRPr="003A58AB" w:rsidRDefault="00205F44" w:rsidP="009E6283">
            <w:pPr>
              <w:spacing w:before="120" w:after="120" w:line="240" w:lineRule="auto"/>
            </w:pPr>
            <w:r w:rsidRPr="00D348D1">
              <w:t>$</w:t>
            </w:r>
          </w:p>
        </w:tc>
        <w:tc>
          <w:tcPr>
            <w:tcW w:w="3272" w:type="dxa"/>
            <w:vAlign w:val="center"/>
          </w:tcPr>
          <w:p w14:paraId="1417DB42" w14:textId="5158C44B" w:rsidR="00205F44" w:rsidRPr="00D348D1" w:rsidRDefault="00205F44" w:rsidP="009E6283">
            <w:pPr>
              <w:spacing w:before="120" w:after="120" w:line="240" w:lineRule="auto"/>
            </w:pPr>
            <w:r w:rsidRPr="00D348D1">
              <w:t>$</w:t>
            </w:r>
          </w:p>
        </w:tc>
      </w:tr>
      <w:tr w:rsidR="00205F44" w:rsidRPr="003A58AB" w14:paraId="77462BE8" w14:textId="77777777" w:rsidTr="0001679A">
        <w:trPr>
          <w:trHeight w:val="791"/>
        </w:trPr>
        <w:tc>
          <w:tcPr>
            <w:tcW w:w="3272" w:type="dxa"/>
          </w:tcPr>
          <w:p w14:paraId="2A04C044" w14:textId="2B274B14" w:rsidR="00205F44" w:rsidRPr="00E60961" w:rsidRDefault="00205F44" w:rsidP="00205F44">
            <w:pPr>
              <w:pStyle w:val="ListNumber5"/>
              <w:numPr>
                <w:ilvl w:val="0"/>
                <w:numId w:val="0"/>
              </w:numPr>
              <w:ind w:left="567" w:hanging="567"/>
              <w:rPr>
                <w:rFonts w:cs="Arial"/>
              </w:rPr>
            </w:pPr>
            <w:r w:rsidRPr="00D348D1">
              <w:rPr>
                <w:rFonts w:ascii="Verdana" w:hAnsi="Verdana"/>
              </w:rPr>
              <w:t>Export Market 9</w:t>
            </w:r>
          </w:p>
        </w:tc>
        <w:tc>
          <w:tcPr>
            <w:tcW w:w="3274" w:type="dxa"/>
            <w:vAlign w:val="center"/>
          </w:tcPr>
          <w:p w14:paraId="1350BA23" w14:textId="1D780048" w:rsidR="00205F44" w:rsidRPr="003A58AB" w:rsidRDefault="00205F44" w:rsidP="009E6283">
            <w:pPr>
              <w:spacing w:before="120" w:after="120" w:line="240" w:lineRule="auto"/>
            </w:pPr>
            <w:r w:rsidRPr="00D348D1">
              <w:t>$</w:t>
            </w:r>
          </w:p>
        </w:tc>
        <w:tc>
          <w:tcPr>
            <w:tcW w:w="3272" w:type="dxa"/>
            <w:vAlign w:val="center"/>
          </w:tcPr>
          <w:p w14:paraId="1B01847E" w14:textId="1FAF7E9C" w:rsidR="00205F44" w:rsidRPr="00D348D1" w:rsidRDefault="00205F44" w:rsidP="009E6283">
            <w:pPr>
              <w:spacing w:before="120" w:after="120" w:line="240" w:lineRule="auto"/>
            </w:pPr>
            <w:r w:rsidRPr="00D348D1">
              <w:t>$</w:t>
            </w:r>
          </w:p>
        </w:tc>
      </w:tr>
      <w:tr w:rsidR="00E15D16" w:rsidRPr="003A58AB" w14:paraId="0222A99E" w14:textId="77777777" w:rsidTr="0001679A">
        <w:trPr>
          <w:trHeight w:val="791"/>
        </w:trPr>
        <w:tc>
          <w:tcPr>
            <w:tcW w:w="3272" w:type="dxa"/>
          </w:tcPr>
          <w:p w14:paraId="75407E39" w14:textId="637EF0D4" w:rsidR="00E15D16" w:rsidRPr="00D348D1" w:rsidRDefault="00E15D16" w:rsidP="00E15D16">
            <w:pPr>
              <w:pStyle w:val="ListNumber5"/>
              <w:numPr>
                <w:ilvl w:val="0"/>
                <w:numId w:val="0"/>
              </w:numPr>
              <w:ind w:left="567" w:hanging="567"/>
              <w:rPr>
                <w:rFonts w:ascii="Verdana" w:hAnsi="Verdana"/>
              </w:rPr>
            </w:pPr>
            <w:r w:rsidRPr="00D348D1">
              <w:rPr>
                <w:rFonts w:ascii="Verdana" w:hAnsi="Verdana"/>
              </w:rPr>
              <w:t>Region</w:t>
            </w:r>
          </w:p>
        </w:tc>
        <w:tc>
          <w:tcPr>
            <w:tcW w:w="3274" w:type="dxa"/>
            <w:vAlign w:val="center"/>
          </w:tcPr>
          <w:p w14:paraId="46373FD3" w14:textId="17E9DA65" w:rsidR="00E15D16" w:rsidRPr="00D348D1" w:rsidRDefault="00E15D16" w:rsidP="009E6283">
            <w:pPr>
              <w:spacing w:before="120" w:after="120" w:line="240" w:lineRule="auto"/>
            </w:pPr>
            <w:r w:rsidRPr="00D348D1">
              <w:t>$</w:t>
            </w:r>
          </w:p>
        </w:tc>
        <w:tc>
          <w:tcPr>
            <w:tcW w:w="3272" w:type="dxa"/>
            <w:vAlign w:val="center"/>
          </w:tcPr>
          <w:p w14:paraId="509869E0" w14:textId="016C2552" w:rsidR="00E15D16" w:rsidRPr="00D348D1" w:rsidRDefault="00E15D16" w:rsidP="009E6283">
            <w:pPr>
              <w:spacing w:before="120" w:after="120" w:line="240" w:lineRule="auto"/>
            </w:pPr>
            <w:r w:rsidRPr="00D348D1">
              <w:t>$</w:t>
            </w:r>
          </w:p>
        </w:tc>
      </w:tr>
      <w:tr w:rsidR="00E15D16" w:rsidRPr="003A58AB" w14:paraId="582F1DF4" w14:textId="77777777" w:rsidTr="0001679A">
        <w:trPr>
          <w:trHeight w:val="791"/>
        </w:trPr>
        <w:tc>
          <w:tcPr>
            <w:tcW w:w="3272" w:type="dxa"/>
          </w:tcPr>
          <w:p w14:paraId="0805D538" w14:textId="2CE058FD" w:rsidR="00E15D16" w:rsidRPr="00D348D1" w:rsidRDefault="00E15D16" w:rsidP="00E15D16">
            <w:pPr>
              <w:pStyle w:val="ListNumber5"/>
              <w:numPr>
                <w:ilvl w:val="0"/>
                <w:numId w:val="0"/>
              </w:numPr>
              <w:ind w:left="567" w:hanging="567"/>
              <w:rPr>
                <w:rFonts w:ascii="Verdana" w:hAnsi="Verdana"/>
              </w:rPr>
            </w:pPr>
            <w:r w:rsidRPr="00D348D1">
              <w:rPr>
                <w:rFonts w:ascii="Verdana" w:hAnsi="Verdana"/>
              </w:rPr>
              <w:t>Total</w:t>
            </w:r>
          </w:p>
        </w:tc>
        <w:tc>
          <w:tcPr>
            <w:tcW w:w="3274" w:type="dxa"/>
            <w:vAlign w:val="center"/>
          </w:tcPr>
          <w:p w14:paraId="62D187F5" w14:textId="35C29D1B" w:rsidR="00E15D16" w:rsidRPr="00D348D1" w:rsidRDefault="00E15D16" w:rsidP="009E6283">
            <w:pPr>
              <w:spacing w:before="120" w:after="120" w:line="240" w:lineRule="auto"/>
            </w:pPr>
            <w:r w:rsidRPr="00D348D1">
              <w:t>$</w:t>
            </w:r>
          </w:p>
        </w:tc>
        <w:tc>
          <w:tcPr>
            <w:tcW w:w="3272" w:type="dxa"/>
            <w:vAlign w:val="center"/>
          </w:tcPr>
          <w:p w14:paraId="1B599ED5" w14:textId="0611E6D2" w:rsidR="00E15D16" w:rsidRPr="00D348D1" w:rsidRDefault="00E15D16" w:rsidP="009E6283">
            <w:pPr>
              <w:spacing w:before="120" w:after="120" w:line="240" w:lineRule="auto"/>
            </w:pPr>
            <w:r w:rsidRPr="00D348D1">
              <w:t>$</w:t>
            </w:r>
          </w:p>
        </w:tc>
      </w:tr>
    </w:tbl>
    <w:p w14:paraId="43B024FD" w14:textId="77777777" w:rsidR="00305BA1" w:rsidRDefault="00305BA1">
      <w:pPr>
        <w:spacing w:before="0" w:after="160" w:line="259" w:lineRule="auto"/>
        <w:rPr>
          <w:bCs/>
          <w:color w:val="2E1A47" w:themeColor="text2"/>
          <w:sz w:val="28"/>
          <w:szCs w:val="32"/>
        </w:rPr>
      </w:pPr>
      <w:r>
        <w:br w:type="page"/>
      </w:r>
    </w:p>
    <w:p w14:paraId="0B84BB85" w14:textId="0BFEA943" w:rsidR="008A0287" w:rsidRPr="00D348D1" w:rsidRDefault="008A0287" w:rsidP="00305BA1">
      <w:pPr>
        <w:pStyle w:val="Heading3"/>
      </w:pPr>
      <w:r w:rsidRPr="00D348D1">
        <w:lastRenderedPageBreak/>
        <w:t>Tab 4 – Report Finalisation</w:t>
      </w:r>
    </w:p>
    <w:p w14:paraId="5EE08E82" w14:textId="77777777" w:rsidR="008A0287" w:rsidRPr="00D348D1" w:rsidRDefault="008A0287" w:rsidP="008A0287">
      <w:pPr>
        <w:spacing w:after="0" w:line="276" w:lineRule="auto"/>
      </w:pPr>
      <w:r w:rsidRPr="00D348D1">
        <w:t>Prior to submitting your milestone report it is important to review the information to confirm that you:</w:t>
      </w:r>
    </w:p>
    <w:p w14:paraId="67C7F734" w14:textId="77777777" w:rsidR="008A0287" w:rsidRPr="00D348D1" w:rsidRDefault="008A0287" w:rsidP="008A0287">
      <w:pPr>
        <w:numPr>
          <w:ilvl w:val="0"/>
          <w:numId w:val="19"/>
        </w:numPr>
        <w:spacing w:before="0" w:after="100" w:afterAutospacing="1" w:line="276" w:lineRule="auto"/>
      </w:pPr>
      <w:r w:rsidRPr="00D348D1">
        <w:t>completed all the relevant fields and the information is accurate.</w:t>
      </w:r>
    </w:p>
    <w:p w14:paraId="7D6367E5" w14:textId="77777777" w:rsidR="008A0287" w:rsidRPr="00D348D1" w:rsidRDefault="008A0287" w:rsidP="008A0287">
      <w:pPr>
        <w:numPr>
          <w:ilvl w:val="0"/>
          <w:numId w:val="19"/>
        </w:numPr>
        <w:spacing w:before="0" w:after="100" w:afterAutospacing="1" w:line="276" w:lineRule="auto"/>
      </w:pPr>
      <w:r w:rsidRPr="00D348D1">
        <w:t>requested a grant only for eligible expenses as per the EMDG Act and Rules.</w:t>
      </w:r>
    </w:p>
    <w:p w14:paraId="6995AC82" w14:textId="77777777" w:rsidR="008A0287" w:rsidRPr="00D348D1" w:rsidRDefault="008A0287" w:rsidP="008A0287">
      <w:pPr>
        <w:numPr>
          <w:ilvl w:val="0"/>
          <w:numId w:val="19"/>
        </w:numPr>
        <w:spacing w:before="0" w:after="120" w:afterAutospacing="1" w:line="276" w:lineRule="auto"/>
      </w:pPr>
      <w:r w:rsidRPr="00D348D1">
        <w:t>have excluded expenses and/or earnings that are subject to trade sanctions or that have a detrimental impact on Australia’s trade reputation.</w:t>
      </w:r>
    </w:p>
    <w:p w14:paraId="2E07DBDB" w14:textId="77777777" w:rsidR="008A0287" w:rsidRPr="00D348D1" w:rsidRDefault="008A0287" w:rsidP="008A0287">
      <w:pPr>
        <w:numPr>
          <w:ilvl w:val="0"/>
          <w:numId w:val="19"/>
        </w:numPr>
        <w:spacing w:before="0" w:after="100" w:afterAutospacing="1" w:line="276" w:lineRule="auto"/>
      </w:pPr>
      <w:r w:rsidRPr="00D348D1">
        <w:t>can upload an invoice (or other supporting documentation) to substantiate the largest eligible expenditure item related to the Grant Activity during the Reporting Period as evidence.</w:t>
      </w:r>
    </w:p>
    <w:p w14:paraId="7E8A3839" w14:textId="77777777" w:rsidR="008A0287" w:rsidRPr="00D348D1" w:rsidRDefault="008A0287" w:rsidP="008A0287">
      <w:pPr>
        <w:numPr>
          <w:ilvl w:val="0"/>
          <w:numId w:val="19"/>
        </w:numPr>
        <w:spacing w:before="0" w:after="100" w:afterAutospacing="1" w:line="276" w:lineRule="auto"/>
      </w:pPr>
      <w:r w:rsidRPr="00D348D1">
        <w:t>will be able to provide on request invoices, payment records and other supporting evidence of all eligible expenditure for which you are seeking grant funds and be able to explain how the expenses have been spent in accordance with the grant agreement. Austrade may ask you for further information and documentation under Section 102 of the EMDG Act.</w:t>
      </w:r>
    </w:p>
    <w:p w14:paraId="179BD07B" w14:textId="77777777" w:rsidR="008A0287" w:rsidRPr="00D348D1" w:rsidRDefault="008A0287" w:rsidP="002B3871">
      <w:pPr>
        <w:pStyle w:val="Heading4"/>
      </w:pPr>
      <w:r w:rsidRPr="00D348D1">
        <w:t xml:space="preserve">Agreed </w:t>
      </w:r>
      <w:proofErr w:type="gramStart"/>
      <w:r w:rsidRPr="00D348D1">
        <w:t>evidence</w:t>
      </w:r>
      <w:proofErr w:type="gramEnd"/>
    </w:p>
    <w:p w14:paraId="4F99B634" w14:textId="77777777" w:rsidR="008A0287" w:rsidRPr="00D348D1" w:rsidRDefault="008A0287" w:rsidP="008A0287">
      <w:pPr>
        <w:pStyle w:val="CommentText"/>
      </w:pPr>
      <w:r w:rsidRPr="00D348D1">
        <w:t>You, the Grantee, must provide an invoice (or other supporting documentation*) for the largest eligible expenditure item related to the Grant Activity during the Reporting Period as evidence.  </w:t>
      </w:r>
    </w:p>
    <w:p w14:paraId="56EFD995" w14:textId="77777777" w:rsidR="008A0287" w:rsidRPr="00D348D1" w:rsidRDefault="008A0287" w:rsidP="008A0287">
      <w:pPr>
        <w:pStyle w:val="CommentText"/>
      </w:pPr>
      <w:r w:rsidRPr="00D348D1">
        <w:t>*If you don’t have an invoice, other supporting documents you can provide may include: </w:t>
      </w:r>
    </w:p>
    <w:p w14:paraId="4A7B0A29" w14:textId="30A22B81" w:rsidR="008A0287" w:rsidRPr="00D348D1" w:rsidRDefault="008A0287" w:rsidP="008A0287">
      <w:pPr>
        <w:pStyle w:val="CommentText"/>
        <w:numPr>
          <w:ilvl w:val="0"/>
          <w:numId w:val="18"/>
        </w:numPr>
        <w:spacing w:before="0" w:after="120"/>
      </w:pPr>
      <w:r w:rsidRPr="00D348D1">
        <w:t xml:space="preserve">Agreement or Letter of Appointment, showing the relationship, role, duties, function and reporting requirements from a third-party supplier or service </w:t>
      </w:r>
      <w:proofErr w:type="gramStart"/>
      <w:r w:rsidRPr="00D348D1">
        <w:t>provider</w:t>
      </w:r>
      <w:proofErr w:type="gramEnd"/>
      <w:r w:rsidRPr="00D348D1">
        <w:t> </w:t>
      </w:r>
    </w:p>
    <w:p w14:paraId="6D41A959" w14:textId="2EF64EF0" w:rsidR="008A0287" w:rsidRPr="00D348D1" w:rsidRDefault="008A0287" w:rsidP="008A0287">
      <w:pPr>
        <w:pStyle w:val="CommentText"/>
        <w:numPr>
          <w:ilvl w:val="0"/>
          <w:numId w:val="18"/>
        </w:numPr>
        <w:spacing w:before="0" w:after="120"/>
      </w:pPr>
      <w:r w:rsidRPr="00D348D1">
        <w:t>Credit card or Bank statements </w:t>
      </w:r>
    </w:p>
    <w:p w14:paraId="0B0AAF1A" w14:textId="30CA5DB7" w:rsidR="008A0287" w:rsidRPr="00D348D1" w:rsidRDefault="008A0287" w:rsidP="008A0287">
      <w:pPr>
        <w:pStyle w:val="CommentText"/>
        <w:numPr>
          <w:ilvl w:val="0"/>
          <w:numId w:val="18"/>
        </w:numPr>
        <w:spacing w:before="0" w:after="120"/>
      </w:pPr>
      <w:r w:rsidRPr="00D348D1">
        <w:t>Journal or General ledger transaction details </w:t>
      </w:r>
    </w:p>
    <w:p w14:paraId="33EC1DFC" w14:textId="02FD0862" w:rsidR="008A0287" w:rsidRPr="00D348D1" w:rsidRDefault="008A0287" w:rsidP="008A0287">
      <w:pPr>
        <w:pStyle w:val="CommentText"/>
        <w:numPr>
          <w:ilvl w:val="0"/>
          <w:numId w:val="18"/>
        </w:numPr>
        <w:spacing w:before="0" w:after="120"/>
      </w:pPr>
      <w:r w:rsidRPr="00D348D1">
        <w:t>Details of remuneration (e.g., Payslips, Employment contracts) </w:t>
      </w:r>
    </w:p>
    <w:p w14:paraId="04472677" w14:textId="128B7C00" w:rsidR="008A0287" w:rsidRPr="00D348D1" w:rsidRDefault="008A0287" w:rsidP="008A0287">
      <w:pPr>
        <w:pStyle w:val="CommentText"/>
        <w:numPr>
          <w:ilvl w:val="0"/>
          <w:numId w:val="18"/>
        </w:numPr>
        <w:spacing w:before="0" w:after="120"/>
      </w:pPr>
      <w:r w:rsidRPr="00D348D1">
        <w:t>Travel invoices</w:t>
      </w:r>
    </w:p>
    <w:p w14:paraId="389B5582" w14:textId="77777777" w:rsidR="008A0287" w:rsidRPr="00D348D1" w:rsidRDefault="008A0287" w:rsidP="008A0287">
      <w:pPr>
        <w:pStyle w:val="CommentText"/>
        <w:numPr>
          <w:ilvl w:val="0"/>
          <w:numId w:val="18"/>
        </w:numPr>
        <w:spacing w:before="0" w:after="120"/>
      </w:pPr>
      <w:r w:rsidRPr="00D348D1">
        <w:t>Tier 3 Grantees must also provide the largest invoice paid to their representative and/or consultant and corresponding bank statement that shows the transaction.</w:t>
      </w:r>
    </w:p>
    <w:p w14:paraId="3A2C317F" w14:textId="77777777" w:rsidR="008A0287" w:rsidRPr="00D348D1" w:rsidRDefault="008A0287" w:rsidP="008A0287">
      <w:pPr>
        <w:pStyle w:val="CommentText"/>
        <w:spacing w:before="240" w:after="240"/>
        <w:rPr>
          <w:iCs/>
        </w:rPr>
      </w:pPr>
      <w:r w:rsidRPr="00D348D1">
        <w:rPr>
          <w:iCs/>
        </w:rPr>
        <w:t xml:space="preserve">Invoices (or other supporting documentation) need to be provided in English or translated (and if requested verified by a professional translator) to English. </w:t>
      </w:r>
    </w:p>
    <w:p w14:paraId="4C73A3BC" w14:textId="77777777" w:rsidR="008A0287" w:rsidRPr="00D348D1" w:rsidRDefault="008A0287" w:rsidP="002B3871">
      <w:pPr>
        <w:pStyle w:val="Heading4"/>
      </w:pPr>
      <w:r w:rsidRPr="00D348D1">
        <w:t>Declaration</w:t>
      </w:r>
    </w:p>
    <w:p w14:paraId="0B5D51E5" w14:textId="77777777" w:rsidR="008A0287" w:rsidRPr="00D348D1" w:rsidRDefault="008A0287" w:rsidP="008A0287">
      <w:pPr>
        <w:rPr>
          <w:b/>
          <w:bCs/>
        </w:rPr>
      </w:pPr>
      <w:bookmarkStart w:id="1" w:name="_Hlk99723482"/>
      <w:r w:rsidRPr="00D348D1">
        <w:t xml:space="preserve">I confirm that the information in this report has been reviewed by and confirmed as correct by [Insert grantee authorised person name], as the authorised person of the grantee. (Please note: the ‘authorised person’ must be the same person who accepted the EMDG agreement, or person otherwise notified to Austrade by the grantee as the authorised representative of the grantee.) </w:t>
      </w:r>
      <w:bookmarkEnd w:id="1"/>
      <w:r w:rsidRPr="00D348D1">
        <w:t>I am authorised by the grantee to submit this report and declare:</w:t>
      </w:r>
    </w:p>
    <w:p w14:paraId="161B7591" w14:textId="77777777" w:rsidR="008A0287" w:rsidRPr="00D348D1" w:rsidRDefault="008A0287" w:rsidP="008A0287">
      <w:pPr>
        <w:pStyle w:val="ListParagraph"/>
        <w:numPr>
          <w:ilvl w:val="0"/>
          <w:numId w:val="17"/>
        </w:numPr>
        <w:spacing w:before="0" w:after="160" w:line="259" w:lineRule="auto"/>
        <w:ind w:left="709" w:hanging="349"/>
      </w:pPr>
      <w:r w:rsidRPr="00D348D1">
        <w:t xml:space="preserve">the information in this report is accurate, </w:t>
      </w:r>
      <w:proofErr w:type="gramStart"/>
      <w:r w:rsidRPr="00D348D1">
        <w:t>complete</w:t>
      </w:r>
      <w:proofErr w:type="gramEnd"/>
      <w:r w:rsidRPr="00D348D1">
        <w:t xml:space="preserve"> and not misleading and that I understand the giving of false or misleading information is a serious offence under the </w:t>
      </w:r>
      <w:r w:rsidRPr="00D348D1">
        <w:rPr>
          <w:i/>
          <w:iCs/>
        </w:rPr>
        <w:t>Criminal Code 1995 (</w:t>
      </w:r>
      <w:proofErr w:type="spellStart"/>
      <w:r w:rsidRPr="00D348D1">
        <w:rPr>
          <w:i/>
          <w:iCs/>
        </w:rPr>
        <w:t>Cth</w:t>
      </w:r>
      <w:proofErr w:type="spellEnd"/>
      <w:r w:rsidRPr="00D348D1">
        <w:rPr>
          <w:i/>
          <w:iCs/>
        </w:rPr>
        <w:t>).</w:t>
      </w:r>
    </w:p>
    <w:p w14:paraId="3679F812" w14:textId="77777777" w:rsidR="008A0287" w:rsidRPr="00D348D1" w:rsidRDefault="008A0287" w:rsidP="008A0287">
      <w:pPr>
        <w:pStyle w:val="ListParagraph"/>
        <w:numPr>
          <w:ilvl w:val="0"/>
          <w:numId w:val="17"/>
        </w:numPr>
        <w:spacing w:before="0" w:after="160" w:line="259" w:lineRule="auto"/>
        <w:ind w:left="709" w:hanging="349"/>
      </w:pPr>
      <w:r w:rsidRPr="00D348D1">
        <w:t>the activities undertaken and the expenditure incurred is in accordance with the Grant Agreement.</w:t>
      </w:r>
    </w:p>
    <w:p w14:paraId="002E8D74" w14:textId="77777777" w:rsidR="008A0287" w:rsidRPr="00D348D1" w:rsidRDefault="008A0287" w:rsidP="008A0287">
      <w:pPr>
        <w:pStyle w:val="ListParagraph"/>
        <w:numPr>
          <w:ilvl w:val="0"/>
          <w:numId w:val="17"/>
        </w:numPr>
        <w:spacing w:before="0" w:after="160" w:line="259" w:lineRule="auto"/>
        <w:ind w:left="709" w:hanging="349"/>
      </w:pPr>
      <w:r w:rsidRPr="00D348D1">
        <w:t>I am aware (or [if not submitted by the authorised person] the authorised person of the Grantee has confirmed to me that they are aware) of the Grantee’s obligations under their Grant Agreement, including survival clauses.</w:t>
      </w:r>
    </w:p>
    <w:p w14:paraId="14F5567D" w14:textId="77777777" w:rsidR="008A0287" w:rsidRPr="00D348D1" w:rsidRDefault="008A0287" w:rsidP="008A0287">
      <w:pPr>
        <w:pStyle w:val="ListParagraph"/>
        <w:numPr>
          <w:ilvl w:val="0"/>
          <w:numId w:val="17"/>
        </w:numPr>
        <w:spacing w:before="0" w:after="160" w:line="259" w:lineRule="auto"/>
        <w:ind w:left="709" w:hanging="349"/>
        <w:rPr>
          <w:rFonts w:eastAsia="Arial" w:cs="Arial"/>
        </w:rPr>
      </w:pPr>
      <w:r w:rsidRPr="00D348D1">
        <w:t xml:space="preserve">I am aware (or [if not submitted by the authorised person] the authorised person of the Grantee has confirmed to me that they are aware) that the Grant Agreement empowers </w:t>
      </w:r>
      <w:r w:rsidRPr="00D348D1">
        <w:lastRenderedPageBreak/>
        <w:t>the Commonwealth to terminate the Grant Agreement and to request repayment of funds paid to the Grantee where the Grantee is in breach of the Grant Agreement.</w:t>
      </w:r>
    </w:p>
    <w:p w14:paraId="2303A77F" w14:textId="77777777" w:rsidR="008A0287" w:rsidRPr="00D348D1" w:rsidRDefault="008A0287" w:rsidP="008A0287">
      <w:pPr>
        <w:pStyle w:val="ListParagraph"/>
        <w:numPr>
          <w:ilvl w:val="0"/>
          <w:numId w:val="17"/>
        </w:numPr>
        <w:spacing w:before="0" w:after="160" w:line="259" w:lineRule="auto"/>
        <w:ind w:left="709" w:hanging="349"/>
        <w:rPr>
          <w:rFonts w:eastAsia="Arial" w:cs="Arial"/>
        </w:rPr>
      </w:pPr>
      <w:r w:rsidRPr="00D348D1">
        <w:t xml:space="preserve">I am aware Austrade may share the Grantee’s personal information to third parties for the purpose of assessing this report and verifying payments. Personal information includes, for example, a person’s name, contact details, </w:t>
      </w:r>
      <w:proofErr w:type="gramStart"/>
      <w:r w:rsidRPr="00D348D1">
        <w:t>position</w:t>
      </w:r>
      <w:proofErr w:type="gramEnd"/>
      <w:r w:rsidRPr="00D348D1">
        <w:t xml:space="preserve"> and any financial information regarding that person.</w:t>
      </w:r>
    </w:p>
    <w:p w14:paraId="5E3D69D0" w14:textId="77777777" w:rsidR="008A0287" w:rsidRPr="00D348D1" w:rsidRDefault="008A0287" w:rsidP="008A0287">
      <w:pPr>
        <w:pStyle w:val="ListParagraph"/>
        <w:numPr>
          <w:ilvl w:val="0"/>
          <w:numId w:val="17"/>
        </w:numPr>
        <w:spacing w:before="0" w:after="160" w:line="259" w:lineRule="auto"/>
        <w:ind w:left="709" w:hanging="349"/>
        <w:rPr>
          <w:rFonts w:eastAsia="Arial" w:cs="Arial"/>
        </w:rPr>
      </w:pPr>
      <w:r w:rsidRPr="00D348D1">
        <w:t xml:space="preserve">I agree (or [if not submitted by the authorised person] I have confirmed with the authorised person of the grantee who agrees) to maintain the following records: </w:t>
      </w:r>
    </w:p>
    <w:p w14:paraId="75114932" w14:textId="77777777" w:rsidR="008A0287" w:rsidRPr="00D348D1" w:rsidRDefault="008A0287" w:rsidP="008A0287">
      <w:pPr>
        <w:pStyle w:val="ListParagraph"/>
        <w:numPr>
          <w:ilvl w:val="1"/>
          <w:numId w:val="17"/>
        </w:numPr>
        <w:spacing w:before="0" w:after="160" w:line="259" w:lineRule="auto"/>
        <w:ind w:left="1560" w:hanging="426"/>
      </w:pPr>
      <w:r w:rsidRPr="00D348D1">
        <w:t xml:space="preserve">identify the receipt and expenditure of the Grant and any Other Contributions separately within the Grantee's accounts and records, so that </w:t>
      </w:r>
      <w:proofErr w:type="gramStart"/>
      <w:r w:rsidRPr="00D348D1">
        <w:t>at all times</w:t>
      </w:r>
      <w:proofErr w:type="gramEnd"/>
      <w:r w:rsidRPr="00D348D1">
        <w:t xml:space="preserve">, the Grant is identifiable; and </w:t>
      </w:r>
    </w:p>
    <w:p w14:paraId="3331EDF0" w14:textId="77777777" w:rsidR="008A0287" w:rsidRPr="00D348D1" w:rsidRDefault="008A0287" w:rsidP="008A0287">
      <w:pPr>
        <w:pStyle w:val="ListParagraph"/>
        <w:numPr>
          <w:ilvl w:val="1"/>
          <w:numId w:val="17"/>
        </w:numPr>
        <w:spacing w:before="0" w:after="160" w:line="259" w:lineRule="auto"/>
        <w:ind w:left="1560" w:hanging="426"/>
      </w:pPr>
      <w:r w:rsidRPr="00D348D1">
        <w:t xml:space="preserve">keep financial accounts and records relating to the Activity to enable all receipts and payments related to the Activity to be identified and reported; and </w:t>
      </w:r>
    </w:p>
    <w:p w14:paraId="1D81E3E3" w14:textId="77777777" w:rsidR="008A0287" w:rsidRPr="00D348D1" w:rsidRDefault="008A0287" w:rsidP="008A0287">
      <w:pPr>
        <w:pStyle w:val="ListParagraph"/>
        <w:numPr>
          <w:ilvl w:val="1"/>
          <w:numId w:val="17"/>
        </w:numPr>
        <w:spacing w:before="0" w:after="0" w:line="259" w:lineRule="auto"/>
        <w:ind w:left="1560" w:hanging="426"/>
        <w:rPr>
          <w:b/>
          <w:i/>
        </w:rPr>
      </w:pPr>
      <w:r w:rsidRPr="00D348D1">
        <w:t>keep records of the reports submitted in accordance with the Grant Details. G3.2 The Grantee agrees to maintain the records for five years after the Activity Completion Date and provide copies of the records to the Commonwealth representative upon request.</w:t>
      </w:r>
    </w:p>
    <w:p w14:paraId="1B102AD2" w14:textId="77777777" w:rsidR="008A0287" w:rsidRPr="00D348D1" w:rsidRDefault="00566E34" w:rsidP="008A0287">
      <w:pPr>
        <w:spacing w:after="0" w:line="259" w:lineRule="auto"/>
        <w:contextualSpacing/>
      </w:pPr>
      <w:r>
        <w:fldChar w:fldCharType="begin"/>
      </w:r>
      <w:r>
        <w:instrText xml:space="preserve"> FORMCHECKBOX </w:instrText>
      </w:r>
      <w:r>
        <w:fldChar w:fldCharType="separate"/>
      </w:r>
      <w:r>
        <w:fldChar w:fldCharType="end"/>
      </w:r>
    </w:p>
    <w:p w14:paraId="56478C56" w14:textId="77777777" w:rsidR="008A0287" w:rsidRPr="00D348D1" w:rsidRDefault="008A0287" w:rsidP="008A0287">
      <w:pPr>
        <w:pStyle w:val="ListParagraph"/>
        <w:numPr>
          <w:ilvl w:val="0"/>
          <w:numId w:val="20"/>
        </w:numPr>
        <w:spacing w:before="0" w:after="120" w:line="280" w:lineRule="atLeast"/>
        <w:ind w:left="284" w:hanging="284"/>
        <w:contextualSpacing w:val="0"/>
      </w:pPr>
      <w:r w:rsidRPr="00D348D1">
        <w:t xml:space="preserve">By checking this box, I agree to </w:t>
      </w:r>
      <w:proofErr w:type="gramStart"/>
      <w:r w:rsidRPr="00D348D1">
        <w:t>all of</w:t>
      </w:r>
      <w:proofErr w:type="gramEnd"/>
      <w:r w:rsidRPr="00D348D1">
        <w:t xml:space="preserve"> the above declarations and confirm all of the above statements to be true. </w:t>
      </w:r>
    </w:p>
    <w:p w14:paraId="11DF951D" w14:textId="77777777" w:rsidR="008A0287" w:rsidRPr="00D348D1" w:rsidRDefault="008A0287" w:rsidP="008A0287">
      <w:pPr>
        <w:ind w:firstLine="284"/>
      </w:pPr>
      <w:r w:rsidRPr="00D348D1">
        <w:t>Name of authorised person submitting this milestone report:</w:t>
      </w:r>
    </w:p>
    <w:p w14:paraId="49683328" w14:textId="77777777" w:rsidR="008A0287" w:rsidRPr="00D348D1" w:rsidRDefault="008A0287" w:rsidP="008A0287">
      <w:pPr>
        <w:ind w:firstLine="284"/>
      </w:pPr>
      <w:r w:rsidRPr="00D348D1">
        <w:t>Position of authorised person submitting this milestone report:</w:t>
      </w:r>
    </w:p>
    <w:p w14:paraId="3D7F5328" w14:textId="77777777" w:rsidR="008A0287" w:rsidRPr="00D348D1" w:rsidRDefault="008A0287" w:rsidP="008A0287">
      <w:pPr>
        <w:ind w:firstLine="284"/>
      </w:pPr>
      <w:r w:rsidRPr="00D348D1">
        <w:t>Date:</w:t>
      </w:r>
      <w:bookmarkStart w:id="2" w:name="_Toc436041538"/>
      <w:bookmarkStart w:id="3" w:name="_Toc448909688"/>
      <w:bookmarkEnd w:id="2"/>
      <w:bookmarkEnd w:id="3"/>
    </w:p>
    <w:sectPr w:rsidR="008A0287" w:rsidRPr="00D348D1" w:rsidSect="00501469">
      <w:headerReference w:type="even" r:id="rId16"/>
      <w:headerReference w:type="default" r:id="rId17"/>
      <w:footerReference w:type="default" r:id="rId18"/>
      <w:headerReference w:type="first" r:id="rId19"/>
      <w:footerReference w:type="first" r:id="rId20"/>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9735B" w14:textId="77777777" w:rsidR="003060C1" w:rsidRDefault="003060C1" w:rsidP="007B0021">
      <w:r>
        <w:separator/>
      </w:r>
    </w:p>
    <w:p w14:paraId="1E0B2C5F" w14:textId="77777777" w:rsidR="003060C1" w:rsidRDefault="003060C1" w:rsidP="007B0021"/>
  </w:endnote>
  <w:endnote w:type="continuationSeparator" w:id="0">
    <w:p w14:paraId="2209C8CB" w14:textId="77777777" w:rsidR="003060C1" w:rsidRDefault="003060C1" w:rsidP="007B0021">
      <w:r>
        <w:continuationSeparator/>
      </w:r>
    </w:p>
    <w:p w14:paraId="6C68DF6C" w14:textId="77777777" w:rsidR="003060C1" w:rsidRDefault="003060C1" w:rsidP="007B0021"/>
  </w:endnote>
  <w:endnote w:type="continuationNotice" w:id="1">
    <w:p w14:paraId="328CA863" w14:textId="77777777" w:rsidR="008B31E0" w:rsidRDefault="008B31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01C2" w14:textId="1BF47172" w:rsidR="00C91AB9" w:rsidRDefault="00B54AF6" w:rsidP="00B54AF6">
    <w:r w:rsidRPr="000B1D8B">
      <w:t>Export Market Development Grants (EMDG) Milestone report example</w:t>
    </w:r>
    <w:r w:rsidR="00562611">
      <w:t xml:space="preserve"> for 2023-24</w:t>
    </w:r>
    <w:r>
      <w:tab/>
    </w:r>
    <w:r>
      <w:ptab w:relativeTo="margin" w:alignment="right" w:leader="none"/>
    </w:r>
    <w:r w:rsidRPr="006B3279">
      <w:fldChar w:fldCharType="begin"/>
    </w:r>
    <w:r w:rsidRPr="006B3279">
      <w:instrText xml:space="preserve"> PAGE   \* MERGEFORMAT </w:instrText>
    </w:r>
    <w:r w:rsidRPr="006B3279">
      <w:fldChar w:fldCharType="separate"/>
    </w:r>
    <w:r>
      <w:t>0</w:t>
    </w:r>
    <w:r w:rsidRPr="006B327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7666" w14:textId="723D1A97" w:rsidR="00B54AF6" w:rsidRDefault="00B54AF6" w:rsidP="00B54AF6">
    <w:r w:rsidRPr="000B1D8B">
      <w:t>Export Market Development Grants (EMDG) Milestone report example</w:t>
    </w:r>
    <w:r>
      <w:tab/>
    </w:r>
    <w:r>
      <w:ptab w:relativeTo="margin" w:alignment="right" w:leader="none"/>
    </w:r>
    <w:r w:rsidR="00D722C0" w:rsidRPr="00D722C0">
      <w:fldChar w:fldCharType="begin"/>
    </w:r>
    <w:r w:rsidR="00D722C0" w:rsidRPr="00D722C0">
      <w:instrText xml:space="preserve"> PAGE   \* MERGEFORMAT </w:instrText>
    </w:r>
    <w:r w:rsidR="00D722C0" w:rsidRPr="00D722C0">
      <w:fldChar w:fldCharType="separate"/>
    </w:r>
    <w:r w:rsidR="00D722C0" w:rsidRPr="00D722C0">
      <w:rPr>
        <w:noProof/>
      </w:rPr>
      <w:t>1</w:t>
    </w:r>
    <w:r w:rsidR="00D722C0" w:rsidRPr="00D722C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F0A60" w14:textId="77777777" w:rsidR="003060C1" w:rsidRDefault="003060C1" w:rsidP="007B0021">
      <w:r>
        <w:separator/>
      </w:r>
    </w:p>
    <w:p w14:paraId="378DC65D" w14:textId="77777777" w:rsidR="003060C1" w:rsidRDefault="003060C1" w:rsidP="007B0021"/>
  </w:footnote>
  <w:footnote w:type="continuationSeparator" w:id="0">
    <w:p w14:paraId="6FCA1717" w14:textId="77777777" w:rsidR="003060C1" w:rsidRDefault="003060C1" w:rsidP="007B0021">
      <w:r>
        <w:continuationSeparator/>
      </w:r>
    </w:p>
    <w:p w14:paraId="36E4BB47" w14:textId="77777777" w:rsidR="003060C1" w:rsidRDefault="003060C1" w:rsidP="007B0021"/>
  </w:footnote>
  <w:footnote w:type="continuationNotice" w:id="1">
    <w:p w14:paraId="68D377B3" w14:textId="77777777" w:rsidR="008B31E0" w:rsidRDefault="008B31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A3FE" w14:textId="2FBA7F64" w:rsidR="00CA77A4" w:rsidRDefault="00566E34">
    <w:pPr>
      <w:pStyle w:val="Header"/>
    </w:pPr>
    <w:r>
      <w:rPr>
        <w:noProof/>
      </w:rPr>
      <w:pict w14:anchorId="18953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82032" o:spid="_x0000_s1026" type="#_x0000_t136" style="position:absolute;margin-left:0;margin-top:0;width:620pt;height:82.65pt;rotation:315;z-index:-251658239;mso-position-horizontal:center;mso-position-horizontal-relative:margin;mso-position-vertical:center;mso-position-vertical-relative:margin" o:allowincell="f" fillcolor="silver" stroked="f">
          <v:fill opacity=".5"/>
          <v:textpath style="font-family:&quot;Verdan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48578" w14:textId="0ED56F2B" w:rsidR="00CA77A4" w:rsidRDefault="00566E34">
    <w:pPr>
      <w:pStyle w:val="Header"/>
    </w:pPr>
    <w:r>
      <w:rPr>
        <w:noProof/>
      </w:rPr>
      <w:pict w14:anchorId="2CBDF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82033" o:spid="_x0000_s1027" type="#_x0000_t136" style="position:absolute;margin-left:0;margin-top:0;width:620pt;height:82.65pt;rotation:315;z-index:-251658238;mso-position-horizontal:center;mso-position-horizontal-relative:margin;mso-position-vertical:center;mso-position-vertical-relative:margin" o:allowincell="f" fillcolor="silver" stroked="f">
          <v:fill opacity=".5"/>
          <v:textpath style="font-family:&quot;Verdana&quot;;font-size:1pt" string="EXAMPLE ONL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E442" w14:textId="0F2DE30B" w:rsidR="003A58AB" w:rsidRDefault="00566E34" w:rsidP="007B0021">
    <w:pPr>
      <w:pStyle w:val="Header"/>
    </w:pPr>
    <w:r>
      <w:rPr>
        <w:noProof/>
      </w:rPr>
      <w:pict w14:anchorId="67BE6B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82031" o:spid="_x0000_s1025" type="#_x0000_t136" style="position:absolute;margin-left:0;margin-top:0;width:620pt;height:82.65pt;rotation:315;z-index:-251658240;mso-position-horizontal:center;mso-position-horizontal-relative:margin;mso-position-vertical:center;mso-position-vertical-relative:margin" o:allowincell="f" fillcolor="silver" stroked="f">
          <v:fill opacity=".5"/>
          <v:textpath style="font-family:&quot;Verdana&quot;;font-size:1pt" string="EXAMPLE ONLY"/>
          <w10:wrap anchorx="margin" anchory="margin"/>
        </v:shape>
      </w:pict>
    </w:r>
  </w:p>
  <w:p w14:paraId="795C8C6B"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1023C"/>
    <w:multiLevelType w:val="hybridMultilevel"/>
    <w:tmpl w:val="70E6A2FE"/>
    <w:lvl w:ilvl="0" w:tplc="03E85B44">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F0722A"/>
    <w:multiLevelType w:val="multilevel"/>
    <w:tmpl w:val="26FE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19140E"/>
    <w:multiLevelType w:val="hybridMultilevel"/>
    <w:tmpl w:val="343655E0"/>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Verdana" w:eastAsiaTheme="minorHAnsi" w:hAnsi="Verdan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6801897"/>
    <w:multiLevelType w:val="hybridMultilevel"/>
    <w:tmpl w:val="73749048"/>
    <w:lvl w:ilvl="0" w:tplc="0C090003">
      <w:start w:val="1"/>
      <w:numFmt w:val="bullet"/>
      <w:lvlText w:val="o"/>
      <w:lvlJc w:val="left"/>
      <w:pPr>
        <w:ind w:left="720" w:hanging="360"/>
      </w:pPr>
      <w:rPr>
        <w:rFonts w:ascii="Courier New" w:hAnsi="Courier New" w:cs="Courier New" w:hint="default"/>
      </w:rPr>
    </w:lvl>
    <w:lvl w:ilvl="1" w:tplc="87A2EB42">
      <w:numFmt w:val="bullet"/>
      <w:lvlText w:val="•"/>
      <w:lvlJc w:val="left"/>
      <w:pPr>
        <w:ind w:left="1800" w:hanging="720"/>
      </w:pPr>
      <w:rPr>
        <w:rFonts w:ascii="Verdana" w:eastAsiaTheme="minorHAnsi" w:hAnsi="Verdan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41C1525A"/>
    <w:multiLevelType w:val="hybridMultilevel"/>
    <w:tmpl w:val="2620E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2C223E"/>
    <w:multiLevelType w:val="hybridMultilevel"/>
    <w:tmpl w:val="C68C5B18"/>
    <w:lvl w:ilvl="0" w:tplc="03E85B44">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B946A0"/>
    <w:multiLevelType w:val="hybridMultilevel"/>
    <w:tmpl w:val="63F8BFF2"/>
    <w:lvl w:ilvl="0" w:tplc="0C090001">
      <w:start w:val="1"/>
      <w:numFmt w:val="bullet"/>
      <w:lvlText w:val=""/>
      <w:lvlJc w:val="left"/>
      <w:pPr>
        <w:ind w:left="720" w:hanging="360"/>
      </w:pPr>
      <w:rPr>
        <w:rFonts w:ascii="Symbol" w:hAnsi="Symbol" w:hint="default"/>
      </w:rPr>
    </w:lvl>
    <w:lvl w:ilvl="1" w:tplc="3556A596">
      <w:numFmt w:val="bullet"/>
      <w:lvlText w:val="•"/>
      <w:lvlJc w:val="left"/>
      <w:pPr>
        <w:ind w:left="1800" w:hanging="720"/>
      </w:pPr>
      <w:rPr>
        <w:rFonts w:ascii="Verdana" w:eastAsiaTheme="minorHAnsi" w:hAnsi="Verdan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 w15:restartNumberingAfterBreak="0">
    <w:nsid w:val="65DB5E38"/>
    <w:multiLevelType w:val="hybridMultilevel"/>
    <w:tmpl w:val="A052D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E80B42"/>
    <w:multiLevelType w:val="hybridMultilevel"/>
    <w:tmpl w:val="0FF46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3D26C9"/>
    <w:multiLevelType w:val="hybridMultilevel"/>
    <w:tmpl w:val="7188C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783F6BED"/>
    <w:multiLevelType w:val="hybridMultilevel"/>
    <w:tmpl w:val="43C2F30A"/>
    <w:lvl w:ilvl="0" w:tplc="23ACC2CE">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B5C4615"/>
    <w:multiLevelType w:val="multilevel"/>
    <w:tmpl w:val="5FFCC1E8"/>
    <w:lvl w:ilvl="0">
      <w:start w:val="1"/>
      <w:numFmt w:val="decimal"/>
      <w:pStyle w:val="ListNumber5"/>
      <w:lvlText w:val="%1."/>
      <w:lvlJc w:val="left"/>
      <w:pPr>
        <w:ind w:left="567" w:hanging="567"/>
      </w:pPr>
      <w:rPr>
        <w:b/>
        <w:bCs w:val="0"/>
        <w:i w:val="0"/>
        <w:iCs w:val="0"/>
        <w:color w:val="auto"/>
      </w:rPr>
    </w:lvl>
    <w:lvl w:ilvl="1">
      <w:start w:val="1"/>
      <w:numFmt w:val="decimal"/>
      <w:lvlText w:val="%1.%2"/>
      <w:lvlJc w:val="left"/>
      <w:pPr>
        <w:ind w:left="567" w:hanging="567"/>
      </w:pPr>
      <w:rPr>
        <w:rFonts w:ascii="Arial" w:hAnsi="Arial" w:cs="Arial" w:hint="default"/>
        <w:b w:val="0"/>
        <w:i w:val="0"/>
        <w:sz w:val="18"/>
        <w:szCs w:val="18"/>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667"/>
        </w:tabs>
        <w:ind w:left="6947" w:firstLine="0"/>
      </w:pPr>
      <w:rPr>
        <w:rFonts w:hint="default"/>
      </w:rPr>
    </w:lvl>
    <w:lvl w:ilvl="4">
      <w:start w:val="1"/>
      <w:numFmt w:val="lowerLetter"/>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num w:numId="1" w16cid:durableId="1149639102">
    <w:abstractNumId w:val="5"/>
  </w:num>
  <w:num w:numId="2" w16cid:durableId="784662544">
    <w:abstractNumId w:val="7"/>
  </w:num>
  <w:num w:numId="3" w16cid:durableId="1442451738">
    <w:abstractNumId w:val="7"/>
    <w:lvlOverride w:ilvl="0">
      <w:startOverride w:val="1"/>
    </w:lvlOverride>
  </w:num>
  <w:num w:numId="4" w16cid:durableId="1562522304">
    <w:abstractNumId w:val="7"/>
    <w:lvlOverride w:ilvl="0">
      <w:startOverride w:val="1"/>
    </w:lvlOverride>
  </w:num>
  <w:num w:numId="5" w16cid:durableId="1125929345">
    <w:abstractNumId w:val="7"/>
    <w:lvlOverride w:ilvl="0">
      <w:startOverride w:val="1"/>
    </w:lvlOverride>
  </w:num>
  <w:num w:numId="6" w16cid:durableId="641621793">
    <w:abstractNumId w:val="2"/>
  </w:num>
  <w:num w:numId="7" w16cid:durableId="2117015349">
    <w:abstractNumId w:val="14"/>
  </w:num>
  <w:num w:numId="8" w16cid:durableId="116532335">
    <w:abstractNumId w:val="10"/>
  </w:num>
  <w:num w:numId="9" w16cid:durableId="2070152435">
    <w:abstractNumId w:val="16"/>
  </w:num>
  <w:num w:numId="10" w16cid:durableId="365258409">
    <w:abstractNumId w:val="4"/>
  </w:num>
  <w:num w:numId="11" w16cid:durableId="249437731">
    <w:abstractNumId w:val="9"/>
  </w:num>
  <w:num w:numId="12" w16cid:durableId="1689792370">
    <w:abstractNumId w:val="6"/>
  </w:num>
  <w:num w:numId="13" w16cid:durableId="1257013128">
    <w:abstractNumId w:val="0"/>
  </w:num>
  <w:num w:numId="14" w16cid:durableId="1582178248">
    <w:abstractNumId w:val="12"/>
  </w:num>
  <w:num w:numId="15" w16cid:durableId="1512876">
    <w:abstractNumId w:val="3"/>
  </w:num>
  <w:num w:numId="16" w16cid:durableId="1952935865">
    <w:abstractNumId w:val="13"/>
  </w:num>
  <w:num w:numId="17" w16cid:durableId="1721325584">
    <w:abstractNumId w:val="15"/>
  </w:num>
  <w:num w:numId="18" w16cid:durableId="831527352">
    <w:abstractNumId w:val="11"/>
  </w:num>
  <w:num w:numId="19" w16cid:durableId="1585649658">
    <w:abstractNumId w:val="1"/>
  </w:num>
  <w:num w:numId="20" w16cid:durableId="2100833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5D5"/>
    <w:rsid w:val="000003F7"/>
    <w:rsid w:val="00011DB4"/>
    <w:rsid w:val="00013DD5"/>
    <w:rsid w:val="0001679A"/>
    <w:rsid w:val="0003253A"/>
    <w:rsid w:val="00054D05"/>
    <w:rsid w:val="000563F7"/>
    <w:rsid w:val="00056DC4"/>
    <w:rsid w:val="00060121"/>
    <w:rsid w:val="00066F8D"/>
    <w:rsid w:val="00073C65"/>
    <w:rsid w:val="0009571B"/>
    <w:rsid w:val="000D5C5C"/>
    <w:rsid w:val="000E7E86"/>
    <w:rsid w:val="001036A0"/>
    <w:rsid w:val="00117092"/>
    <w:rsid w:val="00122485"/>
    <w:rsid w:val="00122733"/>
    <w:rsid w:val="0012425F"/>
    <w:rsid w:val="0012799B"/>
    <w:rsid w:val="00147D40"/>
    <w:rsid w:val="0015714A"/>
    <w:rsid w:val="00164B77"/>
    <w:rsid w:val="0019570D"/>
    <w:rsid w:val="001A36A2"/>
    <w:rsid w:val="001B0BDD"/>
    <w:rsid w:val="001B3402"/>
    <w:rsid w:val="001B4234"/>
    <w:rsid w:val="001C49CD"/>
    <w:rsid w:val="001D4677"/>
    <w:rsid w:val="001E186F"/>
    <w:rsid w:val="001E730A"/>
    <w:rsid w:val="001F603E"/>
    <w:rsid w:val="0020227C"/>
    <w:rsid w:val="00205F44"/>
    <w:rsid w:val="002231CF"/>
    <w:rsid w:val="00230D2C"/>
    <w:rsid w:val="00243F5F"/>
    <w:rsid w:val="00245E86"/>
    <w:rsid w:val="00253226"/>
    <w:rsid w:val="002535CA"/>
    <w:rsid w:val="00256E84"/>
    <w:rsid w:val="00261F28"/>
    <w:rsid w:val="00265466"/>
    <w:rsid w:val="002749C0"/>
    <w:rsid w:val="0028112D"/>
    <w:rsid w:val="00282C92"/>
    <w:rsid w:val="00282E8A"/>
    <w:rsid w:val="0028696F"/>
    <w:rsid w:val="0029071D"/>
    <w:rsid w:val="00292ADD"/>
    <w:rsid w:val="002B3871"/>
    <w:rsid w:val="002B4B7F"/>
    <w:rsid w:val="002C1F51"/>
    <w:rsid w:val="002E1BC7"/>
    <w:rsid w:val="002E309C"/>
    <w:rsid w:val="002E5197"/>
    <w:rsid w:val="002E7D8B"/>
    <w:rsid w:val="00305BA1"/>
    <w:rsid w:val="003060C1"/>
    <w:rsid w:val="00314366"/>
    <w:rsid w:val="00321E47"/>
    <w:rsid w:val="00326B31"/>
    <w:rsid w:val="00327CB6"/>
    <w:rsid w:val="00340ABF"/>
    <w:rsid w:val="00350643"/>
    <w:rsid w:val="00370FF9"/>
    <w:rsid w:val="00390F9A"/>
    <w:rsid w:val="003A39CD"/>
    <w:rsid w:val="003A58AB"/>
    <w:rsid w:val="003B32D1"/>
    <w:rsid w:val="003B6285"/>
    <w:rsid w:val="003C3B0A"/>
    <w:rsid w:val="003D0704"/>
    <w:rsid w:val="003D65E7"/>
    <w:rsid w:val="003E1FC7"/>
    <w:rsid w:val="003E38E3"/>
    <w:rsid w:val="003E5497"/>
    <w:rsid w:val="003E7F4F"/>
    <w:rsid w:val="00411D98"/>
    <w:rsid w:val="004122E0"/>
    <w:rsid w:val="00414084"/>
    <w:rsid w:val="00414115"/>
    <w:rsid w:val="004226A7"/>
    <w:rsid w:val="0043062E"/>
    <w:rsid w:val="0045192E"/>
    <w:rsid w:val="00453FD9"/>
    <w:rsid w:val="00460A41"/>
    <w:rsid w:val="004610B3"/>
    <w:rsid w:val="004767E6"/>
    <w:rsid w:val="004967AA"/>
    <w:rsid w:val="004C1F63"/>
    <w:rsid w:val="004C6441"/>
    <w:rsid w:val="004D06AF"/>
    <w:rsid w:val="004D6F59"/>
    <w:rsid w:val="004E3D0B"/>
    <w:rsid w:val="004E4B0D"/>
    <w:rsid w:val="004E5788"/>
    <w:rsid w:val="004F414C"/>
    <w:rsid w:val="00501469"/>
    <w:rsid w:val="00506431"/>
    <w:rsid w:val="005202C7"/>
    <w:rsid w:val="00524A68"/>
    <w:rsid w:val="005468A8"/>
    <w:rsid w:val="00561542"/>
    <w:rsid w:val="00562611"/>
    <w:rsid w:val="00566E34"/>
    <w:rsid w:val="00571BDC"/>
    <w:rsid w:val="005755A1"/>
    <w:rsid w:val="0058483B"/>
    <w:rsid w:val="00586D0A"/>
    <w:rsid w:val="005947B4"/>
    <w:rsid w:val="005A6F23"/>
    <w:rsid w:val="005C223D"/>
    <w:rsid w:val="005C5A67"/>
    <w:rsid w:val="005D3E5E"/>
    <w:rsid w:val="005D677C"/>
    <w:rsid w:val="005F0471"/>
    <w:rsid w:val="005F06FD"/>
    <w:rsid w:val="00623FE2"/>
    <w:rsid w:val="00634B2B"/>
    <w:rsid w:val="006467EC"/>
    <w:rsid w:val="00647560"/>
    <w:rsid w:val="0065148D"/>
    <w:rsid w:val="00655AA0"/>
    <w:rsid w:val="00657831"/>
    <w:rsid w:val="00664683"/>
    <w:rsid w:val="00667FC0"/>
    <w:rsid w:val="00694AAD"/>
    <w:rsid w:val="00696F9E"/>
    <w:rsid w:val="006A57A1"/>
    <w:rsid w:val="006B569E"/>
    <w:rsid w:val="006C6946"/>
    <w:rsid w:val="006E5730"/>
    <w:rsid w:val="006F7525"/>
    <w:rsid w:val="00702C63"/>
    <w:rsid w:val="007158B6"/>
    <w:rsid w:val="00723B88"/>
    <w:rsid w:val="00741836"/>
    <w:rsid w:val="00751152"/>
    <w:rsid w:val="00764F49"/>
    <w:rsid w:val="00766DA8"/>
    <w:rsid w:val="00773936"/>
    <w:rsid w:val="00774485"/>
    <w:rsid w:val="00776A9A"/>
    <w:rsid w:val="0078435A"/>
    <w:rsid w:val="007A0FC3"/>
    <w:rsid w:val="007B0021"/>
    <w:rsid w:val="007E71C8"/>
    <w:rsid w:val="008119E4"/>
    <w:rsid w:val="00814E7F"/>
    <w:rsid w:val="008256A1"/>
    <w:rsid w:val="008407EC"/>
    <w:rsid w:val="008452F8"/>
    <w:rsid w:val="008514EC"/>
    <w:rsid w:val="00857A0A"/>
    <w:rsid w:val="0086005E"/>
    <w:rsid w:val="00862E61"/>
    <w:rsid w:val="00865233"/>
    <w:rsid w:val="00877D9B"/>
    <w:rsid w:val="00882AD5"/>
    <w:rsid w:val="008A0287"/>
    <w:rsid w:val="008A49D5"/>
    <w:rsid w:val="008B1442"/>
    <w:rsid w:val="008B31E0"/>
    <w:rsid w:val="008B6033"/>
    <w:rsid w:val="008B6EC9"/>
    <w:rsid w:val="008C4112"/>
    <w:rsid w:val="008F0D15"/>
    <w:rsid w:val="008F4FD7"/>
    <w:rsid w:val="00904581"/>
    <w:rsid w:val="00921435"/>
    <w:rsid w:val="0092648B"/>
    <w:rsid w:val="0094463A"/>
    <w:rsid w:val="00951286"/>
    <w:rsid w:val="0096640D"/>
    <w:rsid w:val="00972855"/>
    <w:rsid w:val="00974536"/>
    <w:rsid w:val="009815A3"/>
    <w:rsid w:val="0098379B"/>
    <w:rsid w:val="00996B27"/>
    <w:rsid w:val="009C1A63"/>
    <w:rsid w:val="009D6B24"/>
    <w:rsid w:val="009D70B3"/>
    <w:rsid w:val="009E0986"/>
    <w:rsid w:val="009E1D4B"/>
    <w:rsid w:val="009E6283"/>
    <w:rsid w:val="009E6DB3"/>
    <w:rsid w:val="00A00806"/>
    <w:rsid w:val="00A02A54"/>
    <w:rsid w:val="00A12761"/>
    <w:rsid w:val="00A20F14"/>
    <w:rsid w:val="00A545FF"/>
    <w:rsid w:val="00A75CFA"/>
    <w:rsid w:val="00A80680"/>
    <w:rsid w:val="00AA3959"/>
    <w:rsid w:val="00AB0FE8"/>
    <w:rsid w:val="00AB3534"/>
    <w:rsid w:val="00AC0F96"/>
    <w:rsid w:val="00AC40CD"/>
    <w:rsid w:val="00AD6A63"/>
    <w:rsid w:val="00AE3D08"/>
    <w:rsid w:val="00B10C5B"/>
    <w:rsid w:val="00B54801"/>
    <w:rsid w:val="00B54AF6"/>
    <w:rsid w:val="00B61DA4"/>
    <w:rsid w:val="00B66FB9"/>
    <w:rsid w:val="00B83485"/>
    <w:rsid w:val="00B96CEF"/>
    <w:rsid w:val="00BA3684"/>
    <w:rsid w:val="00BB247C"/>
    <w:rsid w:val="00BC5636"/>
    <w:rsid w:val="00BC5C77"/>
    <w:rsid w:val="00BE1C64"/>
    <w:rsid w:val="00C06C20"/>
    <w:rsid w:val="00C11B7E"/>
    <w:rsid w:val="00C1715F"/>
    <w:rsid w:val="00C23E18"/>
    <w:rsid w:val="00C279D9"/>
    <w:rsid w:val="00C27BF9"/>
    <w:rsid w:val="00C3141D"/>
    <w:rsid w:val="00C44557"/>
    <w:rsid w:val="00C455DA"/>
    <w:rsid w:val="00C50FC4"/>
    <w:rsid w:val="00C605DA"/>
    <w:rsid w:val="00C6260E"/>
    <w:rsid w:val="00C62C0F"/>
    <w:rsid w:val="00C6747D"/>
    <w:rsid w:val="00C91AB9"/>
    <w:rsid w:val="00C93E60"/>
    <w:rsid w:val="00CA77A4"/>
    <w:rsid w:val="00CD0CE5"/>
    <w:rsid w:val="00CD1BE3"/>
    <w:rsid w:val="00CE72B6"/>
    <w:rsid w:val="00CE7C5A"/>
    <w:rsid w:val="00CF4F9D"/>
    <w:rsid w:val="00CF75D5"/>
    <w:rsid w:val="00D136E2"/>
    <w:rsid w:val="00D431A3"/>
    <w:rsid w:val="00D617E8"/>
    <w:rsid w:val="00D65B3C"/>
    <w:rsid w:val="00D722C0"/>
    <w:rsid w:val="00D76AE4"/>
    <w:rsid w:val="00D83142"/>
    <w:rsid w:val="00D871C3"/>
    <w:rsid w:val="00D93830"/>
    <w:rsid w:val="00DA23DC"/>
    <w:rsid w:val="00DB21A7"/>
    <w:rsid w:val="00DE14D5"/>
    <w:rsid w:val="00DE31B4"/>
    <w:rsid w:val="00DE6D31"/>
    <w:rsid w:val="00DE747E"/>
    <w:rsid w:val="00DF3B28"/>
    <w:rsid w:val="00E0722F"/>
    <w:rsid w:val="00E12D4C"/>
    <w:rsid w:val="00E15D16"/>
    <w:rsid w:val="00E229B0"/>
    <w:rsid w:val="00E24D12"/>
    <w:rsid w:val="00E26422"/>
    <w:rsid w:val="00E37804"/>
    <w:rsid w:val="00E60961"/>
    <w:rsid w:val="00E61C33"/>
    <w:rsid w:val="00E902C6"/>
    <w:rsid w:val="00EA4240"/>
    <w:rsid w:val="00EA6D45"/>
    <w:rsid w:val="00EB3806"/>
    <w:rsid w:val="00EC306F"/>
    <w:rsid w:val="00EC3FF9"/>
    <w:rsid w:val="00ED606D"/>
    <w:rsid w:val="00EE05FC"/>
    <w:rsid w:val="00EE4027"/>
    <w:rsid w:val="00EF3401"/>
    <w:rsid w:val="00F007D8"/>
    <w:rsid w:val="00F041D5"/>
    <w:rsid w:val="00F11F44"/>
    <w:rsid w:val="00F23FEC"/>
    <w:rsid w:val="00F362C5"/>
    <w:rsid w:val="00F45A2B"/>
    <w:rsid w:val="00F57F70"/>
    <w:rsid w:val="00F650ED"/>
    <w:rsid w:val="00F7437A"/>
    <w:rsid w:val="00F801F7"/>
    <w:rsid w:val="00F85A20"/>
    <w:rsid w:val="00F90C40"/>
    <w:rsid w:val="00F9177F"/>
    <w:rsid w:val="00F93E24"/>
    <w:rsid w:val="00FB0D05"/>
    <w:rsid w:val="00FB606A"/>
    <w:rsid w:val="00FC0D08"/>
    <w:rsid w:val="00FC1ABB"/>
    <w:rsid w:val="00FC500B"/>
    <w:rsid w:val="00FD0D38"/>
    <w:rsid w:val="00FD6F93"/>
    <w:rsid w:val="00FE6D7B"/>
    <w:rsid w:val="00FE77F6"/>
    <w:rsid w:val="00FF76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859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D08"/>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paragraph" w:styleId="Heading5">
    <w:name w:val="heading 5"/>
    <w:basedOn w:val="Normal"/>
    <w:next w:val="Normal"/>
    <w:link w:val="Heading5Char"/>
    <w:uiPriority w:val="9"/>
    <w:unhideWhenUsed/>
    <w:rsid w:val="00282E8A"/>
    <w:pPr>
      <w:keepNext/>
      <w:keepLines/>
      <w:spacing w:before="40" w:after="0"/>
      <w:outlineLvl w:val="4"/>
    </w:pPr>
    <w:rPr>
      <w:rFonts w:asciiTheme="majorHAnsi" w:eastAsiaTheme="majorEastAsia" w:hAnsiTheme="majorHAnsi" w:cstheme="majorBidi"/>
      <w:color w:val="5B3161" w:themeColor="accent1" w:themeShade="BF"/>
    </w:rPr>
  </w:style>
  <w:style w:type="paragraph" w:styleId="Heading6">
    <w:name w:val="heading 6"/>
    <w:basedOn w:val="Normal"/>
    <w:next w:val="Normal"/>
    <w:link w:val="Heading6Char"/>
    <w:uiPriority w:val="9"/>
    <w:semiHidden/>
    <w:unhideWhenUsed/>
    <w:qFormat/>
    <w:rsid w:val="00FF76F2"/>
    <w:pPr>
      <w:keepNext/>
      <w:keepLines/>
      <w:spacing w:before="40" w:after="0"/>
      <w:outlineLvl w:val="5"/>
    </w:pPr>
    <w:rPr>
      <w:rFonts w:asciiTheme="majorHAnsi" w:eastAsiaTheme="majorEastAsia" w:hAnsiTheme="majorHAnsi" w:cstheme="majorBidi"/>
      <w:color w:val="3C20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link w:val="ListParagraphChar"/>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customStyle="1" w:styleId="Introcopy0">
    <w:name w:val="Intro copy"/>
    <w:basedOn w:val="Normal"/>
    <w:qFormat/>
    <w:rsid w:val="006B569E"/>
    <w:pPr>
      <w:spacing w:after="720" w:line="420" w:lineRule="exact"/>
    </w:pPr>
    <w:rPr>
      <w:rFonts w:asciiTheme="minorHAnsi" w:eastAsiaTheme="minorEastAsia" w:hAnsiTheme="minorHAnsi"/>
      <w:color w:val="2E1A47" w:themeColor="text2"/>
      <w:sz w:val="32"/>
      <w:szCs w:val="32"/>
      <w:lang w:eastAsia="zh-CN"/>
    </w:rPr>
  </w:style>
  <w:style w:type="paragraph" w:customStyle="1" w:styleId="Heading5schedule">
    <w:name w:val="Heading 5 schedule"/>
    <w:basedOn w:val="Normal"/>
    <w:qFormat/>
    <w:rsid w:val="007E71C8"/>
    <w:pPr>
      <w:keepNext/>
      <w:tabs>
        <w:tab w:val="num" w:pos="720"/>
      </w:tabs>
      <w:spacing w:before="240" w:after="120" w:line="280" w:lineRule="atLeast"/>
      <w:outlineLvl w:val="2"/>
    </w:pPr>
    <w:rPr>
      <w:rFonts w:ascii="Arial" w:eastAsia="Times New Roman" w:hAnsi="Arial" w:cs="Arial"/>
      <w:bCs/>
      <w:iCs/>
      <w:color w:val="595959" w:themeColor="text1" w:themeTint="A6"/>
      <w:sz w:val="28"/>
      <w:szCs w:val="26"/>
    </w:rPr>
  </w:style>
  <w:style w:type="character" w:customStyle="1" w:styleId="Heading6Char">
    <w:name w:val="Heading 6 Char"/>
    <w:basedOn w:val="DefaultParagraphFont"/>
    <w:link w:val="Heading6"/>
    <w:uiPriority w:val="9"/>
    <w:semiHidden/>
    <w:rsid w:val="00FF76F2"/>
    <w:rPr>
      <w:rFonts w:asciiTheme="majorHAnsi" w:eastAsiaTheme="majorEastAsia" w:hAnsiTheme="majorHAnsi" w:cstheme="majorBidi"/>
      <w:color w:val="3C2040" w:themeColor="accent1" w:themeShade="7F"/>
      <w:sz w:val="20"/>
      <w:szCs w:val="20"/>
    </w:rPr>
  </w:style>
  <w:style w:type="character" w:customStyle="1" w:styleId="ListParagraphChar">
    <w:name w:val="List Paragraph Char"/>
    <w:basedOn w:val="DefaultParagraphFont"/>
    <w:link w:val="ListParagraph"/>
    <w:uiPriority w:val="34"/>
    <w:locked/>
    <w:rsid w:val="00E61C33"/>
    <w:rPr>
      <w:rFonts w:ascii="Verdana" w:hAnsi="Verdana"/>
      <w:color w:val="000000" w:themeColor="text1"/>
      <w:sz w:val="20"/>
      <w:szCs w:val="20"/>
    </w:rPr>
  </w:style>
  <w:style w:type="paragraph" w:styleId="ListNumber5">
    <w:name w:val="List Number 5"/>
    <w:basedOn w:val="Normal"/>
    <w:uiPriority w:val="99"/>
    <w:unhideWhenUsed/>
    <w:rsid w:val="00E61C33"/>
    <w:pPr>
      <w:numPr>
        <w:numId w:val="9"/>
      </w:numPr>
      <w:spacing w:line="300" w:lineRule="atLeast"/>
      <w:contextualSpacing/>
    </w:pPr>
    <w:rPr>
      <w:rFonts w:asciiTheme="minorHAnsi" w:eastAsiaTheme="minorEastAsia" w:hAnsiTheme="minorHAnsi"/>
      <w:color w:val="auto"/>
      <w:lang w:eastAsia="zh-CN"/>
    </w:rPr>
  </w:style>
  <w:style w:type="paragraph" w:customStyle="1" w:styleId="Heading3schedules">
    <w:name w:val="Heading 3 schedules"/>
    <w:basedOn w:val="Normal"/>
    <w:qFormat/>
    <w:rsid w:val="00E61C33"/>
    <w:pPr>
      <w:keepNext/>
      <w:tabs>
        <w:tab w:val="left" w:pos="567"/>
      </w:tabs>
      <w:spacing w:before="40" w:after="40" w:line="240" w:lineRule="auto"/>
      <w:ind w:left="567" w:hanging="567"/>
    </w:pPr>
    <w:rPr>
      <w:rFonts w:ascii="Arial" w:eastAsia="Times New Roman" w:hAnsi="Arial" w:cs="Times New Roman"/>
      <w:b/>
      <w:color w:val="auto"/>
      <w:szCs w:val="22"/>
    </w:rPr>
  </w:style>
  <w:style w:type="character" w:customStyle="1" w:styleId="Heading5Char">
    <w:name w:val="Heading 5 Char"/>
    <w:basedOn w:val="DefaultParagraphFont"/>
    <w:link w:val="Heading5"/>
    <w:uiPriority w:val="9"/>
    <w:rsid w:val="00282E8A"/>
    <w:rPr>
      <w:rFonts w:asciiTheme="majorHAnsi" w:eastAsiaTheme="majorEastAsia" w:hAnsiTheme="majorHAnsi" w:cstheme="majorBidi"/>
      <w:color w:val="5B3161" w:themeColor="accent1" w:themeShade="BF"/>
      <w:sz w:val="20"/>
      <w:szCs w:val="20"/>
    </w:rPr>
  </w:style>
  <w:style w:type="paragraph" w:styleId="Revision">
    <w:name w:val="Revision"/>
    <w:hidden/>
    <w:uiPriority w:val="99"/>
    <w:semiHidden/>
    <w:rsid w:val="004E4B0D"/>
    <w:pPr>
      <w:spacing w:after="0" w:line="240" w:lineRule="auto"/>
    </w:pPr>
    <w:rPr>
      <w:rFonts w:ascii="Verdana" w:hAnsi="Verdana"/>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Austrade%20Brand%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785E012207D864BB4B690DCED5A0D9C" ma:contentTypeVersion="18" ma:contentTypeDescription="Create a new document." ma:contentTypeScope="" ma:versionID="b349b13d75c7aecf443f917122aeaac1">
  <xsd:schema xmlns:xsd="http://www.w3.org/2001/XMLSchema" xmlns:xs="http://www.w3.org/2001/XMLSchema" xmlns:p="http://schemas.microsoft.com/office/2006/metadata/properties" xmlns:ns2="c47df240-d481-48ac-8359-d925e4980b24" xmlns:ns3="087cf08a-2f64-4d45-9996-7c3d89dff8d4" targetNamespace="http://schemas.microsoft.com/office/2006/metadata/properties" ma:root="true" ma:fieldsID="6ca0be852d5b80f776516838e18fd548" ns2:_="" ns3:_="">
    <xsd:import namespace="c47df240-d481-48ac-8359-d925e4980b24"/>
    <xsd:import namespace="087cf08a-2f64-4d45-9996-7c3d89dff8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f240-d481-48ac-8359-d925e4980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cf08a-2f64-4d45-9996-7c3d89dff8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0081dbc-be21-4991-9116-aeec4212ab17}" ma:internalName="TaxCatchAll" ma:showField="CatchAllData" ma:web="087cf08a-2f64-4d45-9996-7c3d89dff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7df240-d481-48ac-8359-d925e4980b24">
      <Terms xmlns="http://schemas.microsoft.com/office/infopath/2007/PartnerControls"/>
    </lcf76f155ced4ddcb4097134ff3c332f>
    <TaxCatchAll xmlns="087cf08a-2f64-4d45-9996-7c3d89dff8d4" xsi:nil="true"/>
  </documentManagement>
</p:properties>
</file>

<file path=customXml/itemProps1.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2.xml><?xml version="1.0" encoding="utf-8"?>
<ds:datastoreItem xmlns:ds="http://schemas.openxmlformats.org/officeDocument/2006/customXml" ds:itemID="{AF389A0C-C69C-4AFB-A214-158EB7D77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f240-d481-48ac-8359-d925e4980b24"/>
    <ds:schemaRef ds:uri="087cf08a-2f64-4d45-9996-7c3d89dff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4.xml><?xml version="1.0" encoding="utf-8"?>
<ds:datastoreItem xmlns:ds="http://schemas.openxmlformats.org/officeDocument/2006/customXml" ds:itemID="{38FE75B8-1135-4512-93FA-FCDD832F13E7}">
  <ds:schemaRefs>
    <ds:schemaRef ds:uri="c47df240-d481-48ac-8359-d925e4980b24"/>
    <ds:schemaRef ds:uri="http://schemas.microsoft.com/office/infopath/2007/PartnerControls"/>
    <ds:schemaRef ds:uri="087cf08a-2f64-4d45-9996-7c3d89dff8d4"/>
    <ds:schemaRef ds:uri="http://purl.org/dc/dcmitype/"/>
    <ds:schemaRef ds:uri="http://schemas.microsoft.com/office/2006/documentManagement/types"/>
    <ds:schemaRef ds:uri="http://purl.org/dc/terms/"/>
    <ds:schemaRef ds:uri="http://www.w3.org/XML/1998/namespace"/>
    <ds:schemaRef ds:uri="http://schemas.microsoft.com/office/2006/metadata/properti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Austrade Brand Website Publications.dotx</Template>
  <TotalTime>0</TotalTime>
  <Pages>10</Pages>
  <Words>2323</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EMDG Milestone report example</vt:lpstr>
    </vt:vector>
  </TitlesOfParts>
  <Manager/>
  <Company/>
  <LinksUpToDate>false</LinksUpToDate>
  <CharactersWithSpaces>15534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EMDG Milestone report example</dc:title>
  <dc:subject>EMDG grants</dc:subject>
  <dc:creator/>
  <cp:keywords/>
  <dc:description/>
  <cp:lastModifiedBy/>
  <cp:revision>1</cp:revision>
  <dcterms:created xsi:type="dcterms:W3CDTF">2024-03-12T01:18:00Z</dcterms:created>
  <dcterms:modified xsi:type="dcterms:W3CDTF">2024-03-12T01:19:00Z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0x0101002785E012207D864BB4B690DCED5A0D9C</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