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AE03" w14:textId="77777777" w:rsidR="00FD5275" w:rsidRDefault="0075376A" w:rsidP="005247BF">
      <w:r>
        <w:rPr>
          <w:noProof/>
        </w:rPr>
        <mc:AlternateContent>
          <mc:Choice Requires="wpg">
            <w:drawing>
              <wp:anchor distT="0" distB="0" distL="114300" distR="114300" simplePos="0" relativeHeight="251658240" behindDoc="1" locked="0" layoutInCell="1" allowOverlap="1" wp14:anchorId="09D94C18" wp14:editId="37BA6463">
                <wp:simplePos x="0" y="0"/>
                <wp:positionH relativeFrom="page">
                  <wp:align>left</wp:align>
                </wp:positionH>
                <wp:positionV relativeFrom="page">
                  <wp:align>top</wp:align>
                </wp:positionV>
                <wp:extent cx="7572375" cy="2914650"/>
                <wp:effectExtent l="0" t="0" r="9525" b="0"/>
                <wp:wrapNone/>
                <wp:docPr id="1263765909"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2375" cy="2914650"/>
                          <a:chOff x="0" y="0"/>
                          <a:chExt cx="7572375" cy="2914650"/>
                        </a:xfrm>
                      </wpg:grpSpPr>
                      <wps:wsp>
                        <wps:cNvPr id="12691363" name="Rectangle 1"/>
                        <wps:cNvSpPr/>
                        <wps:spPr>
                          <a:xfrm>
                            <a:off x="0" y="0"/>
                            <a:ext cx="7572375" cy="2914650"/>
                          </a:xfrm>
                          <a:prstGeom prst="rect">
                            <a:avLst/>
                          </a:prstGeom>
                          <a:gradFill>
                            <a:gsLst>
                              <a:gs pos="56000">
                                <a:srgbClr val="4D1466"/>
                              </a:gs>
                              <a:gs pos="33000">
                                <a:schemeClr val="tx2"/>
                              </a:gs>
                              <a:gs pos="100000">
                                <a:schemeClr val="accent2"/>
                              </a:gs>
                            </a:gsLst>
                            <a:lin ang="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56252698" name="Graphic 8"/>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344384" y="356260"/>
                            <a:ext cx="3872865" cy="91376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rto="http://schemas.microsoft.com/office/word/2006/arto">
            <w:pict>
              <v:group id="Group 1" style="position:absolute;margin-left:0;margin-top:0;width:596.25pt;height:229.5pt;z-index:-251658240;mso-position-horizontal:left;mso-position-horizontal-relative:page;mso-position-vertical:top;mso-position-vertical-relative:page;mso-width-relative:margin;mso-height-relative:margin" alt="&quot;&quot;" coordsize="75723,29146" o:spid="_x0000_s1026" w14:anchorId="3C3328C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">
                <v:rect id="Rectangle 1" style="position:absolute;width:75723;height:29146;visibility:visible;mso-wrap-style:square;v-text-anchor:middle" o:spid="_x0000_s1027" fillcolor="#300050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">
                  <v:fill type="gradient" color2="#893c94 [3205]" colors="0 #300050;21627f #300050;36700f #4d1466" angle="90" focus="100%">
                    <o:fill v:ext="view" type="gradientUnscaled"/>
                  </v:fill>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8" style="position:absolute;left:3443;top:3562;width:38729;height:913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">
                  <v:imagedata o:title="" r:id="rId13"/>
                </v:shape>
                <w10:wrap anchorx="page" anchory="page"/>
              </v:group>
            </w:pict>
          </mc:Fallback>
        </mc:AlternateContent>
      </w:r>
    </w:p>
    <w:p w14:paraId="5C707CC9" w14:textId="489547B7" w:rsidR="0082027C" w:rsidRDefault="000D2DAE" w:rsidP="005247BF">
      <w:pPr>
        <w:pStyle w:val="Heading-masthead"/>
      </w:pPr>
      <w:r>
        <w:t xml:space="preserve">China </w:t>
      </w:r>
      <w:r w:rsidRPr="000D2DAE">
        <w:t>Approved Destination Status Advisory Panel (ADSAP)</w:t>
      </w:r>
      <w:r w:rsidR="00976C35">
        <w:t xml:space="preserve"> </w:t>
      </w:r>
      <w:r w:rsidRPr="000D2DAE">
        <w:t>Meeting Communiqué</w:t>
      </w:r>
      <w:r w:rsidR="00E132E3">
        <w:t xml:space="preserve"> </w:t>
      </w:r>
      <w:r w:rsidR="007177A2">
        <w:t>–</w:t>
      </w:r>
      <w:r w:rsidR="00E132E3">
        <w:t xml:space="preserve"> </w:t>
      </w:r>
      <w:r w:rsidR="007177A2">
        <w:t>30 July 2026</w:t>
      </w:r>
    </w:p>
    <w:p w14:paraId="54F54E6A" w14:textId="5944623F" w:rsidR="7B9DF558" w:rsidRDefault="000D2DAE" w:rsidP="00826A99">
      <w:pPr>
        <w:pStyle w:val="Body-copy"/>
        <w:spacing w:before="0"/>
      </w:pPr>
      <w:r>
        <w:t>On 30 July 2026, Austrade</w:t>
      </w:r>
      <w:r w:rsidR="0004699A">
        <w:t>’s Office of Tourism and the Visitor Economy (OTVE)</w:t>
      </w:r>
      <w:r>
        <w:t xml:space="preserve"> </w:t>
      </w:r>
      <w:r w:rsidR="007177A2">
        <w:t xml:space="preserve">chaired </w:t>
      </w:r>
      <w:r>
        <w:t xml:space="preserve">the Approved Destination Status Advisory Panel (ADSAP) meeting online. </w:t>
      </w:r>
      <w:r w:rsidRPr="000D2DAE">
        <w:t>The meeting brought together representatives from the Australian Government and the Australian tourism industry to provide advice on the continued administration, operation and improvement of the Approved Destination Status (ADS) scheme</w:t>
      </w:r>
      <w:r w:rsidR="00532A5C">
        <w:t>.</w:t>
      </w:r>
    </w:p>
    <w:p w14:paraId="307DA38C" w14:textId="77777777" w:rsidR="00750C55" w:rsidRDefault="00750C55" w:rsidP="004200AD">
      <w:pPr>
        <w:pStyle w:val="Heading3"/>
        <w:spacing w:before="0" w:after="0"/>
      </w:pPr>
      <w:r>
        <w:t>Briefing on the report “The China Visitor Economy: Rebuilding the Momentum and Unlocking Australia’s Full Opportunity”</w:t>
      </w:r>
    </w:p>
    <w:p w14:paraId="5EF81164" w14:textId="7A654594" w:rsidR="00750C55" w:rsidRDefault="00750C55" w:rsidP="00750C55">
      <w:r>
        <w:t>Mr Tom Parker</w:t>
      </w:r>
      <w:r w:rsidR="00950F2A">
        <w:t>, CEO</w:t>
      </w:r>
      <w:r w:rsidR="00BC0A8A">
        <w:t>,</w:t>
      </w:r>
      <w:r w:rsidR="00950F2A">
        <w:t xml:space="preserve"> </w:t>
      </w:r>
      <w:r>
        <w:t xml:space="preserve">Australia China Business Council </w:t>
      </w:r>
      <w:r w:rsidR="00BC0A8A">
        <w:t>and</w:t>
      </w:r>
      <w:r>
        <w:t xml:space="preserve"> Ms Emily Davis</w:t>
      </w:r>
      <w:r w:rsidR="00583746">
        <w:t xml:space="preserve">, partner at </w:t>
      </w:r>
      <w:r>
        <w:t>L.E.K. Consulting Australia Pty Ltd provided insights into</w:t>
      </w:r>
      <w:r w:rsidR="005D2864">
        <w:t xml:space="preserve"> the</w:t>
      </w:r>
      <w:r w:rsidR="0002656A">
        <w:t xml:space="preserve"> </w:t>
      </w:r>
      <w:r w:rsidR="00EC65F8">
        <w:t>report</w:t>
      </w:r>
      <w:r w:rsidR="00F163B9">
        <w:t xml:space="preserve">: </w:t>
      </w:r>
      <w:hyperlink r:id="rId14" w:history="1">
        <w:r w:rsidR="00F163B9" w:rsidRPr="00542540">
          <w:rPr>
            <w:rStyle w:val="Hyperlink"/>
            <w:i/>
            <w:iCs/>
          </w:rPr>
          <w:t>The China Visitor Economy: Rebuilding Momentum and Unlocking Australia’s Full Opportunity</w:t>
        </w:r>
      </w:hyperlink>
      <w:r w:rsidR="003F6515">
        <w:t>.</w:t>
      </w:r>
      <w:r w:rsidR="00F4118F">
        <w:t xml:space="preserve"> The report </w:t>
      </w:r>
      <w:r w:rsidR="00762E35">
        <w:t xml:space="preserve">was published by the Australia China Business Council </w:t>
      </w:r>
      <w:r w:rsidR="0058588B">
        <w:t xml:space="preserve">and prepared with </w:t>
      </w:r>
      <w:r w:rsidR="00E52DF5">
        <w:t>assistance of funding from OTVE</w:t>
      </w:r>
      <w:r w:rsidR="00675174">
        <w:t xml:space="preserve"> and</w:t>
      </w:r>
      <w:r w:rsidR="00BF09FA">
        <w:t xml:space="preserve"> supported by </w:t>
      </w:r>
      <w:r w:rsidR="00856697">
        <w:t>L</w:t>
      </w:r>
      <w:r w:rsidR="00856697" w:rsidRPr="00856697">
        <w:t>.E.K. Consulting Australia Pty Ltd</w:t>
      </w:r>
      <w:r w:rsidR="00BF09FA">
        <w:t>. The</w:t>
      </w:r>
      <w:r>
        <w:t xml:space="preserve"> report cover</w:t>
      </w:r>
      <w:r w:rsidR="00BF5380">
        <w:t>s</w:t>
      </w:r>
      <w:r>
        <w:t xml:space="preserve"> </w:t>
      </w:r>
      <w:r w:rsidRPr="00EA74A8">
        <w:t xml:space="preserve">shifting tourism patterns and links between visitation and </w:t>
      </w:r>
      <w:r w:rsidR="00E87B64">
        <w:t xml:space="preserve">trade, education and investment. </w:t>
      </w:r>
    </w:p>
    <w:p w14:paraId="5C91DC72" w14:textId="77777777" w:rsidR="00750C55" w:rsidRDefault="00750C55" w:rsidP="004200AD">
      <w:pPr>
        <w:pStyle w:val="Heading3"/>
        <w:spacing w:before="0" w:after="0"/>
      </w:pPr>
      <w:r>
        <w:t>Department of Home Affairs Update</w:t>
      </w:r>
    </w:p>
    <w:p w14:paraId="62C2E7FD" w14:textId="7EDDC93E" w:rsidR="00750C55" w:rsidRDefault="00FB0596" w:rsidP="00750C55">
      <w:r w:rsidRPr="007567DA">
        <w:t xml:space="preserve">The Department of Home Affairs reported </w:t>
      </w:r>
      <w:r w:rsidR="008261E9" w:rsidRPr="007567DA">
        <w:t>s</w:t>
      </w:r>
      <w:r w:rsidR="00D43736" w:rsidRPr="007567DA">
        <w:t xml:space="preserve">trong year-on-year </w:t>
      </w:r>
      <w:r w:rsidR="008261E9" w:rsidRPr="007567DA">
        <w:t>growth in ADS visa application</w:t>
      </w:r>
      <w:r w:rsidR="77C03155" w:rsidRPr="007567DA">
        <w:t>s</w:t>
      </w:r>
      <w:r w:rsidR="008261E9" w:rsidRPr="007567DA">
        <w:t xml:space="preserve"> in 2025-26</w:t>
      </w:r>
      <w:r w:rsidR="005D7767" w:rsidRPr="007567DA">
        <w:t xml:space="preserve"> </w:t>
      </w:r>
      <w:r w:rsidR="006768BA">
        <w:t>despite lodgements remaining below pre-C</w:t>
      </w:r>
      <w:r w:rsidR="000B5107">
        <w:t>OVID pandemic</w:t>
      </w:r>
      <w:r w:rsidR="006768BA">
        <w:t xml:space="preserve"> levels</w:t>
      </w:r>
      <w:r w:rsidR="00814817">
        <w:t>.</w:t>
      </w:r>
      <w:r w:rsidR="00175DDE">
        <w:t xml:space="preserve"> </w:t>
      </w:r>
      <w:r w:rsidR="00015A99">
        <w:t>70,205 ADS visas were granted in the 2025-26 financial year compared to 51,781 last year</w:t>
      </w:r>
      <w:r w:rsidR="002A73EF">
        <w:t xml:space="preserve"> </w:t>
      </w:r>
      <w:r w:rsidR="00422BC4">
        <w:t>during the 2024-25 financial year</w:t>
      </w:r>
      <w:r w:rsidR="00015A99">
        <w:t xml:space="preserve">. </w:t>
      </w:r>
      <w:r w:rsidR="00153A1B">
        <w:t>Home Affairs</w:t>
      </w:r>
      <w:r w:rsidR="00EA626F">
        <w:t xml:space="preserve"> </w:t>
      </w:r>
      <w:r w:rsidR="00075BFE">
        <w:t>conducted</w:t>
      </w:r>
      <w:r w:rsidR="008705EC">
        <w:t xml:space="preserve"> outreach and training activities </w:t>
      </w:r>
      <w:r w:rsidR="00075BFE">
        <w:t>for</w:t>
      </w:r>
      <w:r w:rsidR="00EA626F">
        <w:t xml:space="preserve"> </w:t>
      </w:r>
      <w:r w:rsidR="008705EC">
        <w:t>Outbound Tour Operator</w:t>
      </w:r>
      <w:r w:rsidR="00075BFE">
        <w:t>s</w:t>
      </w:r>
      <w:r w:rsidR="008705EC">
        <w:t xml:space="preserve"> (OTO)</w:t>
      </w:r>
      <w:r w:rsidR="00075BFE">
        <w:t xml:space="preserve"> in China from April to June 2026. </w:t>
      </w:r>
      <w:r w:rsidR="00153A1B">
        <w:t>In</w:t>
      </w:r>
      <w:r w:rsidR="00B2502D">
        <w:t xml:space="preserve"> July 2026, </w:t>
      </w:r>
      <w:r w:rsidR="00153A1B">
        <w:t>Home Affairs</w:t>
      </w:r>
      <w:r w:rsidR="00175DDE">
        <w:t xml:space="preserve"> commenced its annual </w:t>
      </w:r>
      <w:r w:rsidR="008705EC">
        <w:t xml:space="preserve">OTO </w:t>
      </w:r>
      <w:r w:rsidR="00B2502D">
        <w:t xml:space="preserve">compliance audit </w:t>
      </w:r>
      <w:r w:rsidR="00EA626F">
        <w:t>to strengthen the integrity of the ADS program, ensuring it remains effective and aligned with its intended policy outcomes.</w:t>
      </w:r>
    </w:p>
    <w:p w14:paraId="6A4AC84C" w14:textId="77777777" w:rsidR="00750C55" w:rsidRDefault="00750C55" w:rsidP="004200AD">
      <w:pPr>
        <w:pStyle w:val="Heading3"/>
        <w:spacing w:before="0" w:after="0"/>
      </w:pPr>
      <w:r>
        <w:t>Tourism Australia Update</w:t>
      </w:r>
    </w:p>
    <w:p w14:paraId="2CF99012" w14:textId="71C2156C" w:rsidR="00C253E1" w:rsidRDefault="007C624B" w:rsidP="34E15427">
      <w:pPr>
        <w:pStyle w:val="Body-copy"/>
      </w:pPr>
      <w:r>
        <w:t xml:space="preserve">Tourism Australia reported strong </w:t>
      </w:r>
      <w:r w:rsidR="00D57162">
        <w:t xml:space="preserve">growth on overall China visitation figures, with </w:t>
      </w:r>
      <w:r w:rsidR="00806F73" w:rsidRPr="00806F73">
        <w:t>Australia welcom</w:t>
      </w:r>
      <w:r w:rsidR="00806F73">
        <w:t>ing</w:t>
      </w:r>
      <w:r w:rsidR="00806F73" w:rsidRPr="00806F73">
        <w:t xml:space="preserve"> 1.12 million Chinese visitors</w:t>
      </w:r>
      <w:r w:rsidR="00806F73">
        <w:t xml:space="preserve"> in the year ending March 2026</w:t>
      </w:r>
      <w:r w:rsidR="00806F73" w:rsidRPr="00806F73">
        <w:t>, who spent a total of $11.8 billion in Australia. This represented an increase of 21% in visitor arrivals and 30% in spend compared with the year ending March 2025.</w:t>
      </w:r>
      <w:r w:rsidR="00BC1C22">
        <w:t xml:space="preserve"> Tourism Australia </w:t>
      </w:r>
      <w:r w:rsidR="006F1927">
        <w:t>also noted strong growth in Hong Kong</w:t>
      </w:r>
      <w:r w:rsidR="001621FA">
        <w:t xml:space="preserve"> visitation figures</w:t>
      </w:r>
      <w:r w:rsidR="006F1927">
        <w:t xml:space="preserve">, which should be looked at </w:t>
      </w:r>
      <w:r w:rsidR="006920E4">
        <w:t xml:space="preserve">in conjunction with China </w:t>
      </w:r>
      <w:r w:rsidR="001F79DB">
        <w:t>due to the</w:t>
      </w:r>
      <w:r w:rsidR="00A73160">
        <w:t xml:space="preserve"> integration </w:t>
      </w:r>
      <w:r w:rsidR="00B93ADF">
        <w:t>of the two regions</w:t>
      </w:r>
      <w:r w:rsidR="00BE1BF3">
        <w:t>.</w:t>
      </w:r>
    </w:p>
    <w:p w14:paraId="547F34FC" w14:textId="33BBF1FD" w:rsidR="004200AD" w:rsidRDefault="00A6516B" w:rsidP="000014EE">
      <w:pPr>
        <w:pStyle w:val="Body-copy"/>
      </w:pPr>
      <w:r>
        <w:t>Tourism Australia noted s</w:t>
      </w:r>
      <w:r w:rsidR="00EC6FE1">
        <w:t xml:space="preserve">hifting </w:t>
      </w:r>
      <w:r w:rsidR="001A1931">
        <w:t xml:space="preserve">Chinese </w:t>
      </w:r>
      <w:r w:rsidR="00EC6FE1">
        <w:t>traveller preferences influenced by safety concerns associated with conflict in the Middle East</w:t>
      </w:r>
      <w:r w:rsidR="000C3961">
        <w:t xml:space="preserve">, which </w:t>
      </w:r>
      <w:r w:rsidR="00EC6FE1" w:rsidRPr="00117BDD">
        <w:t>have reduced the appeal of Europe</w:t>
      </w:r>
      <w:r w:rsidR="00EC6FE1">
        <w:t xml:space="preserve">an destinations, </w:t>
      </w:r>
      <w:r w:rsidR="00EC6FE1">
        <w:lastRenderedPageBreak/>
        <w:t xml:space="preserve">prompting Chinese travellers to consider Australia. </w:t>
      </w:r>
      <w:r w:rsidR="0044205D" w:rsidRPr="0044205D">
        <w:t>Australia is widely regarded as a safe, welcoming, and traveller-friendly destination.</w:t>
      </w:r>
      <w:r w:rsidR="00BF74C5">
        <w:t xml:space="preserve"> </w:t>
      </w:r>
    </w:p>
    <w:p w14:paraId="32EFE3A2" w14:textId="77777777" w:rsidR="006C1620" w:rsidRDefault="006C1620" w:rsidP="000014EE">
      <w:pPr>
        <w:pStyle w:val="Body-copy"/>
      </w:pPr>
    </w:p>
    <w:p w14:paraId="5AF2C9FC" w14:textId="13E273C2" w:rsidR="000D2DAE" w:rsidRDefault="00403048" w:rsidP="004200AD">
      <w:pPr>
        <w:pStyle w:val="Heading3"/>
        <w:spacing w:before="0" w:after="0"/>
      </w:pPr>
      <w:r>
        <w:t>Austrade</w:t>
      </w:r>
      <w:r w:rsidR="00807E71">
        <w:t>’s Office of Tourism and the Visitor Economy</w:t>
      </w:r>
      <w:r w:rsidR="00584269">
        <w:t xml:space="preserve"> </w:t>
      </w:r>
      <w:r w:rsidR="00B620B2">
        <w:t xml:space="preserve">(OTVE) </w:t>
      </w:r>
      <w:r w:rsidR="00617318">
        <w:t>Update</w:t>
      </w:r>
    </w:p>
    <w:p w14:paraId="117A9938" w14:textId="7CA3A9F8" w:rsidR="00F62833" w:rsidRPr="00F62833" w:rsidRDefault="00F62833" w:rsidP="00FE0677">
      <w:pPr>
        <w:pStyle w:val="Body-copy"/>
        <w:spacing w:after="0"/>
        <w:rPr>
          <w:b/>
          <w:bCs/>
          <w:u w:val="single"/>
        </w:rPr>
      </w:pPr>
      <w:r>
        <w:rPr>
          <w:b/>
          <w:bCs/>
          <w:u w:val="single"/>
        </w:rPr>
        <w:t>Compliance</w:t>
      </w:r>
    </w:p>
    <w:p w14:paraId="486B0AF3" w14:textId="6665A8FD" w:rsidR="00617318" w:rsidRDefault="0004699A" w:rsidP="00FE0677">
      <w:pPr>
        <w:pStyle w:val="Body-copy"/>
        <w:spacing w:before="0"/>
      </w:pPr>
      <w:r>
        <w:t>OTVE</w:t>
      </w:r>
      <w:r w:rsidR="008629E7">
        <w:t xml:space="preserve"> provided an overview of compliance activities undertaken for the 2025-26 </w:t>
      </w:r>
      <w:r w:rsidR="00954AF8">
        <w:t>f</w:t>
      </w:r>
      <w:r w:rsidR="008629E7">
        <w:t xml:space="preserve">inancial </w:t>
      </w:r>
      <w:r w:rsidR="00954AF8">
        <w:t>y</w:t>
      </w:r>
      <w:r w:rsidR="008629E7">
        <w:t>ear</w:t>
      </w:r>
      <w:r w:rsidR="00F47A24">
        <w:t xml:space="preserve">, including </w:t>
      </w:r>
      <w:r w:rsidR="0060253F">
        <w:t>frequent</w:t>
      </w:r>
      <w:r w:rsidR="00EA75A8">
        <w:t>ly applied breaches</w:t>
      </w:r>
      <w:r w:rsidR="008629E7">
        <w:t xml:space="preserve">. </w:t>
      </w:r>
      <w:r w:rsidR="00EA75A8">
        <w:t xml:space="preserve">Austrade </w:t>
      </w:r>
      <w:r w:rsidR="00824513">
        <w:t>noted most</w:t>
      </w:r>
      <w:r w:rsidR="008B094C">
        <w:t xml:space="preserve"> breaches </w:t>
      </w:r>
      <w:r w:rsidR="00B23CD2" w:rsidRPr="00B23CD2">
        <w:t xml:space="preserve">were rectified through </w:t>
      </w:r>
      <w:r w:rsidR="008E743D">
        <w:t xml:space="preserve">a warning or </w:t>
      </w:r>
      <w:r w:rsidR="00170A74">
        <w:t xml:space="preserve">education </w:t>
      </w:r>
      <w:r w:rsidR="008E743D">
        <w:t xml:space="preserve">notice </w:t>
      </w:r>
      <w:r w:rsidR="00B23CD2" w:rsidRPr="00B23CD2">
        <w:t xml:space="preserve">and many </w:t>
      </w:r>
      <w:r w:rsidR="00B23CD2">
        <w:t>Inbound Tour Operators (ITOs)</w:t>
      </w:r>
      <w:r w:rsidR="00B23CD2" w:rsidRPr="00B23CD2">
        <w:t xml:space="preserve"> remained compliant with the ADS Code. Findings from compliance activities </w:t>
      </w:r>
      <w:r w:rsidR="00B23CD2">
        <w:t xml:space="preserve">will inform </w:t>
      </w:r>
      <w:r w:rsidR="00B23CD2" w:rsidRPr="00B23CD2">
        <w:t>the design and implementation of the new ADS Code.</w:t>
      </w:r>
    </w:p>
    <w:p w14:paraId="34091CD8" w14:textId="53DFEBAB" w:rsidR="00F62833" w:rsidRPr="00F62833" w:rsidRDefault="00F62833" w:rsidP="00FE0677">
      <w:pPr>
        <w:pStyle w:val="Body-copy"/>
        <w:spacing w:after="0"/>
        <w:rPr>
          <w:b/>
          <w:bCs/>
          <w:u w:val="single"/>
        </w:rPr>
      </w:pPr>
      <w:r>
        <w:rPr>
          <w:b/>
          <w:bCs/>
          <w:u w:val="single"/>
        </w:rPr>
        <w:t xml:space="preserve">Industry </w:t>
      </w:r>
      <w:r w:rsidR="009C0A55">
        <w:rPr>
          <w:b/>
          <w:bCs/>
          <w:u w:val="single"/>
        </w:rPr>
        <w:t>Capability</w:t>
      </w:r>
    </w:p>
    <w:p w14:paraId="7E926B16" w14:textId="6BF25FE6" w:rsidR="005F2C50" w:rsidRDefault="005F2C50" w:rsidP="00FE0677">
      <w:pPr>
        <w:pStyle w:val="Body-copy"/>
        <w:spacing w:before="0"/>
      </w:pPr>
      <w:r w:rsidRPr="005F2C50">
        <w:t xml:space="preserve">Through targeted outreach, engagement and training, </w:t>
      </w:r>
      <w:r w:rsidR="0004699A">
        <w:t>OTVE</w:t>
      </w:r>
      <w:r w:rsidR="0004699A" w:rsidRPr="005F2C50">
        <w:t xml:space="preserve"> </w:t>
      </w:r>
      <w:r w:rsidRPr="005F2C50">
        <w:t xml:space="preserve">supported </w:t>
      </w:r>
      <w:r w:rsidR="00C7253E">
        <w:t>I</w:t>
      </w:r>
      <w:r w:rsidRPr="005F2C50">
        <w:t xml:space="preserve">nbound </w:t>
      </w:r>
      <w:r w:rsidR="00C7253E">
        <w:t>T</w:t>
      </w:r>
      <w:r w:rsidRPr="005F2C50">
        <w:t xml:space="preserve">our </w:t>
      </w:r>
      <w:r w:rsidR="00C7253E">
        <w:t>O</w:t>
      </w:r>
      <w:r w:rsidRPr="005F2C50">
        <w:t>perators (ITOs) across Australia and, in partnership with the Department of Home Affairs, OTOs in China</w:t>
      </w:r>
      <w:r w:rsidR="00D85151">
        <w:t xml:space="preserve"> to strengthen industry capability</w:t>
      </w:r>
      <w:r w:rsidRPr="005F2C50">
        <w:t xml:space="preserve">. </w:t>
      </w:r>
      <w:r w:rsidR="00584269">
        <w:t>OTVE</w:t>
      </w:r>
      <w:r w:rsidRPr="005F2C50">
        <w:t xml:space="preserve"> published the second edition of </w:t>
      </w:r>
      <w:hyperlink r:id="rId15" w:history="1">
        <w:r w:rsidRPr="00C40FD6">
          <w:rPr>
            <w:rStyle w:val="Hyperlink"/>
            <w:i/>
            <w:iCs/>
          </w:rPr>
          <w:t>Exploring Australia</w:t>
        </w:r>
      </w:hyperlink>
      <w:r w:rsidRPr="005F2C50">
        <w:t xml:space="preserve">, </w:t>
      </w:r>
      <w:r w:rsidR="00824513">
        <w:t xml:space="preserve">a bilingual tour guide booklet for the ADS, that was </w:t>
      </w:r>
      <w:r w:rsidRPr="005F2C50">
        <w:t xml:space="preserve">developed with State and Territory Tourism Organisations (STOs) to </w:t>
      </w:r>
      <w:r w:rsidR="006A0FB8">
        <w:t>uplift</w:t>
      </w:r>
      <w:r w:rsidRPr="005F2C50">
        <w:t xml:space="preserve"> tour guide capability and showcase Australia's diverse tourism experiences, including First Nations history and culture.</w:t>
      </w:r>
      <w:r w:rsidR="00CA5AAE" w:rsidRPr="00CA5AAE">
        <w:t xml:space="preserve"> </w:t>
      </w:r>
      <w:r w:rsidR="0004699A">
        <w:t>OTVE</w:t>
      </w:r>
      <w:r w:rsidR="00CA5AAE" w:rsidRPr="00CA5AAE">
        <w:t xml:space="preserve"> </w:t>
      </w:r>
      <w:r w:rsidR="000861E9">
        <w:t xml:space="preserve">noted </w:t>
      </w:r>
      <w:r w:rsidR="00CA5AAE" w:rsidRPr="00CA5AAE">
        <w:t>the WA Indigenous Tourism Operators Council (WAITOC)</w:t>
      </w:r>
      <w:r w:rsidR="000861E9">
        <w:t xml:space="preserve">, with support from </w:t>
      </w:r>
      <w:r w:rsidR="004D20C5">
        <w:t>the Australian Government National Foundation for Australia-China Relations</w:t>
      </w:r>
      <w:r w:rsidR="000861E9">
        <w:t>,</w:t>
      </w:r>
      <w:r w:rsidR="00CA5AAE" w:rsidRPr="00CA5AAE">
        <w:t xml:space="preserve"> </w:t>
      </w:r>
      <w:r w:rsidR="000861E9">
        <w:t xml:space="preserve">had undertaken </w:t>
      </w:r>
      <w:r w:rsidR="00CA5AAE" w:rsidRPr="00CA5AAE">
        <w:t>research</w:t>
      </w:r>
      <w:r w:rsidR="000861E9">
        <w:t xml:space="preserve"> on</w:t>
      </w:r>
      <w:r w:rsidR="00CA5AAE" w:rsidRPr="00CA5AAE">
        <w:t xml:space="preserve"> Chinese perceptions of First Nations tourism experiences and </w:t>
      </w:r>
      <w:r w:rsidR="00CA5AAE">
        <w:t>provide</w:t>
      </w:r>
      <w:r w:rsidR="00CA5AAE" w:rsidRPr="00CA5AAE">
        <w:t xml:space="preserve"> practical recommendations for government, industry and Aboriginal tourism operators. The report is scheduled for </w:t>
      </w:r>
      <w:r w:rsidR="00E10358">
        <w:t>official</w:t>
      </w:r>
      <w:r w:rsidR="00CA5AAE" w:rsidRPr="00CA5AAE">
        <w:t xml:space="preserve"> </w:t>
      </w:r>
      <w:r w:rsidR="0018772D">
        <w:t>release</w:t>
      </w:r>
      <w:r w:rsidR="00CA5AAE" w:rsidRPr="00CA5AAE">
        <w:t xml:space="preserve"> in August 2026.</w:t>
      </w:r>
    </w:p>
    <w:p w14:paraId="15017A35" w14:textId="5E3A674D" w:rsidR="00DA11E3" w:rsidRDefault="006942B6" w:rsidP="00FE0677">
      <w:pPr>
        <w:pStyle w:val="Body-copy"/>
        <w:spacing w:after="0"/>
        <w:rPr>
          <w:b/>
          <w:bCs/>
          <w:u w:val="single"/>
        </w:rPr>
      </w:pPr>
      <w:r>
        <w:rPr>
          <w:b/>
          <w:bCs/>
          <w:u w:val="single"/>
        </w:rPr>
        <w:t>ADS Modernisation</w:t>
      </w:r>
    </w:p>
    <w:p w14:paraId="37B5C068" w14:textId="206E4280" w:rsidR="00D058A5" w:rsidRDefault="0004699A" w:rsidP="009C0A55">
      <w:pPr>
        <w:pStyle w:val="Body-copy"/>
      </w:pPr>
      <w:r>
        <w:t>OTVE</w:t>
      </w:r>
      <w:r w:rsidR="00D058A5">
        <w:t xml:space="preserve"> </w:t>
      </w:r>
      <w:r w:rsidR="003E1C19">
        <w:t xml:space="preserve">outlined </w:t>
      </w:r>
      <w:r w:rsidR="00D058A5">
        <w:t xml:space="preserve">upgrades to the </w:t>
      </w:r>
      <w:proofErr w:type="spellStart"/>
      <w:r w:rsidR="00D058A5">
        <w:t>AccessADS</w:t>
      </w:r>
      <w:proofErr w:type="spellEnd"/>
      <w:r w:rsidR="00D058A5">
        <w:t xml:space="preserve"> portal</w:t>
      </w:r>
      <w:r w:rsidR="00824513">
        <w:t xml:space="preserve"> </w:t>
      </w:r>
      <w:r w:rsidR="0029335B">
        <w:t>as part of efforts to</w:t>
      </w:r>
      <w:r w:rsidR="00AC58E5" w:rsidRPr="0052009D">
        <w:t xml:space="preserve"> modernise the ADS scheme.</w:t>
      </w:r>
    </w:p>
    <w:p w14:paraId="0419C578" w14:textId="2F570B6C" w:rsidR="00585128" w:rsidRDefault="00C40FD6" w:rsidP="0D682A13">
      <w:pPr>
        <w:pStyle w:val="Body-copy"/>
      </w:pPr>
      <w:r>
        <w:t>OTVE</w:t>
      </w:r>
      <w:r w:rsidR="00AC58E5">
        <w:t xml:space="preserve"> </w:t>
      </w:r>
      <w:r w:rsidR="003D5592">
        <w:t xml:space="preserve">provided an overview of </w:t>
      </w:r>
      <w:r w:rsidR="003E1C19">
        <w:t>feedback received from</w:t>
      </w:r>
      <w:r w:rsidR="00037896">
        <w:t xml:space="preserve"> </w:t>
      </w:r>
      <w:r w:rsidR="00A83683">
        <w:t>consultation</w:t>
      </w:r>
      <w:r w:rsidR="003E1C19">
        <w:t>s</w:t>
      </w:r>
      <w:r w:rsidR="00A83683">
        <w:t xml:space="preserve"> on the ADS Code and Framework</w:t>
      </w:r>
      <w:r w:rsidR="002A0C1F">
        <w:t xml:space="preserve">, which </w:t>
      </w:r>
      <w:r w:rsidR="003D25EF">
        <w:t xml:space="preserve">broadly supported modernising the ADS scheme to better reflect contemporary Chinese traveller preferences while maintaining scheme integrity. </w:t>
      </w:r>
      <w:r w:rsidR="68497951">
        <w:t>OTVE is</w:t>
      </w:r>
      <w:r w:rsidR="002A0C1F">
        <w:t xml:space="preserve"> currently</w:t>
      </w:r>
      <w:r w:rsidR="005313A0">
        <w:t xml:space="preserve"> </w:t>
      </w:r>
      <w:r w:rsidR="00574F4C">
        <w:t xml:space="preserve">preparing advice to </w:t>
      </w:r>
      <w:r w:rsidR="005313A0">
        <w:t>G</w:t>
      </w:r>
      <w:r w:rsidR="00574F4C">
        <w:t>overnment</w:t>
      </w:r>
      <w:r w:rsidR="005313A0">
        <w:t>,</w:t>
      </w:r>
      <w:r w:rsidR="002A0C1F">
        <w:t xml:space="preserve"> informed by feedback from the consultations.</w:t>
      </w:r>
      <w:r w:rsidR="005313A0">
        <w:t xml:space="preserve"> </w:t>
      </w:r>
      <w:r w:rsidR="002A0C1F">
        <w:t>F</w:t>
      </w:r>
      <w:r w:rsidR="00574F4C">
        <w:t>urther consultation with ADSAP members</w:t>
      </w:r>
      <w:r w:rsidR="002A0C1F">
        <w:t xml:space="preserve"> was planned</w:t>
      </w:r>
      <w:r w:rsidR="00574F4C">
        <w:t xml:space="preserve"> on the draft ADS Code and updated business processes </w:t>
      </w:r>
      <w:r w:rsidR="002A0C1F">
        <w:t xml:space="preserve">before </w:t>
      </w:r>
      <w:r w:rsidR="004D32E4">
        <w:t>changes to the Code were</w:t>
      </w:r>
      <w:r w:rsidR="00574F4C">
        <w:t xml:space="preserve"> finalis</w:t>
      </w:r>
      <w:r w:rsidR="004D32E4">
        <w:t>ed</w:t>
      </w:r>
      <w:r w:rsidR="00574F4C">
        <w:t>.</w:t>
      </w:r>
    </w:p>
    <w:p w14:paraId="11514386" w14:textId="6EA0DD06" w:rsidR="000D2DAE" w:rsidRDefault="000D2DAE" w:rsidP="004200AD">
      <w:pPr>
        <w:pStyle w:val="Heading3"/>
        <w:spacing w:before="0" w:after="0"/>
      </w:pPr>
      <w:r>
        <w:t>Attendees</w:t>
      </w:r>
    </w:p>
    <w:p w14:paraId="3315E7FE" w14:textId="77777777" w:rsidR="00246FBE" w:rsidRDefault="00246FBE" w:rsidP="0033050E">
      <w:pPr>
        <w:pStyle w:val="Body-bulletlist"/>
        <w:sectPr w:rsidR="00246FBE" w:rsidSect="00B8789F">
          <w:headerReference w:type="even" r:id="rId16"/>
          <w:headerReference w:type="default" r:id="rId17"/>
          <w:footerReference w:type="even" r:id="rId18"/>
          <w:footerReference w:type="default" r:id="rId19"/>
          <w:headerReference w:type="first" r:id="rId20"/>
          <w:footerReference w:type="first" r:id="rId21"/>
          <w:pgSz w:w="11906" w:h="16838"/>
          <w:pgMar w:top="1304" w:right="851" w:bottom="851" w:left="851" w:header="709" w:footer="363" w:gutter="0"/>
          <w:cols w:space="708"/>
          <w:docGrid w:linePitch="360"/>
        </w:sectPr>
      </w:pPr>
    </w:p>
    <w:p w14:paraId="75853B82" w14:textId="0CECE89C" w:rsidR="0033050E" w:rsidRDefault="0033050E" w:rsidP="0033050E">
      <w:pPr>
        <w:pStyle w:val="Body-bulletlist"/>
      </w:pPr>
      <w:r>
        <w:t>Australian Trade and Investment Commission (Austrade)</w:t>
      </w:r>
    </w:p>
    <w:p w14:paraId="03614761" w14:textId="5BEA2258" w:rsidR="00022DB9" w:rsidRDefault="00022DB9" w:rsidP="0033050E">
      <w:pPr>
        <w:pStyle w:val="Body-bulletlist"/>
      </w:pPr>
      <w:r>
        <w:t>Department of Home Affairs</w:t>
      </w:r>
    </w:p>
    <w:p w14:paraId="3444D51D" w14:textId="15B443BB" w:rsidR="00022DB9" w:rsidRDefault="00022DB9" w:rsidP="0033050E">
      <w:pPr>
        <w:pStyle w:val="Body-bulletlist"/>
      </w:pPr>
      <w:r>
        <w:t xml:space="preserve">Tourism Australia </w:t>
      </w:r>
    </w:p>
    <w:p w14:paraId="6EC6B827" w14:textId="690B5C84" w:rsidR="00022DB9" w:rsidRDefault="00022DB9" w:rsidP="0033050E">
      <w:pPr>
        <w:pStyle w:val="Body-bulletlist"/>
      </w:pPr>
      <w:r>
        <w:t>Destination NSW</w:t>
      </w:r>
    </w:p>
    <w:p w14:paraId="51A2D54F" w14:textId="0CFF4820" w:rsidR="00022DB9" w:rsidRDefault="00022DB9" w:rsidP="0033050E">
      <w:pPr>
        <w:pStyle w:val="Body-bulletlist"/>
      </w:pPr>
      <w:r>
        <w:t>Tourism and Events Queensland</w:t>
      </w:r>
    </w:p>
    <w:p w14:paraId="70FAD022" w14:textId="77777777" w:rsidR="005166D7" w:rsidRDefault="005166D7" w:rsidP="005166D7">
      <w:pPr>
        <w:pStyle w:val="Body-bulletlist"/>
      </w:pPr>
      <w:r>
        <w:t>Tourism Tasmania</w:t>
      </w:r>
    </w:p>
    <w:p w14:paraId="41B6FD69" w14:textId="0A00A063" w:rsidR="006C7FFB" w:rsidRDefault="006C7FFB" w:rsidP="0033050E">
      <w:pPr>
        <w:pStyle w:val="Body-bulletlist"/>
      </w:pPr>
      <w:r>
        <w:t>Visit Canberra</w:t>
      </w:r>
    </w:p>
    <w:p w14:paraId="1B0A1BD4" w14:textId="3DC62AB9" w:rsidR="663CC949" w:rsidRDefault="663CC949" w:rsidP="06316DAF">
      <w:pPr>
        <w:pStyle w:val="Body-bulletlist"/>
      </w:pPr>
      <w:r>
        <w:t>South Australian Tourism Commission</w:t>
      </w:r>
    </w:p>
    <w:p w14:paraId="6BEB9007" w14:textId="0725B990" w:rsidR="00022DB9" w:rsidRDefault="00022DB9" w:rsidP="0033050E">
      <w:pPr>
        <w:pStyle w:val="Body-bulletlist"/>
      </w:pPr>
      <w:r>
        <w:t>Australian Tourism Industry Council (ATIC)</w:t>
      </w:r>
    </w:p>
    <w:p w14:paraId="26A5611C" w14:textId="67823A54" w:rsidR="00BF1064" w:rsidRDefault="00022DB9" w:rsidP="0033050E">
      <w:pPr>
        <w:pStyle w:val="Body-bulletlist"/>
      </w:pPr>
      <w:r>
        <w:t>Australia China Business Council</w:t>
      </w:r>
    </w:p>
    <w:p w14:paraId="3CC71211" w14:textId="678ECF26" w:rsidR="006C7FFB" w:rsidRDefault="006C7FFB" w:rsidP="0033050E">
      <w:pPr>
        <w:pStyle w:val="Body-bulletlist"/>
      </w:pPr>
      <w:r>
        <w:t>PTC Express Travel</w:t>
      </w:r>
    </w:p>
    <w:p w14:paraId="63ADACA0" w14:textId="55DDC937" w:rsidR="006C7FFB" w:rsidRDefault="006C7FFB" w:rsidP="0033050E">
      <w:pPr>
        <w:pStyle w:val="Body-bulletlist"/>
      </w:pPr>
      <w:r>
        <w:t>Grandview Travel Pty Ltd</w:t>
      </w:r>
    </w:p>
    <w:p w14:paraId="33FB0820" w14:textId="5DA1FD3E" w:rsidR="006C7FFB" w:rsidRDefault="006C7FFB" w:rsidP="0033050E">
      <w:pPr>
        <w:pStyle w:val="Body-bulletlist"/>
      </w:pPr>
      <w:r>
        <w:t>Aus Highway Travel Services Pty Ltd</w:t>
      </w:r>
    </w:p>
    <w:p w14:paraId="7D715D52" w14:textId="1813FB46" w:rsidR="00C06891" w:rsidRPr="0033050E" w:rsidRDefault="00C06891" w:rsidP="0033050E">
      <w:pPr>
        <w:pStyle w:val="Body-bulletlist"/>
      </w:pPr>
      <w:r>
        <w:t>L.E.K. Consulting Australia Pty Ltd (Guest Speaker)</w:t>
      </w:r>
    </w:p>
    <w:p w14:paraId="6A71CF7E" w14:textId="77777777" w:rsidR="00246FBE" w:rsidRDefault="00246FBE" w:rsidP="008953DE">
      <w:pPr>
        <w:rPr>
          <w:rFonts w:eastAsiaTheme="minorHAnsi" w:cstheme="minorBidi"/>
          <w:b/>
          <w:bCs/>
          <w:color w:val="300050" w:themeColor="text2"/>
          <w:szCs w:val="22"/>
        </w:rPr>
        <w:sectPr w:rsidR="00246FBE" w:rsidSect="00246FBE">
          <w:type w:val="continuous"/>
          <w:pgSz w:w="11906" w:h="16838"/>
          <w:pgMar w:top="1304" w:right="851" w:bottom="851" w:left="851" w:header="709" w:footer="363" w:gutter="0"/>
          <w:cols w:num="2" w:space="708"/>
          <w:docGrid w:linePitch="360"/>
        </w:sectPr>
      </w:pPr>
    </w:p>
    <w:p w14:paraId="6BFFA779" w14:textId="77777777" w:rsidR="006C1620" w:rsidRDefault="006C1620" w:rsidP="008953DE">
      <w:pPr>
        <w:rPr>
          <w:rFonts w:eastAsiaTheme="minorHAnsi" w:cstheme="minorBidi"/>
          <w:b/>
          <w:bCs/>
          <w:color w:val="300050" w:themeColor="text2"/>
          <w:szCs w:val="22"/>
        </w:rPr>
      </w:pPr>
    </w:p>
    <w:p w14:paraId="1A9540F1" w14:textId="6A26C27A" w:rsidR="0013319B" w:rsidRDefault="000D2DAE" w:rsidP="008953DE">
      <w:r w:rsidRPr="000014EE">
        <w:rPr>
          <w:rFonts w:eastAsiaTheme="minorHAnsi" w:cstheme="minorBidi"/>
          <w:b/>
          <w:bCs/>
          <w:color w:val="300050" w:themeColor="text2"/>
          <w:szCs w:val="22"/>
        </w:rPr>
        <w:t>Next Meeting</w:t>
      </w:r>
    </w:p>
    <w:p w14:paraId="1ECBC6C2" w14:textId="1C91A5E0" w:rsidR="000D2DAE" w:rsidRPr="000D2DAE" w:rsidRDefault="008953DE" w:rsidP="008953DE">
      <w:r>
        <w:t xml:space="preserve">Austrade to </w:t>
      </w:r>
      <w:r w:rsidR="00B15C93">
        <w:t>seek advice from ADSAP members</w:t>
      </w:r>
      <w:r w:rsidR="00F21F86">
        <w:t xml:space="preserve"> on preferred dates in October/November and </w:t>
      </w:r>
      <w:r w:rsidR="005D3484">
        <w:t xml:space="preserve">format for </w:t>
      </w:r>
      <w:r w:rsidR="003E10A3">
        <w:t xml:space="preserve">the next meeting. </w:t>
      </w:r>
    </w:p>
    <w:sectPr w:rsidR="000D2DAE" w:rsidRPr="000D2DAE" w:rsidSect="00246FBE">
      <w:type w:val="continuous"/>
      <w:pgSz w:w="11906" w:h="16838"/>
      <w:pgMar w:top="1304" w:right="851" w:bottom="851" w:left="85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4EA3" w14:textId="77777777" w:rsidR="00A63DAB" w:rsidRDefault="00A63DAB" w:rsidP="00D361A4">
      <w:r>
        <w:separator/>
      </w:r>
    </w:p>
  </w:endnote>
  <w:endnote w:type="continuationSeparator" w:id="0">
    <w:p w14:paraId="7260757F" w14:textId="77777777" w:rsidR="00A63DAB" w:rsidRDefault="00A63DAB" w:rsidP="00D3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9312" w14:textId="66A68ECC" w:rsidR="00CB178D" w:rsidRDefault="000D2DAE" w:rsidP="00D361A4">
    <w:r>
      <w:rPr>
        <w:noProof/>
        <w14:ligatures w14:val="standardContextual"/>
      </w:rPr>
      <mc:AlternateContent>
        <mc:Choice Requires="wps">
          <w:drawing>
            <wp:anchor distT="0" distB="0" distL="0" distR="0" simplePos="0" relativeHeight="251658242" behindDoc="0" locked="0" layoutInCell="1" allowOverlap="1" wp14:anchorId="1EC10A6B" wp14:editId="71DFD83C">
              <wp:simplePos x="635" y="635"/>
              <wp:positionH relativeFrom="page">
                <wp:align>center</wp:align>
              </wp:positionH>
              <wp:positionV relativeFrom="page">
                <wp:align>bottom</wp:align>
              </wp:positionV>
              <wp:extent cx="622300" cy="508000"/>
              <wp:effectExtent l="0" t="0" r="6350" b="0"/>
              <wp:wrapNone/>
              <wp:docPr id="169126374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2D708469" w14:textId="50947B86"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1EC10A6B">
              <v:stroke joinstyle="miter"/>
              <v:path gradientshapeok="t" o:connecttype="rect"/>
            </v:shapetype>
            <v:shape id="Text Box 5" style="position:absolute;margin-left:0;margin-top:0;width:49pt;height:40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e3DA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Uo+G7vfQnWkoRCGfXsnVw2VXgsfngTSgqlbEm14&#10;pEMb6EoOJ8RZDfj7f/YYT7yTl7OOBFNyS4rmzPy0tI+orRHgCLYJTL/lV5Eeu2/vgGQ4pRfhZIJk&#10;xWBGqBHaF5LzMhYil7CSypV8O8K7MCiXnoNUy2UKIhk5EdZ242RMHemKXD73LwLdifBAm3qAUU2i&#10;eMP7EBtverfcB2I/LSVSOxB5YpwkmNZ6ei5R46//U9TlUS/+AA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1XVntwwCAAAcBAAA&#10;DgAAAAAAAAAAAAAAAAAuAgAAZHJzL2Uyb0RvYy54bWxQSwECLQAUAAYACAAAACEAZ23g/NoAAAAD&#10;AQAADwAAAAAAAAAAAAAAAABmBAAAZHJzL2Rvd25yZXYueG1sUEsFBgAAAAAEAAQA8wAAAG0FAAAA&#10;AA==&#10;">
              <v:textbox style="mso-fit-shape-to-text:t" inset="0,0,0,15pt">
                <w:txbxContent>
                  <w:p w:rsidRPr="000D2DAE" w:rsidR="000D2DAE" w:rsidP="000D2DAE" w:rsidRDefault="000D2DAE" w14:paraId="2D708469" w14:textId="50947B86">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5866" w14:textId="069DEADB" w:rsidR="00134F3D" w:rsidRPr="00EC1425" w:rsidRDefault="000D2DAE" w:rsidP="00EC1425">
    <w:pPr>
      <w:pStyle w:val="Footer"/>
    </w:pPr>
    <w:r>
      <w:rPr>
        <w14:ligatures w14:val="standardContextual"/>
      </w:rPr>
      <mc:AlternateContent>
        <mc:Choice Requires="wps">
          <w:drawing>
            <wp:anchor distT="0" distB="0" distL="0" distR="0" simplePos="0" relativeHeight="251658243" behindDoc="0" locked="0" layoutInCell="1" allowOverlap="1" wp14:anchorId="73477F77" wp14:editId="479A17B5">
              <wp:simplePos x="635" y="635"/>
              <wp:positionH relativeFrom="page">
                <wp:align>center</wp:align>
              </wp:positionH>
              <wp:positionV relativeFrom="page">
                <wp:align>bottom</wp:align>
              </wp:positionV>
              <wp:extent cx="622300" cy="508000"/>
              <wp:effectExtent l="0" t="0" r="6350" b="0"/>
              <wp:wrapNone/>
              <wp:docPr id="18696136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6364222A" w14:textId="137F9DAC"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73477F77">
              <v:stroke joinstyle="miter"/>
              <v:path gradientshapeok="t" o:connecttype="rect"/>
            </v:shapetype>
            <v:shape id="Text Box 6" style="position:absolute;margin-left:0;margin-top:0;width:49pt;height:40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">
              <v:textbox style="mso-fit-shape-to-text:t" inset="0,0,0,15pt">
                <w:txbxContent>
                  <w:p w:rsidRPr="000D2DAE" w:rsidR="000D2DAE" w:rsidP="000D2DAE" w:rsidRDefault="000D2DAE" w14:paraId="6364222A" w14:textId="137F9DAC">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66C6" w14:textId="2940D1AB" w:rsidR="005E6B37" w:rsidRDefault="000D2DAE">
    <w:pPr>
      <w:pStyle w:val="Footer"/>
    </w:pPr>
    <w:r>
      <w:rPr>
        <w14:ligatures w14:val="standardContextual"/>
      </w:rPr>
      <mc:AlternateContent>
        <mc:Choice Requires="wps">
          <w:drawing>
            <wp:anchor distT="0" distB="0" distL="0" distR="0" simplePos="0" relativeHeight="251658245" behindDoc="0" locked="0" layoutInCell="1" allowOverlap="1" wp14:anchorId="36B8610B" wp14:editId="3B389053">
              <wp:simplePos x="635" y="635"/>
              <wp:positionH relativeFrom="page">
                <wp:align>center</wp:align>
              </wp:positionH>
              <wp:positionV relativeFrom="page">
                <wp:align>bottom</wp:align>
              </wp:positionV>
              <wp:extent cx="622300" cy="508000"/>
              <wp:effectExtent l="0" t="0" r="6350" b="0"/>
              <wp:wrapNone/>
              <wp:docPr id="208626901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586CAE63" w14:textId="5C6AE162"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36B8610B">
              <v:stroke joinstyle="miter"/>
              <v:path gradientshapeok="t" o:connecttype="rect"/>
            </v:shapetype>
            <v:shape id="Text Box 4" style="position:absolute;margin-left:0;margin-top:0;width:49pt;height:40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">
              <v:textbox style="mso-fit-shape-to-text:t" inset="0,0,0,15pt">
                <w:txbxContent>
                  <w:p w:rsidRPr="000D2DAE" w:rsidR="000D2DAE" w:rsidP="000D2DAE" w:rsidRDefault="000D2DAE" w14:paraId="586CAE63" w14:textId="5C6AE162">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3D8D" w14:textId="77777777" w:rsidR="00A63DAB" w:rsidRDefault="00A63DAB" w:rsidP="00D361A4">
      <w:r>
        <w:separator/>
      </w:r>
    </w:p>
  </w:footnote>
  <w:footnote w:type="continuationSeparator" w:id="0">
    <w:p w14:paraId="506FCAE9" w14:textId="77777777" w:rsidR="00A63DAB" w:rsidRDefault="00A63DAB" w:rsidP="00D36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E0C3" w14:textId="7D5BDD8C" w:rsidR="00CB178D" w:rsidRDefault="000D2DAE" w:rsidP="00D361A4">
    <w:r>
      <w:rPr>
        <w:noProof/>
        <w14:ligatures w14:val="standardContextual"/>
      </w:rPr>
      <mc:AlternateContent>
        <mc:Choice Requires="wps">
          <w:drawing>
            <wp:anchor distT="0" distB="0" distL="0" distR="0" simplePos="0" relativeHeight="251658240" behindDoc="0" locked="0" layoutInCell="1" allowOverlap="1" wp14:anchorId="484F4509" wp14:editId="7D0A95A0">
              <wp:simplePos x="635" y="635"/>
              <wp:positionH relativeFrom="page">
                <wp:align>center</wp:align>
              </wp:positionH>
              <wp:positionV relativeFrom="page">
                <wp:align>top</wp:align>
              </wp:positionV>
              <wp:extent cx="622300" cy="508000"/>
              <wp:effectExtent l="0" t="0" r="6350" b="6350"/>
              <wp:wrapNone/>
              <wp:docPr id="11276887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30F6228D" w14:textId="6D983F8E"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484F4509">
              <v:stroke joinstyle="miter"/>
              <v:path gradientshapeok="t" o:connecttype="rect"/>
            </v:shapetype>
            <v:shape id="Text Box 2" style="position:absolute;margin-left:0;margin-top:0;width:49pt;height:40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0Ck8MgcCAAAVBAAADgAAAAAA&#10;AAAAAAAAAAAuAgAAZHJzL2Uyb0RvYy54bWxQSwECLQAUAAYACAAAACEAhJ48Q9kAAAADAQAADwAA&#10;AAAAAAAAAAAAAABhBAAAZHJzL2Rvd25yZXYueG1sUEsFBgAAAAAEAAQA8wAAAGcFAAAAAA==&#10;">
              <v:textbox style="mso-fit-shape-to-text:t" inset="0,15pt,0,0">
                <w:txbxContent>
                  <w:p w:rsidRPr="000D2DAE" w:rsidR="000D2DAE" w:rsidP="000D2DAE" w:rsidRDefault="000D2DAE" w14:paraId="30F6228D" w14:textId="6D983F8E">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0D7B" w14:textId="1D61725A" w:rsidR="00CB178D" w:rsidRPr="00AE54C1" w:rsidRDefault="000D2DAE" w:rsidP="00AE54C1">
    <w:pPr>
      <w:spacing w:before="0"/>
    </w:pPr>
    <w:r>
      <w:rPr>
        <w:noProof/>
        <w14:ligatures w14:val="standardContextual"/>
      </w:rPr>
      <mc:AlternateContent>
        <mc:Choice Requires="wps">
          <w:drawing>
            <wp:anchor distT="0" distB="0" distL="0" distR="0" simplePos="0" relativeHeight="251658241" behindDoc="0" locked="0" layoutInCell="1" allowOverlap="1" wp14:anchorId="3E6C9D8B" wp14:editId="764DC787">
              <wp:simplePos x="635" y="635"/>
              <wp:positionH relativeFrom="page">
                <wp:align>center</wp:align>
              </wp:positionH>
              <wp:positionV relativeFrom="page">
                <wp:align>top</wp:align>
              </wp:positionV>
              <wp:extent cx="622300" cy="508000"/>
              <wp:effectExtent l="0" t="0" r="6350" b="6350"/>
              <wp:wrapNone/>
              <wp:docPr id="19140489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1D6CB796" w14:textId="6ECBBC39"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3E6C9D8B">
              <v:stroke joinstyle="miter"/>
              <v:path gradientshapeok="t" o:connecttype="rect"/>
            </v:shapetype>
            <v:shape id="Text Box 3" style="position:absolute;margin-left:0;margin-top:0;width:49pt;height:40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PhRQoCAAAcBAAADgAA&#10;AAAAAAAAAAAAAAAuAgAAZHJzL2Uyb0RvYy54bWxQSwECLQAUAAYACAAAACEAhJ48Q9kAAAADAQAA&#10;DwAAAAAAAAAAAAAAAABkBAAAZHJzL2Rvd25yZXYueG1sUEsFBgAAAAAEAAQA8wAAAGoFAAAAAA==&#10;">
              <v:textbox style="mso-fit-shape-to-text:t" inset="0,15pt,0,0">
                <w:txbxContent>
                  <w:p w:rsidRPr="000D2DAE" w:rsidR="000D2DAE" w:rsidP="000D2DAE" w:rsidRDefault="000D2DAE" w14:paraId="1D6CB796" w14:textId="6ECBBC39">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5595" w14:textId="5FFD8A04" w:rsidR="00CB178D" w:rsidRDefault="000D2DAE" w:rsidP="00DF7EC0">
    <w:pPr>
      <w:tabs>
        <w:tab w:val="left" w:pos="6237"/>
      </w:tabs>
    </w:pPr>
    <w:r>
      <w:rPr>
        <w:noProof/>
        <w14:ligatures w14:val="standardContextual"/>
      </w:rPr>
      <mc:AlternateContent>
        <mc:Choice Requires="wps">
          <w:drawing>
            <wp:anchor distT="0" distB="0" distL="0" distR="0" simplePos="0" relativeHeight="251658244" behindDoc="0" locked="0" layoutInCell="1" allowOverlap="1" wp14:anchorId="1CA4A973" wp14:editId="7811826D">
              <wp:simplePos x="635" y="635"/>
              <wp:positionH relativeFrom="page">
                <wp:align>center</wp:align>
              </wp:positionH>
              <wp:positionV relativeFrom="page">
                <wp:align>top</wp:align>
              </wp:positionV>
              <wp:extent cx="622300" cy="508000"/>
              <wp:effectExtent l="0" t="0" r="6350" b="6350"/>
              <wp:wrapNone/>
              <wp:docPr id="15207122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8000"/>
                      </a:xfrm>
                      <a:prstGeom prst="rect">
                        <a:avLst/>
                      </a:prstGeom>
                      <a:noFill/>
                      <a:ln>
                        <a:noFill/>
                      </a:ln>
                    </wps:spPr>
                    <wps:txbx>
                      <w:txbxContent>
                        <w:p w14:paraId="020804C3" w14:textId="08AB6BEF" w:rsidR="000D2DAE" w:rsidRPr="000D2DAE" w:rsidRDefault="000D2DAE" w:rsidP="000D2DAE">
                          <w:pPr>
                            <w:spacing w:after="0"/>
                            <w:rPr>
                              <w:rFonts w:ascii="Aptos" w:eastAsia="Aptos" w:hAnsi="Aptos" w:cs="Aptos"/>
                              <w:noProof/>
                              <w:color w:val="FF0000"/>
                              <w:sz w:val="24"/>
                              <w:szCs w:val="24"/>
                            </w:rPr>
                          </w:pPr>
                          <w:r w:rsidRPr="000D2DA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1CA4A973">
              <v:stroke joinstyle="miter"/>
              <v:path gradientshapeok="t" o:connecttype="rect"/>
            </v:shapetype>
            <v:shape id="Text Box 1" style="position:absolute;margin-left:0;margin-top:0;width:49pt;height:40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lMZmODAIAABwEAAAO&#10;AAAAAAAAAAAAAAAAAC4CAABkcnMvZTJvRG9jLnhtbFBLAQItABQABgAIAAAAIQCEnjxD2QAAAAMB&#10;AAAPAAAAAAAAAAAAAAAAAGYEAABkcnMvZG93bnJldi54bWxQSwUGAAAAAAQABADzAAAAbAUAAAAA&#10;">
              <v:textbox style="mso-fit-shape-to-text:t" inset="0,15pt,0,0">
                <w:txbxContent>
                  <w:p w:rsidRPr="000D2DAE" w:rsidR="000D2DAE" w:rsidP="000D2DAE" w:rsidRDefault="000D2DAE" w14:paraId="020804C3" w14:textId="08AB6BEF">
                    <w:pPr>
                      <w:spacing w:after="0"/>
                      <w:rPr>
                        <w:rFonts w:ascii="Aptos" w:hAnsi="Aptos" w:eastAsia="Aptos" w:cs="Aptos"/>
                        <w:noProof/>
                        <w:color w:val="FF0000"/>
                        <w:sz w:val="24"/>
                        <w:szCs w:val="24"/>
                      </w:rPr>
                    </w:pPr>
                    <w:r w:rsidRPr="000D2DAE">
                      <w:rPr>
                        <w:rFonts w:ascii="Aptos" w:hAnsi="Aptos" w:eastAsia="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903CA"/>
    <w:multiLevelType w:val="hybridMultilevel"/>
    <w:tmpl w:val="AC76DDC6"/>
    <w:lvl w:ilvl="0" w:tplc="A392CAE0">
      <w:start w:val="1"/>
      <w:numFmt w:val="bullet"/>
      <w:pStyle w:val="Body-bulletlis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D643664"/>
    <w:multiLevelType w:val="hybridMultilevel"/>
    <w:tmpl w:val="0324DFF0"/>
    <w:lvl w:ilvl="0" w:tplc="8D0A319E">
      <w:start w:val="1"/>
      <w:numFmt w:val="decimal"/>
      <w:pStyle w:va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1AC4082"/>
    <w:multiLevelType w:val="hybridMultilevel"/>
    <w:tmpl w:val="95C64B24"/>
    <w:lvl w:ilvl="0" w:tplc="21D2F374">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6778881">
    <w:abstractNumId w:val="0"/>
  </w:num>
  <w:num w:numId="2" w16cid:durableId="1150439850">
    <w:abstractNumId w:val="1"/>
  </w:num>
  <w:num w:numId="3" w16cid:durableId="1395589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AE"/>
    <w:rsid w:val="000014EE"/>
    <w:rsid w:val="00003DFB"/>
    <w:rsid w:val="00003E7A"/>
    <w:rsid w:val="00014E0C"/>
    <w:rsid w:val="00015A99"/>
    <w:rsid w:val="00016D21"/>
    <w:rsid w:val="00017A0A"/>
    <w:rsid w:val="00022DB9"/>
    <w:rsid w:val="00025DA6"/>
    <w:rsid w:val="0002656A"/>
    <w:rsid w:val="0002717C"/>
    <w:rsid w:val="000313BE"/>
    <w:rsid w:val="000318C8"/>
    <w:rsid w:val="000342CA"/>
    <w:rsid w:val="00034B2E"/>
    <w:rsid w:val="00037896"/>
    <w:rsid w:val="00044F43"/>
    <w:rsid w:val="0004699A"/>
    <w:rsid w:val="00053D0C"/>
    <w:rsid w:val="00062663"/>
    <w:rsid w:val="00063B6B"/>
    <w:rsid w:val="000652B0"/>
    <w:rsid w:val="00066092"/>
    <w:rsid w:val="0007585B"/>
    <w:rsid w:val="00075BFE"/>
    <w:rsid w:val="00076223"/>
    <w:rsid w:val="00080710"/>
    <w:rsid w:val="000844A7"/>
    <w:rsid w:val="000861E9"/>
    <w:rsid w:val="00090E85"/>
    <w:rsid w:val="00091C13"/>
    <w:rsid w:val="00094F3C"/>
    <w:rsid w:val="000A193B"/>
    <w:rsid w:val="000A1C9D"/>
    <w:rsid w:val="000A2014"/>
    <w:rsid w:val="000A45B6"/>
    <w:rsid w:val="000A58B2"/>
    <w:rsid w:val="000A5B11"/>
    <w:rsid w:val="000A64DC"/>
    <w:rsid w:val="000B152E"/>
    <w:rsid w:val="000B5107"/>
    <w:rsid w:val="000B67B4"/>
    <w:rsid w:val="000C05A2"/>
    <w:rsid w:val="000C07F0"/>
    <w:rsid w:val="000C196E"/>
    <w:rsid w:val="000C36EF"/>
    <w:rsid w:val="000C3961"/>
    <w:rsid w:val="000C4F3F"/>
    <w:rsid w:val="000D1C86"/>
    <w:rsid w:val="000D2DAE"/>
    <w:rsid w:val="000D6525"/>
    <w:rsid w:val="000E10D8"/>
    <w:rsid w:val="000E3AAB"/>
    <w:rsid w:val="000E47E2"/>
    <w:rsid w:val="000F24C0"/>
    <w:rsid w:val="000F43B2"/>
    <w:rsid w:val="000F4F9A"/>
    <w:rsid w:val="000F5D6F"/>
    <w:rsid w:val="000F7D83"/>
    <w:rsid w:val="001048A3"/>
    <w:rsid w:val="00106FDF"/>
    <w:rsid w:val="0011660C"/>
    <w:rsid w:val="00116B30"/>
    <w:rsid w:val="00117BDD"/>
    <w:rsid w:val="00120A8F"/>
    <w:rsid w:val="0012309D"/>
    <w:rsid w:val="00127A2A"/>
    <w:rsid w:val="0013319B"/>
    <w:rsid w:val="00134F3D"/>
    <w:rsid w:val="0014739E"/>
    <w:rsid w:val="001479CB"/>
    <w:rsid w:val="00151B4D"/>
    <w:rsid w:val="00151B9A"/>
    <w:rsid w:val="00153A1B"/>
    <w:rsid w:val="001548A9"/>
    <w:rsid w:val="0015639F"/>
    <w:rsid w:val="00160740"/>
    <w:rsid w:val="001621FA"/>
    <w:rsid w:val="00163802"/>
    <w:rsid w:val="0016665C"/>
    <w:rsid w:val="00170A74"/>
    <w:rsid w:val="00175DDE"/>
    <w:rsid w:val="00177029"/>
    <w:rsid w:val="001800D5"/>
    <w:rsid w:val="001804F0"/>
    <w:rsid w:val="001809B0"/>
    <w:rsid w:val="001812AA"/>
    <w:rsid w:val="0018772D"/>
    <w:rsid w:val="00192E54"/>
    <w:rsid w:val="001A01CC"/>
    <w:rsid w:val="001A0D73"/>
    <w:rsid w:val="001A1931"/>
    <w:rsid w:val="001A6F1A"/>
    <w:rsid w:val="001C02D4"/>
    <w:rsid w:val="001C03F3"/>
    <w:rsid w:val="001C1F00"/>
    <w:rsid w:val="001C394F"/>
    <w:rsid w:val="001C5B03"/>
    <w:rsid w:val="001D44CE"/>
    <w:rsid w:val="001D5FEC"/>
    <w:rsid w:val="001E2C65"/>
    <w:rsid w:val="001E4AB5"/>
    <w:rsid w:val="001F1F3C"/>
    <w:rsid w:val="001F2360"/>
    <w:rsid w:val="001F247E"/>
    <w:rsid w:val="001F79DB"/>
    <w:rsid w:val="001F7E27"/>
    <w:rsid w:val="002047D1"/>
    <w:rsid w:val="002063BC"/>
    <w:rsid w:val="00212459"/>
    <w:rsid w:val="00212900"/>
    <w:rsid w:val="00215CF1"/>
    <w:rsid w:val="00215F2B"/>
    <w:rsid w:val="00217E36"/>
    <w:rsid w:val="00220D0B"/>
    <w:rsid w:val="00222F47"/>
    <w:rsid w:val="00227259"/>
    <w:rsid w:val="00232FD1"/>
    <w:rsid w:val="00242051"/>
    <w:rsid w:val="00246FBE"/>
    <w:rsid w:val="00291D3D"/>
    <w:rsid w:val="00292D9B"/>
    <w:rsid w:val="0029335B"/>
    <w:rsid w:val="002A0C1F"/>
    <w:rsid w:val="002A252E"/>
    <w:rsid w:val="002A4F65"/>
    <w:rsid w:val="002A5A96"/>
    <w:rsid w:val="002A62FF"/>
    <w:rsid w:val="002A6C5A"/>
    <w:rsid w:val="002A73EF"/>
    <w:rsid w:val="002B0B2D"/>
    <w:rsid w:val="002B488A"/>
    <w:rsid w:val="002C3A6D"/>
    <w:rsid w:val="002C6A86"/>
    <w:rsid w:val="002D2DBB"/>
    <w:rsid w:val="002E22AC"/>
    <w:rsid w:val="002E459A"/>
    <w:rsid w:val="002E54CB"/>
    <w:rsid w:val="002E5BB0"/>
    <w:rsid w:val="002F0BC6"/>
    <w:rsid w:val="002F12E5"/>
    <w:rsid w:val="002F2105"/>
    <w:rsid w:val="002F676F"/>
    <w:rsid w:val="0030032A"/>
    <w:rsid w:val="003014E1"/>
    <w:rsid w:val="003020B9"/>
    <w:rsid w:val="00303E3F"/>
    <w:rsid w:val="00313C1F"/>
    <w:rsid w:val="00315058"/>
    <w:rsid w:val="003169E5"/>
    <w:rsid w:val="00326643"/>
    <w:rsid w:val="0033050E"/>
    <w:rsid w:val="00337DF6"/>
    <w:rsid w:val="00343467"/>
    <w:rsid w:val="00350289"/>
    <w:rsid w:val="00350960"/>
    <w:rsid w:val="0036652A"/>
    <w:rsid w:val="00374BE4"/>
    <w:rsid w:val="003750FD"/>
    <w:rsid w:val="0037720F"/>
    <w:rsid w:val="00382159"/>
    <w:rsid w:val="00384055"/>
    <w:rsid w:val="00386503"/>
    <w:rsid w:val="00391294"/>
    <w:rsid w:val="00395920"/>
    <w:rsid w:val="00396CAD"/>
    <w:rsid w:val="0039781B"/>
    <w:rsid w:val="00397870"/>
    <w:rsid w:val="003A116B"/>
    <w:rsid w:val="003A269F"/>
    <w:rsid w:val="003A30F6"/>
    <w:rsid w:val="003B22DF"/>
    <w:rsid w:val="003B567B"/>
    <w:rsid w:val="003D25EF"/>
    <w:rsid w:val="003D2EAE"/>
    <w:rsid w:val="003D4B43"/>
    <w:rsid w:val="003D531C"/>
    <w:rsid w:val="003D5592"/>
    <w:rsid w:val="003E0C6C"/>
    <w:rsid w:val="003E10A3"/>
    <w:rsid w:val="003E1C19"/>
    <w:rsid w:val="003E316A"/>
    <w:rsid w:val="003F0F23"/>
    <w:rsid w:val="003F6031"/>
    <w:rsid w:val="003F6515"/>
    <w:rsid w:val="00403048"/>
    <w:rsid w:val="00407F5F"/>
    <w:rsid w:val="00416373"/>
    <w:rsid w:val="0041760C"/>
    <w:rsid w:val="004177CD"/>
    <w:rsid w:val="004200AD"/>
    <w:rsid w:val="004218D6"/>
    <w:rsid w:val="00422933"/>
    <w:rsid w:val="00422BC4"/>
    <w:rsid w:val="00422CDC"/>
    <w:rsid w:val="004271E9"/>
    <w:rsid w:val="00435DBB"/>
    <w:rsid w:val="004368DB"/>
    <w:rsid w:val="00436922"/>
    <w:rsid w:val="0044205D"/>
    <w:rsid w:val="004727CB"/>
    <w:rsid w:val="004743E1"/>
    <w:rsid w:val="004757C9"/>
    <w:rsid w:val="00477694"/>
    <w:rsid w:val="00480B1E"/>
    <w:rsid w:val="0048479A"/>
    <w:rsid w:val="00485417"/>
    <w:rsid w:val="004913FD"/>
    <w:rsid w:val="00496713"/>
    <w:rsid w:val="004A40D4"/>
    <w:rsid w:val="004A6EBD"/>
    <w:rsid w:val="004B3682"/>
    <w:rsid w:val="004B5354"/>
    <w:rsid w:val="004C0236"/>
    <w:rsid w:val="004C1243"/>
    <w:rsid w:val="004D1348"/>
    <w:rsid w:val="004D20C5"/>
    <w:rsid w:val="004D32E4"/>
    <w:rsid w:val="004D7AAF"/>
    <w:rsid w:val="004E4593"/>
    <w:rsid w:val="004E5C84"/>
    <w:rsid w:val="004F0C35"/>
    <w:rsid w:val="004F4EAF"/>
    <w:rsid w:val="005005C5"/>
    <w:rsid w:val="00502CFE"/>
    <w:rsid w:val="005042F3"/>
    <w:rsid w:val="005052C8"/>
    <w:rsid w:val="005070D8"/>
    <w:rsid w:val="00510115"/>
    <w:rsid w:val="005101B7"/>
    <w:rsid w:val="00510939"/>
    <w:rsid w:val="00511FE2"/>
    <w:rsid w:val="00515104"/>
    <w:rsid w:val="00515750"/>
    <w:rsid w:val="005166D7"/>
    <w:rsid w:val="0052009D"/>
    <w:rsid w:val="005230D8"/>
    <w:rsid w:val="005247BF"/>
    <w:rsid w:val="00525A21"/>
    <w:rsid w:val="00525AB6"/>
    <w:rsid w:val="005313A0"/>
    <w:rsid w:val="00532A5C"/>
    <w:rsid w:val="0053670A"/>
    <w:rsid w:val="005407B3"/>
    <w:rsid w:val="00542540"/>
    <w:rsid w:val="005447E0"/>
    <w:rsid w:val="00551F24"/>
    <w:rsid w:val="00553D02"/>
    <w:rsid w:val="0055475D"/>
    <w:rsid w:val="005547B4"/>
    <w:rsid w:val="00556D88"/>
    <w:rsid w:val="005619D2"/>
    <w:rsid w:val="00564C08"/>
    <w:rsid w:val="00572CA3"/>
    <w:rsid w:val="00574F4C"/>
    <w:rsid w:val="00575C3F"/>
    <w:rsid w:val="00576B5D"/>
    <w:rsid w:val="00582719"/>
    <w:rsid w:val="00583746"/>
    <w:rsid w:val="005840FA"/>
    <w:rsid w:val="00584269"/>
    <w:rsid w:val="00585128"/>
    <w:rsid w:val="0058588B"/>
    <w:rsid w:val="005905D6"/>
    <w:rsid w:val="0059169E"/>
    <w:rsid w:val="0059202E"/>
    <w:rsid w:val="00595188"/>
    <w:rsid w:val="0059619D"/>
    <w:rsid w:val="005A3FC4"/>
    <w:rsid w:val="005A5285"/>
    <w:rsid w:val="005A6944"/>
    <w:rsid w:val="005B407D"/>
    <w:rsid w:val="005B58CD"/>
    <w:rsid w:val="005C35BF"/>
    <w:rsid w:val="005D2864"/>
    <w:rsid w:val="005D2E77"/>
    <w:rsid w:val="005D319E"/>
    <w:rsid w:val="005D3484"/>
    <w:rsid w:val="005D3B65"/>
    <w:rsid w:val="005D7767"/>
    <w:rsid w:val="005E1B4A"/>
    <w:rsid w:val="005E1F26"/>
    <w:rsid w:val="005E2BC6"/>
    <w:rsid w:val="005E6B37"/>
    <w:rsid w:val="005E7CAF"/>
    <w:rsid w:val="005E7E7E"/>
    <w:rsid w:val="005F112F"/>
    <w:rsid w:val="005F12FA"/>
    <w:rsid w:val="005F2C50"/>
    <w:rsid w:val="005F48D9"/>
    <w:rsid w:val="005F57FC"/>
    <w:rsid w:val="0060253F"/>
    <w:rsid w:val="00602F6E"/>
    <w:rsid w:val="00606A5A"/>
    <w:rsid w:val="0061219E"/>
    <w:rsid w:val="00612A74"/>
    <w:rsid w:val="00617318"/>
    <w:rsid w:val="00621FC0"/>
    <w:rsid w:val="00623F99"/>
    <w:rsid w:val="00624034"/>
    <w:rsid w:val="00624E98"/>
    <w:rsid w:val="00626AFE"/>
    <w:rsid w:val="00627027"/>
    <w:rsid w:val="00630C1C"/>
    <w:rsid w:val="00631FCF"/>
    <w:rsid w:val="00637DBF"/>
    <w:rsid w:val="00640E78"/>
    <w:rsid w:val="00643C62"/>
    <w:rsid w:val="0064737F"/>
    <w:rsid w:val="0065254C"/>
    <w:rsid w:val="006553B0"/>
    <w:rsid w:val="00663CC8"/>
    <w:rsid w:val="006646CF"/>
    <w:rsid w:val="0067164E"/>
    <w:rsid w:val="00672622"/>
    <w:rsid w:val="006727EC"/>
    <w:rsid w:val="00672AC3"/>
    <w:rsid w:val="00674F42"/>
    <w:rsid w:val="00675174"/>
    <w:rsid w:val="006768BA"/>
    <w:rsid w:val="00687FC3"/>
    <w:rsid w:val="006902BF"/>
    <w:rsid w:val="006920E4"/>
    <w:rsid w:val="006942B6"/>
    <w:rsid w:val="006956AC"/>
    <w:rsid w:val="0069596A"/>
    <w:rsid w:val="006A04B1"/>
    <w:rsid w:val="006A0FB8"/>
    <w:rsid w:val="006B450E"/>
    <w:rsid w:val="006B6624"/>
    <w:rsid w:val="006C0979"/>
    <w:rsid w:val="006C1620"/>
    <w:rsid w:val="006C2DEB"/>
    <w:rsid w:val="006C5946"/>
    <w:rsid w:val="006C7FFB"/>
    <w:rsid w:val="006D59BA"/>
    <w:rsid w:val="006D607F"/>
    <w:rsid w:val="006E25FC"/>
    <w:rsid w:val="006E6600"/>
    <w:rsid w:val="006F0792"/>
    <w:rsid w:val="006F1927"/>
    <w:rsid w:val="006F3B13"/>
    <w:rsid w:val="006F42B5"/>
    <w:rsid w:val="006F6C55"/>
    <w:rsid w:val="00711BA9"/>
    <w:rsid w:val="00713C6F"/>
    <w:rsid w:val="007177A2"/>
    <w:rsid w:val="007213D6"/>
    <w:rsid w:val="007221F2"/>
    <w:rsid w:val="00724CAA"/>
    <w:rsid w:val="00730B0F"/>
    <w:rsid w:val="00732820"/>
    <w:rsid w:val="0073420B"/>
    <w:rsid w:val="00736802"/>
    <w:rsid w:val="00744104"/>
    <w:rsid w:val="00750C55"/>
    <w:rsid w:val="0075376A"/>
    <w:rsid w:val="007567DA"/>
    <w:rsid w:val="00762363"/>
    <w:rsid w:val="00762E35"/>
    <w:rsid w:val="007664DB"/>
    <w:rsid w:val="00767240"/>
    <w:rsid w:val="00770AC3"/>
    <w:rsid w:val="00774420"/>
    <w:rsid w:val="0077637C"/>
    <w:rsid w:val="007809A7"/>
    <w:rsid w:val="007843AC"/>
    <w:rsid w:val="0078513E"/>
    <w:rsid w:val="007851FB"/>
    <w:rsid w:val="00786641"/>
    <w:rsid w:val="0079019C"/>
    <w:rsid w:val="007929CA"/>
    <w:rsid w:val="007942E6"/>
    <w:rsid w:val="00796248"/>
    <w:rsid w:val="007A03E3"/>
    <w:rsid w:val="007A7234"/>
    <w:rsid w:val="007B126F"/>
    <w:rsid w:val="007B170C"/>
    <w:rsid w:val="007B4176"/>
    <w:rsid w:val="007B4808"/>
    <w:rsid w:val="007B48C7"/>
    <w:rsid w:val="007B5B2F"/>
    <w:rsid w:val="007B6E41"/>
    <w:rsid w:val="007C3631"/>
    <w:rsid w:val="007C5881"/>
    <w:rsid w:val="007C624B"/>
    <w:rsid w:val="007D155E"/>
    <w:rsid w:val="007D3F5C"/>
    <w:rsid w:val="007F4B1A"/>
    <w:rsid w:val="007F6783"/>
    <w:rsid w:val="00803AE9"/>
    <w:rsid w:val="00804FF4"/>
    <w:rsid w:val="00805EDA"/>
    <w:rsid w:val="0080659C"/>
    <w:rsid w:val="00806F73"/>
    <w:rsid w:val="00807E71"/>
    <w:rsid w:val="008133D6"/>
    <w:rsid w:val="00814817"/>
    <w:rsid w:val="0082027C"/>
    <w:rsid w:val="00820872"/>
    <w:rsid w:val="00822571"/>
    <w:rsid w:val="0082274D"/>
    <w:rsid w:val="00824513"/>
    <w:rsid w:val="008261E9"/>
    <w:rsid w:val="00826A99"/>
    <w:rsid w:val="00830AAC"/>
    <w:rsid w:val="00831CB4"/>
    <w:rsid w:val="00836BEA"/>
    <w:rsid w:val="008451F6"/>
    <w:rsid w:val="008456AB"/>
    <w:rsid w:val="00854BF1"/>
    <w:rsid w:val="00854E7E"/>
    <w:rsid w:val="00855753"/>
    <w:rsid w:val="00856697"/>
    <w:rsid w:val="008629E7"/>
    <w:rsid w:val="008705EC"/>
    <w:rsid w:val="00871555"/>
    <w:rsid w:val="00872515"/>
    <w:rsid w:val="00876775"/>
    <w:rsid w:val="00880F03"/>
    <w:rsid w:val="00881249"/>
    <w:rsid w:val="00885B81"/>
    <w:rsid w:val="0089124B"/>
    <w:rsid w:val="00891E21"/>
    <w:rsid w:val="0089399F"/>
    <w:rsid w:val="008953DE"/>
    <w:rsid w:val="00896A26"/>
    <w:rsid w:val="008974A3"/>
    <w:rsid w:val="008A3191"/>
    <w:rsid w:val="008A478D"/>
    <w:rsid w:val="008B094C"/>
    <w:rsid w:val="008C4AAD"/>
    <w:rsid w:val="008C4F10"/>
    <w:rsid w:val="008D1D95"/>
    <w:rsid w:val="008D3457"/>
    <w:rsid w:val="008D34A4"/>
    <w:rsid w:val="008D5521"/>
    <w:rsid w:val="008D5CD6"/>
    <w:rsid w:val="008D6D76"/>
    <w:rsid w:val="008E0B8A"/>
    <w:rsid w:val="008E47C6"/>
    <w:rsid w:val="008E47E6"/>
    <w:rsid w:val="008E5C37"/>
    <w:rsid w:val="008E743D"/>
    <w:rsid w:val="008F060D"/>
    <w:rsid w:val="008F6956"/>
    <w:rsid w:val="008F6BFB"/>
    <w:rsid w:val="008F71D9"/>
    <w:rsid w:val="008F7359"/>
    <w:rsid w:val="0090123E"/>
    <w:rsid w:val="009037DD"/>
    <w:rsid w:val="009054FD"/>
    <w:rsid w:val="00930657"/>
    <w:rsid w:val="00931564"/>
    <w:rsid w:val="00932196"/>
    <w:rsid w:val="00934886"/>
    <w:rsid w:val="00934DF2"/>
    <w:rsid w:val="00934F39"/>
    <w:rsid w:val="00936F4D"/>
    <w:rsid w:val="00944C7D"/>
    <w:rsid w:val="00945136"/>
    <w:rsid w:val="00946D8F"/>
    <w:rsid w:val="00947E1A"/>
    <w:rsid w:val="00950F2A"/>
    <w:rsid w:val="00951659"/>
    <w:rsid w:val="00954664"/>
    <w:rsid w:val="00954AF8"/>
    <w:rsid w:val="0095585B"/>
    <w:rsid w:val="00966D14"/>
    <w:rsid w:val="009679B0"/>
    <w:rsid w:val="00976C35"/>
    <w:rsid w:val="00984E81"/>
    <w:rsid w:val="009954E3"/>
    <w:rsid w:val="00995DD4"/>
    <w:rsid w:val="009B510A"/>
    <w:rsid w:val="009B67FB"/>
    <w:rsid w:val="009C0A55"/>
    <w:rsid w:val="009C6ABE"/>
    <w:rsid w:val="009D2364"/>
    <w:rsid w:val="009D3150"/>
    <w:rsid w:val="009E5BC2"/>
    <w:rsid w:val="009E5D4C"/>
    <w:rsid w:val="009F4E94"/>
    <w:rsid w:val="009F503D"/>
    <w:rsid w:val="00A01209"/>
    <w:rsid w:val="00A01F90"/>
    <w:rsid w:val="00A046D3"/>
    <w:rsid w:val="00A11B63"/>
    <w:rsid w:val="00A121DD"/>
    <w:rsid w:val="00A13471"/>
    <w:rsid w:val="00A20D49"/>
    <w:rsid w:val="00A21A64"/>
    <w:rsid w:val="00A21E48"/>
    <w:rsid w:val="00A27AAE"/>
    <w:rsid w:val="00A3033C"/>
    <w:rsid w:val="00A30DB4"/>
    <w:rsid w:val="00A4025A"/>
    <w:rsid w:val="00A41BE2"/>
    <w:rsid w:val="00A467C0"/>
    <w:rsid w:val="00A5316E"/>
    <w:rsid w:val="00A549EC"/>
    <w:rsid w:val="00A54AB4"/>
    <w:rsid w:val="00A551EF"/>
    <w:rsid w:val="00A56DDA"/>
    <w:rsid w:val="00A605F3"/>
    <w:rsid w:val="00A60939"/>
    <w:rsid w:val="00A627AF"/>
    <w:rsid w:val="00A63DAB"/>
    <w:rsid w:val="00A6516B"/>
    <w:rsid w:val="00A67E9B"/>
    <w:rsid w:val="00A73160"/>
    <w:rsid w:val="00A7337B"/>
    <w:rsid w:val="00A73A6B"/>
    <w:rsid w:val="00A75ECA"/>
    <w:rsid w:val="00A76EF7"/>
    <w:rsid w:val="00A828E5"/>
    <w:rsid w:val="00A8344A"/>
    <w:rsid w:val="00A83683"/>
    <w:rsid w:val="00A83712"/>
    <w:rsid w:val="00A87F6C"/>
    <w:rsid w:val="00A9431F"/>
    <w:rsid w:val="00A969F7"/>
    <w:rsid w:val="00AA04F6"/>
    <w:rsid w:val="00AA38BA"/>
    <w:rsid w:val="00AA4780"/>
    <w:rsid w:val="00AA6471"/>
    <w:rsid w:val="00AC143B"/>
    <w:rsid w:val="00AC1505"/>
    <w:rsid w:val="00AC58E5"/>
    <w:rsid w:val="00AD0C68"/>
    <w:rsid w:val="00AD6219"/>
    <w:rsid w:val="00AE3ECC"/>
    <w:rsid w:val="00AE54C1"/>
    <w:rsid w:val="00AF114D"/>
    <w:rsid w:val="00AF217F"/>
    <w:rsid w:val="00B04664"/>
    <w:rsid w:val="00B0676F"/>
    <w:rsid w:val="00B15C93"/>
    <w:rsid w:val="00B21804"/>
    <w:rsid w:val="00B22163"/>
    <w:rsid w:val="00B23CD2"/>
    <w:rsid w:val="00B2502D"/>
    <w:rsid w:val="00B279D4"/>
    <w:rsid w:val="00B326EF"/>
    <w:rsid w:val="00B332C5"/>
    <w:rsid w:val="00B34E66"/>
    <w:rsid w:val="00B41309"/>
    <w:rsid w:val="00B417F5"/>
    <w:rsid w:val="00B4515D"/>
    <w:rsid w:val="00B46990"/>
    <w:rsid w:val="00B54153"/>
    <w:rsid w:val="00B559B5"/>
    <w:rsid w:val="00B5698F"/>
    <w:rsid w:val="00B60765"/>
    <w:rsid w:val="00B60CCA"/>
    <w:rsid w:val="00B620B2"/>
    <w:rsid w:val="00B63AA2"/>
    <w:rsid w:val="00B651F7"/>
    <w:rsid w:val="00B772DE"/>
    <w:rsid w:val="00B8587E"/>
    <w:rsid w:val="00B8789F"/>
    <w:rsid w:val="00B9027A"/>
    <w:rsid w:val="00B916C0"/>
    <w:rsid w:val="00B93ADF"/>
    <w:rsid w:val="00B952C3"/>
    <w:rsid w:val="00BA26A8"/>
    <w:rsid w:val="00BA2CFA"/>
    <w:rsid w:val="00BA4825"/>
    <w:rsid w:val="00BA69A5"/>
    <w:rsid w:val="00BB08B0"/>
    <w:rsid w:val="00BB09BD"/>
    <w:rsid w:val="00BB3C77"/>
    <w:rsid w:val="00BB4B01"/>
    <w:rsid w:val="00BB5A03"/>
    <w:rsid w:val="00BB628F"/>
    <w:rsid w:val="00BC0A8A"/>
    <w:rsid w:val="00BC0F6F"/>
    <w:rsid w:val="00BC1C22"/>
    <w:rsid w:val="00BC21CE"/>
    <w:rsid w:val="00BC2A3A"/>
    <w:rsid w:val="00BD5403"/>
    <w:rsid w:val="00BD682F"/>
    <w:rsid w:val="00BE1BF3"/>
    <w:rsid w:val="00BE43BA"/>
    <w:rsid w:val="00BE668B"/>
    <w:rsid w:val="00BF019E"/>
    <w:rsid w:val="00BF09FA"/>
    <w:rsid w:val="00BF1064"/>
    <w:rsid w:val="00BF5380"/>
    <w:rsid w:val="00BF74C5"/>
    <w:rsid w:val="00C03B5A"/>
    <w:rsid w:val="00C06891"/>
    <w:rsid w:val="00C2041B"/>
    <w:rsid w:val="00C253E1"/>
    <w:rsid w:val="00C2567B"/>
    <w:rsid w:val="00C32FC0"/>
    <w:rsid w:val="00C35BB1"/>
    <w:rsid w:val="00C40AEA"/>
    <w:rsid w:val="00C40FD6"/>
    <w:rsid w:val="00C4418C"/>
    <w:rsid w:val="00C51C06"/>
    <w:rsid w:val="00C571F1"/>
    <w:rsid w:val="00C6603E"/>
    <w:rsid w:val="00C712F2"/>
    <w:rsid w:val="00C7253E"/>
    <w:rsid w:val="00C73679"/>
    <w:rsid w:val="00C74B2C"/>
    <w:rsid w:val="00C75BB4"/>
    <w:rsid w:val="00C76030"/>
    <w:rsid w:val="00C769B8"/>
    <w:rsid w:val="00C81062"/>
    <w:rsid w:val="00C8255A"/>
    <w:rsid w:val="00C83EF1"/>
    <w:rsid w:val="00C848B4"/>
    <w:rsid w:val="00C868E0"/>
    <w:rsid w:val="00C86D99"/>
    <w:rsid w:val="00C9029E"/>
    <w:rsid w:val="00C91219"/>
    <w:rsid w:val="00C947CF"/>
    <w:rsid w:val="00C94C4D"/>
    <w:rsid w:val="00CA3F29"/>
    <w:rsid w:val="00CA469C"/>
    <w:rsid w:val="00CA5AAE"/>
    <w:rsid w:val="00CA6D06"/>
    <w:rsid w:val="00CA6F67"/>
    <w:rsid w:val="00CA7D7A"/>
    <w:rsid w:val="00CB0C4B"/>
    <w:rsid w:val="00CB0E73"/>
    <w:rsid w:val="00CB1206"/>
    <w:rsid w:val="00CB1665"/>
    <w:rsid w:val="00CB178D"/>
    <w:rsid w:val="00CB3B32"/>
    <w:rsid w:val="00CB69F3"/>
    <w:rsid w:val="00CC05B4"/>
    <w:rsid w:val="00CC3287"/>
    <w:rsid w:val="00CC481F"/>
    <w:rsid w:val="00CC48DC"/>
    <w:rsid w:val="00CD01B3"/>
    <w:rsid w:val="00CD01EF"/>
    <w:rsid w:val="00CD19F3"/>
    <w:rsid w:val="00CD25E3"/>
    <w:rsid w:val="00CE03C8"/>
    <w:rsid w:val="00CE04A4"/>
    <w:rsid w:val="00CE1297"/>
    <w:rsid w:val="00CE7D8A"/>
    <w:rsid w:val="00CF0B0B"/>
    <w:rsid w:val="00CF713C"/>
    <w:rsid w:val="00D01C0D"/>
    <w:rsid w:val="00D058A5"/>
    <w:rsid w:val="00D10E3C"/>
    <w:rsid w:val="00D12D4B"/>
    <w:rsid w:val="00D13FE0"/>
    <w:rsid w:val="00D17B21"/>
    <w:rsid w:val="00D24427"/>
    <w:rsid w:val="00D277D7"/>
    <w:rsid w:val="00D323B6"/>
    <w:rsid w:val="00D33398"/>
    <w:rsid w:val="00D35885"/>
    <w:rsid w:val="00D3615E"/>
    <w:rsid w:val="00D361A4"/>
    <w:rsid w:val="00D43736"/>
    <w:rsid w:val="00D47771"/>
    <w:rsid w:val="00D502E5"/>
    <w:rsid w:val="00D51149"/>
    <w:rsid w:val="00D54060"/>
    <w:rsid w:val="00D555EE"/>
    <w:rsid w:val="00D57162"/>
    <w:rsid w:val="00D619C2"/>
    <w:rsid w:val="00D620CA"/>
    <w:rsid w:val="00D643E0"/>
    <w:rsid w:val="00D664C5"/>
    <w:rsid w:val="00D71121"/>
    <w:rsid w:val="00D724CE"/>
    <w:rsid w:val="00D73B13"/>
    <w:rsid w:val="00D75809"/>
    <w:rsid w:val="00D772B9"/>
    <w:rsid w:val="00D850BE"/>
    <w:rsid w:val="00D85151"/>
    <w:rsid w:val="00D912D6"/>
    <w:rsid w:val="00DA11E3"/>
    <w:rsid w:val="00DA236E"/>
    <w:rsid w:val="00DB1D8B"/>
    <w:rsid w:val="00DB2FFE"/>
    <w:rsid w:val="00DB32FB"/>
    <w:rsid w:val="00DB354E"/>
    <w:rsid w:val="00DB5520"/>
    <w:rsid w:val="00DB6830"/>
    <w:rsid w:val="00DB7966"/>
    <w:rsid w:val="00DC04E4"/>
    <w:rsid w:val="00DC2744"/>
    <w:rsid w:val="00DC6999"/>
    <w:rsid w:val="00DD4552"/>
    <w:rsid w:val="00DD56B0"/>
    <w:rsid w:val="00DD7579"/>
    <w:rsid w:val="00DD79A1"/>
    <w:rsid w:val="00DE4689"/>
    <w:rsid w:val="00DE53B6"/>
    <w:rsid w:val="00DE5D69"/>
    <w:rsid w:val="00DE6590"/>
    <w:rsid w:val="00DF1D00"/>
    <w:rsid w:val="00DF7A46"/>
    <w:rsid w:val="00DF7EC0"/>
    <w:rsid w:val="00E02319"/>
    <w:rsid w:val="00E02F45"/>
    <w:rsid w:val="00E0468E"/>
    <w:rsid w:val="00E04EA8"/>
    <w:rsid w:val="00E067F2"/>
    <w:rsid w:val="00E10358"/>
    <w:rsid w:val="00E10789"/>
    <w:rsid w:val="00E132E3"/>
    <w:rsid w:val="00E20962"/>
    <w:rsid w:val="00E30E9E"/>
    <w:rsid w:val="00E35095"/>
    <w:rsid w:val="00E36591"/>
    <w:rsid w:val="00E46AEB"/>
    <w:rsid w:val="00E508A2"/>
    <w:rsid w:val="00E516CC"/>
    <w:rsid w:val="00E52544"/>
    <w:rsid w:val="00E52DF5"/>
    <w:rsid w:val="00E5521D"/>
    <w:rsid w:val="00E600C8"/>
    <w:rsid w:val="00E62ABB"/>
    <w:rsid w:val="00E64EA4"/>
    <w:rsid w:val="00E65552"/>
    <w:rsid w:val="00E7036C"/>
    <w:rsid w:val="00E71D38"/>
    <w:rsid w:val="00E738C8"/>
    <w:rsid w:val="00E76A42"/>
    <w:rsid w:val="00E77B94"/>
    <w:rsid w:val="00E81256"/>
    <w:rsid w:val="00E8483A"/>
    <w:rsid w:val="00E87B64"/>
    <w:rsid w:val="00E91605"/>
    <w:rsid w:val="00E94D35"/>
    <w:rsid w:val="00EA0097"/>
    <w:rsid w:val="00EA1081"/>
    <w:rsid w:val="00EA4BB9"/>
    <w:rsid w:val="00EA5644"/>
    <w:rsid w:val="00EA626F"/>
    <w:rsid w:val="00EA74A8"/>
    <w:rsid w:val="00EA75A8"/>
    <w:rsid w:val="00EB322C"/>
    <w:rsid w:val="00EB3754"/>
    <w:rsid w:val="00EB424A"/>
    <w:rsid w:val="00EB5EA5"/>
    <w:rsid w:val="00EC1425"/>
    <w:rsid w:val="00EC3A67"/>
    <w:rsid w:val="00EC65F8"/>
    <w:rsid w:val="00EC6F21"/>
    <w:rsid w:val="00EC6FE1"/>
    <w:rsid w:val="00ED2390"/>
    <w:rsid w:val="00ED37BF"/>
    <w:rsid w:val="00ED7097"/>
    <w:rsid w:val="00EE2834"/>
    <w:rsid w:val="00EE3CFC"/>
    <w:rsid w:val="00EE63DB"/>
    <w:rsid w:val="00EE6AD2"/>
    <w:rsid w:val="00EE7CBB"/>
    <w:rsid w:val="00EF1146"/>
    <w:rsid w:val="00EF6192"/>
    <w:rsid w:val="00F00F04"/>
    <w:rsid w:val="00F011A6"/>
    <w:rsid w:val="00F02715"/>
    <w:rsid w:val="00F0303A"/>
    <w:rsid w:val="00F0795D"/>
    <w:rsid w:val="00F1339B"/>
    <w:rsid w:val="00F13B66"/>
    <w:rsid w:val="00F163B9"/>
    <w:rsid w:val="00F21C6F"/>
    <w:rsid w:val="00F21F86"/>
    <w:rsid w:val="00F22CCE"/>
    <w:rsid w:val="00F2610F"/>
    <w:rsid w:val="00F32897"/>
    <w:rsid w:val="00F363B4"/>
    <w:rsid w:val="00F3679C"/>
    <w:rsid w:val="00F368D6"/>
    <w:rsid w:val="00F4118F"/>
    <w:rsid w:val="00F412CC"/>
    <w:rsid w:val="00F43124"/>
    <w:rsid w:val="00F47A24"/>
    <w:rsid w:val="00F53480"/>
    <w:rsid w:val="00F53D23"/>
    <w:rsid w:val="00F62656"/>
    <w:rsid w:val="00F62833"/>
    <w:rsid w:val="00F62EF1"/>
    <w:rsid w:val="00F73B45"/>
    <w:rsid w:val="00F76F4D"/>
    <w:rsid w:val="00F92BC0"/>
    <w:rsid w:val="00F959CD"/>
    <w:rsid w:val="00F96028"/>
    <w:rsid w:val="00F96B1D"/>
    <w:rsid w:val="00F970AC"/>
    <w:rsid w:val="00FB0596"/>
    <w:rsid w:val="00FB18D1"/>
    <w:rsid w:val="00FB2716"/>
    <w:rsid w:val="00FB3F37"/>
    <w:rsid w:val="00FB5049"/>
    <w:rsid w:val="00FB701E"/>
    <w:rsid w:val="00FD2B73"/>
    <w:rsid w:val="00FD45FE"/>
    <w:rsid w:val="00FD5275"/>
    <w:rsid w:val="00FD5DD0"/>
    <w:rsid w:val="00FE0046"/>
    <w:rsid w:val="00FE0677"/>
    <w:rsid w:val="00FE15C3"/>
    <w:rsid w:val="00FE3F0F"/>
    <w:rsid w:val="00FE77C5"/>
    <w:rsid w:val="00FF4146"/>
    <w:rsid w:val="00FF6B92"/>
    <w:rsid w:val="0314573B"/>
    <w:rsid w:val="04704A53"/>
    <w:rsid w:val="06316DAF"/>
    <w:rsid w:val="07DD2C5A"/>
    <w:rsid w:val="09DE147E"/>
    <w:rsid w:val="0C843FE0"/>
    <w:rsid w:val="0D682A13"/>
    <w:rsid w:val="110C963F"/>
    <w:rsid w:val="14D0E24F"/>
    <w:rsid w:val="1D340729"/>
    <w:rsid w:val="1EE39D28"/>
    <w:rsid w:val="1F011162"/>
    <w:rsid w:val="1FF666D2"/>
    <w:rsid w:val="230394EE"/>
    <w:rsid w:val="2612ADED"/>
    <w:rsid w:val="283CF96D"/>
    <w:rsid w:val="289A5012"/>
    <w:rsid w:val="294C142F"/>
    <w:rsid w:val="2D868399"/>
    <w:rsid w:val="30088656"/>
    <w:rsid w:val="34E15427"/>
    <w:rsid w:val="3D528FC3"/>
    <w:rsid w:val="4135A9A1"/>
    <w:rsid w:val="43233D9A"/>
    <w:rsid w:val="48479BD7"/>
    <w:rsid w:val="48E5C8C9"/>
    <w:rsid w:val="4AB0284A"/>
    <w:rsid w:val="51DB5624"/>
    <w:rsid w:val="55647DA2"/>
    <w:rsid w:val="586146C7"/>
    <w:rsid w:val="5A0D3000"/>
    <w:rsid w:val="5C0FCA4F"/>
    <w:rsid w:val="663CC949"/>
    <w:rsid w:val="6844BFA1"/>
    <w:rsid w:val="68497951"/>
    <w:rsid w:val="7113EA3A"/>
    <w:rsid w:val="7146E5A7"/>
    <w:rsid w:val="77C03155"/>
    <w:rsid w:val="7A0E902C"/>
    <w:rsid w:val="7A291CDB"/>
    <w:rsid w:val="7A4B687D"/>
    <w:rsid w:val="7B9DF558"/>
    <w:rsid w:val="7D7D200B"/>
    <w:rsid w:val="7E17185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6D27A6"/>
  <w15:chartTrackingRefBased/>
  <w15:docId w15:val="{6584C8BF-2F00-4EB2-9CA1-2B52E07F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0" w:unhideWhenUsed="1"/>
    <w:lsdException w:name="toc 5" w:semiHidden="1" w:uiPriority="40" w:unhideWhenUsed="1"/>
    <w:lsdException w:name="toc 6" w:semiHidden="1" w:uiPriority="40" w:unhideWhenUsed="1"/>
    <w:lsdException w:name="toc 7" w:semiHidden="1" w:uiPriority="40" w:unhideWhenUsed="1"/>
    <w:lsdException w:name="toc 8" w:semiHidden="1" w:uiPriority="40" w:unhideWhenUsed="1"/>
    <w:lsdException w:name="toc 9" w:semiHidden="1" w:uiPriority="4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uiPriority w:val="99"/>
    <w:qFormat/>
    <w:rsid w:val="005247BF"/>
    <w:pPr>
      <w:spacing w:before="200" w:after="200" w:line="300" w:lineRule="atLeast"/>
    </w:pPr>
    <w:rPr>
      <w:rFonts w:ascii="Verdana" w:eastAsia="Verdana" w:hAnsi="Verdana" w:cs="Times New Roman"/>
      <w:kern w:val="0"/>
      <w:sz w:val="20"/>
      <w:szCs w:val="20"/>
      <w14:ligatures w14:val="none"/>
    </w:rPr>
  </w:style>
  <w:style w:type="paragraph" w:styleId="Heading1">
    <w:name w:val="heading 1"/>
    <w:basedOn w:val="Normal"/>
    <w:next w:val="Normal"/>
    <w:link w:val="Heading1Char"/>
    <w:rsid w:val="005247BF"/>
    <w:pPr>
      <w:spacing w:after="480"/>
      <w:outlineLvl w:val="0"/>
    </w:pPr>
    <w:rPr>
      <w:rFonts w:asciiTheme="minorHAnsi" w:eastAsiaTheme="minorHAnsi" w:hAnsiTheme="minorHAnsi" w:cstheme="minorBidi"/>
      <w:color w:val="300050" w:themeColor="text2"/>
      <w:sz w:val="48"/>
      <w:szCs w:val="48"/>
    </w:rPr>
  </w:style>
  <w:style w:type="paragraph" w:styleId="Heading2">
    <w:name w:val="heading 2"/>
    <w:basedOn w:val="Normal"/>
    <w:next w:val="Normal"/>
    <w:link w:val="Heading2Char"/>
    <w:rsid w:val="005247BF"/>
    <w:pPr>
      <w:keepNext/>
      <w:keepLines/>
      <w:spacing w:before="480" w:after="360" w:line="420" w:lineRule="exact"/>
      <w:outlineLvl w:val="1"/>
    </w:pPr>
    <w:rPr>
      <w:rFonts w:asciiTheme="minorHAnsi" w:eastAsiaTheme="minorHAnsi" w:hAnsiTheme="minorHAnsi" w:cstheme="minorBidi"/>
      <w:color w:val="300050" w:themeColor="text2"/>
      <w:sz w:val="32"/>
      <w:szCs w:val="32"/>
    </w:rPr>
  </w:style>
  <w:style w:type="paragraph" w:styleId="Heading3">
    <w:name w:val="heading 3"/>
    <w:basedOn w:val="Normal"/>
    <w:next w:val="Normal"/>
    <w:link w:val="Heading3Char"/>
    <w:uiPriority w:val="1"/>
    <w:qFormat/>
    <w:rsid w:val="005247BF"/>
    <w:pPr>
      <w:spacing w:before="360" w:after="240" w:line="300" w:lineRule="exact"/>
      <w:outlineLvl w:val="2"/>
    </w:pPr>
    <w:rPr>
      <w:rFonts w:eastAsiaTheme="minorHAnsi" w:cstheme="minorBidi"/>
      <w:b/>
      <w:bCs/>
      <w:color w:val="300050" w:themeColor="text2"/>
      <w:szCs w:val="22"/>
    </w:rPr>
  </w:style>
  <w:style w:type="paragraph" w:styleId="Heading4">
    <w:name w:val="heading 4"/>
    <w:basedOn w:val="Normal"/>
    <w:next w:val="Normal"/>
    <w:link w:val="Heading4Char"/>
    <w:uiPriority w:val="10"/>
    <w:semiHidden/>
    <w:qFormat/>
    <w:rsid w:val="005905D6"/>
    <w:pPr>
      <w:keepNext/>
      <w:keepLines/>
      <w:spacing w:before="80" w:after="40"/>
      <w:outlineLvl w:val="3"/>
    </w:pPr>
    <w:rPr>
      <w:rFonts w:eastAsiaTheme="majorEastAsia" w:cstheme="majorBidi"/>
      <w:i/>
      <w:iCs/>
      <w:color w:val="23003B" w:themeColor="accent1" w:themeShade="BF"/>
    </w:rPr>
  </w:style>
  <w:style w:type="paragraph" w:styleId="Heading5">
    <w:name w:val="heading 5"/>
    <w:basedOn w:val="Normal"/>
    <w:next w:val="Normal"/>
    <w:link w:val="Heading5Char"/>
    <w:uiPriority w:val="10"/>
    <w:semiHidden/>
    <w:qFormat/>
    <w:rsid w:val="005905D6"/>
    <w:pPr>
      <w:keepNext/>
      <w:keepLines/>
      <w:spacing w:before="80" w:after="40"/>
      <w:outlineLvl w:val="4"/>
    </w:pPr>
    <w:rPr>
      <w:rFonts w:eastAsiaTheme="majorEastAsia" w:cstheme="majorBidi"/>
      <w:color w:val="23003B" w:themeColor="accent1" w:themeShade="BF"/>
    </w:rPr>
  </w:style>
  <w:style w:type="paragraph" w:styleId="Heading6">
    <w:name w:val="heading 6"/>
    <w:basedOn w:val="Normal"/>
    <w:next w:val="Normal"/>
    <w:link w:val="Heading6Char"/>
    <w:uiPriority w:val="10"/>
    <w:semiHidden/>
    <w:qFormat/>
    <w:rsid w:val="00590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0"/>
    <w:semiHidden/>
    <w:qFormat/>
    <w:rsid w:val="00590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0"/>
    <w:semiHidden/>
    <w:qFormat/>
    <w:rsid w:val="00590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0"/>
    <w:semiHidden/>
    <w:qFormat/>
    <w:rsid w:val="00590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47BF"/>
    <w:rPr>
      <w:color w:val="300050" w:themeColor="text2"/>
      <w:kern w:val="0"/>
      <w:sz w:val="48"/>
      <w:szCs w:val="48"/>
      <w14:ligatures w14:val="none"/>
    </w:rPr>
  </w:style>
  <w:style w:type="character" w:customStyle="1" w:styleId="Heading2Char">
    <w:name w:val="Heading 2 Char"/>
    <w:basedOn w:val="DefaultParagraphFont"/>
    <w:link w:val="Heading2"/>
    <w:rsid w:val="005247BF"/>
    <w:rPr>
      <w:color w:val="300050" w:themeColor="text2"/>
      <w:kern w:val="0"/>
      <w:sz w:val="32"/>
      <w:szCs w:val="32"/>
      <w14:ligatures w14:val="none"/>
    </w:rPr>
  </w:style>
  <w:style w:type="character" w:customStyle="1" w:styleId="Heading3Char">
    <w:name w:val="Heading 3 Char"/>
    <w:basedOn w:val="DefaultParagraphFont"/>
    <w:link w:val="Heading3"/>
    <w:uiPriority w:val="1"/>
    <w:rsid w:val="005247BF"/>
    <w:rPr>
      <w:rFonts w:ascii="Verdana" w:hAnsi="Verdana"/>
      <w:b/>
      <w:bCs/>
      <w:color w:val="300050" w:themeColor="text2"/>
      <w:kern w:val="0"/>
      <w:sz w:val="20"/>
      <w14:ligatures w14:val="none"/>
    </w:rPr>
  </w:style>
  <w:style w:type="character" w:customStyle="1" w:styleId="Heading4Char">
    <w:name w:val="Heading 4 Char"/>
    <w:basedOn w:val="DefaultParagraphFont"/>
    <w:link w:val="Heading4"/>
    <w:uiPriority w:val="10"/>
    <w:semiHidden/>
    <w:rsid w:val="00A21A64"/>
    <w:rPr>
      <w:rFonts w:ascii="Verdana" w:eastAsiaTheme="majorEastAsia" w:hAnsi="Verdana" w:cstheme="majorBidi"/>
      <w:i/>
      <w:iCs/>
      <w:color w:val="23003B" w:themeColor="accent1" w:themeShade="BF"/>
      <w:kern w:val="0"/>
      <w:sz w:val="20"/>
      <w:szCs w:val="20"/>
      <w14:ligatures w14:val="none"/>
    </w:rPr>
  </w:style>
  <w:style w:type="character" w:customStyle="1" w:styleId="Heading5Char">
    <w:name w:val="Heading 5 Char"/>
    <w:basedOn w:val="DefaultParagraphFont"/>
    <w:link w:val="Heading5"/>
    <w:uiPriority w:val="10"/>
    <w:semiHidden/>
    <w:rsid w:val="00A21A64"/>
    <w:rPr>
      <w:rFonts w:ascii="Verdana" w:eastAsiaTheme="majorEastAsia" w:hAnsi="Verdana" w:cstheme="majorBidi"/>
      <w:color w:val="23003B" w:themeColor="accent1" w:themeShade="BF"/>
      <w:kern w:val="0"/>
      <w:sz w:val="20"/>
      <w:szCs w:val="20"/>
      <w14:ligatures w14:val="none"/>
    </w:rPr>
  </w:style>
  <w:style w:type="character" w:customStyle="1" w:styleId="Heading6Char">
    <w:name w:val="Heading 6 Char"/>
    <w:basedOn w:val="DefaultParagraphFont"/>
    <w:link w:val="Heading6"/>
    <w:uiPriority w:val="10"/>
    <w:semiHidden/>
    <w:rsid w:val="00A21A64"/>
    <w:rPr>
      <w:rFonts w:ascii="Verdana" w:eastAsiaTheme="majorEastAsia" w:hAnsi="Verdana" w:cstheme="majorBidi"/>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10"/>
    <w:semiHidden/>
    <w:rsid w:val="00A21A64"/>
    <w:rPr>
      <w:rFonts w:ascii="Verdana" w:eastAsiaTheme="majorEastAsia" w:hAnsi="Verdana" w:cstheme="majorBidi"/>
      <w:color w:val="595959" w:themeColor="text1" w:themeTint="A6"/>
      <w:kern w:val="0"/>
      <w:sz w:val="20"/>
      <w:szCs w:val="20"/>
      <w14:ligatures w14:val="none"/>
    </w:rPr>
  </w:style>
  <w:style w:type="character" w:customStyle="1" w:styleId="Heading8Char">
    <w:name w:val="Heading 8 Char"/>
    <w:basedOn w:val="DefaultParagraphFont"/>
    <w:link w:val="Heading8"/>
    <w:uiPriority w:val="10"/>
    <w:semiHidden/>
    <w:rsid w:val="00A21A64"/>
    <w:rPr>
      <w:rFonts w:ascii="Verdana" w:eastAsiaTheme="majorEastAsia" w:hAnsi="Verdana" w:cstheme="majorBidi"/>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10"/>
    <w:semiHidden/>
    <w:rsid w:val="00A21A64"/>
    <w:rPr>
      <w:rFonts w:ascii="Verdana" w:eastAsiaTheme="majorEastAsia" w:hAnsi="Verdana" w:cstheme="majorBidi"/>
      <w:color w:val="272727" w:themeColor="text1" w:themeTint="D8"/>
      <w:kern w:val="0"/>
      <w:sz w:val="20"/>
      <w:szCs w:val="20"/>
      <w14:ligatures w14:val="none"/>
    </w:rPr>
  </w:style>
  <w:style w:type="paragraph" w:styleId="Title">
    <w:name w:val="Title"/>
    <w:basedOn w:val="Normal"/>
    <w:next w:val="Normal"/>
    <w:link w:val="TitleChar"/>
    <w:uiPriority w:val="11"/>
    <w:semiHidden/>
    <w:qFormat/>
    <w:rsid w:val="00302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1"/>
    <w:semiHidden/>
    <w:rsid w:val="00FF41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2"/>
    <w:semiHidden/>
    <w:qFormat/>
    <w:rsid w:val="00302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2"/>
    <w:semiHidden/>
    <w:rsid w:val="00FF4146"/>
    <w:rPr>
      <w:rFonts w:ascii="Verdana" w:eastAsiaTheme="majorEastAsia" w:hAnsi="Verdana" w:cstheme="majorBidi"/>
      <w:color w:val="595959" w:themeColor="text1" w:themeTint="A6"/>
      <w:spacing w:val="15"/>
      <w:kern w:val="0"/>
      <w:sz w:val="28"/>
      <w:szCs w:val="28"/>
      <w14:ligatures w14:val="none"/>
    </w:rPr>
  </w:style>
  <w:style w:type="paragraph" w:styleId="Quote">
    <w:name w:val="Quote"/>
    <w:aliases w:val="Quote - large"/>
    <w:basedOn w:val="Normal"/>
    <w:next w:val="Normal"/>
    <w:link w:val="QuoteChar"/>
    <w:uiPriority w:val="6"/>
    <w:qFormat/>
    <w:rsid w:val="00C74B2C"/>
    <w:pPr>
      <w:spacing w:before="160"/>
    </w:pPr>
    <w:rPr>
      <w:color w:val="300050" w:themeColor="accent1"/>
      <w:sz w:val="28"/>
      <w:szCs w:val="28"/>
    </w:rPr>
  </w:style>
  <w:style w:type="character" w:customStyle="1" w:styleId="QuoteChar">
    <w:name w:val="Quote Char"/>
    <w:aliases w:val="Quote - large Char"/>
    <w:basedOn w:val="DefaultParagraphFont"/>
    <w:link w:val="Quote"/>
    <w:uiPriority w:val="6"/>
    <w:rsid w:val="00C74B2C"/>
    <w:rPr>
      <w:rFonts w:ascii="Verdana" w:eastAsia="Verdana" w:hAnsi="Verdana" w:cs="Times New Roman"/>
      <w:color w:val="300050" w:themeColor="accent1"/>
      <w:kern w:val="0"/>
      <w:sz w:val="28"/>
      <w:szCs w:val="28"/>
      <w14:ligatures w14:val="none"/>
    </w:rPr>
  </w:style>
  <w:style w:type="paragraph" w:styleId="ListParagraph">
    <w:name w:val="List Paragraph"/>
    <w:basedOn w:val="Normal"/>
    <w:uiPriority w:val="35"/>
    <w:semiHidden/>
    <w:qFormat/>
    <w:rsid w:val="005905D6"/>
    <w:pPr>
      <w:ind w:left="720"/>
      <w:contextualSpacing/>
    </w:pPr>
  </w:style>
  <w:style w:type="character" w:styleId="IntenseEmphasis">
    <w:name w:val="Intense Emphasis"/>
    <w:basedOn w:val="DefaultParagraphFont"/>
    <w:uiPriority w:val="22"/>
    <w:semiHidden/>
    <w:qFormat/>
    <w:rsid w:val="005905D6"/>
    <w:rPr>
      <w:i/>
      <w:iCs/>
      <w:color w:val="23003B" w:themeColor="accent1" w:themeShade="BF"/>
    </w:rPr>
  </w:style>
  <w:style w:type="character" w:styleId="SubtleReference">
    <w:name w:val="Subtle Reference"/>
    <w:basedOn w:val="DefaultParagraphFont"/>
    <w:uiPriority w:val="32"/>
    <w:semiHidden/>
    <w:qFormat/>
    <w:rsid w:val="005D319E"/>
    <w:rPr>
      <w:smallCaps/>
      <w:color w:val="5A5A5A" w:themeColor="text1" w:themeTint="A5"/>
      <w:lang w:val="en-AU"/>
    </w:rPr>
  </w:style>
  <w:style w:type="character" w:styleId="BookTitle">
    <w:name w:val="Book Title"/>
    <w:basedOn w:val="DefaultParagraphFont"/>
    <w:uiPriority w:val="34"/>
    <w:semiHidden/>
    <w:qFormat/>
    <w:rsid w:val="005D319E"/>
    <w:rPr>
      <w:b/>
      <w:bCs/>
      <w:i/>
      <w:iCs/>
      <w:spacing w:val="5"/>
      <w:lang w:val="en-AU"/>
    </w:rPr>
  </w:style>
  <w:style w:type="character" w:styleId="IntenseReference">
    <w:name w:val="Intense Reference"/>
    <w:basedOn w:val="DefaultParagraphFont"/>
    <w:uiPriority w:val="33"/>
    <w:semiHidden/>
    <w:qFormat/>
    <w:rsid w:val="005905D6"/>
    <w:rPr>
      <w:b/>
      <w:bCs/>
      <w:smallCaps/>
      <w:color w:val="23003B" w:themeColor="accent1" w:themeShade="BF"/>
      <w:spacing w:val="5"/>
    </w:rPr>
  </w:style>
  <w:style w:type="table" w:styleId="ListTable3-Accent3">
    <w:name w:val="List Table 3 Accent 3"/>
    <w:basedOn w:val="TableNormal"/>
    <w:uiPriority w:val="48"/>
    <w:rsid w:val="002B0B2D"/>
    <w:pPr>
      <w:spacing w:after="0" w:line="240" w:lineRule="auto"/>
    </w:pPr>
    <w:tblPr>
      <w:tblStyleRowBandSize w:val="1"/>
      <w:tblStyleColBandSize w:val="1"/>
      <w:tblBorders>
        <w:top w:val="single" w:sz="4" w:space="0" w:color="A943DE" w:themeColor="accent3"/>
        <w:left w:val="single" w:sz="4" w:space="0" w:color="A943DE" w:themeColor="accent3"/>
        <w:bottom w:val="single" w:sz="4" w:space="0" w:color="A943DE" w:themeColor="accent3"/>
        <w:right w:val="single" w:sz="4" w:space="0" w:color="A943DE" w:themeColor="accent3"/>
      </w:tblBorders>
    </w:tblPr>
    <w:tblStylePr w:type="firstRow">
      <w:rPr>
        <w:b/>
        <w:bCs/>
        <w:color w:val="FFFFFF" w:themeColor="background1"/>
      </w:rPr>
      <w:tblPr/>
      <w:tcPr>
        <w:shd w:val="clear" w:color="auto" w:fill="A943DE" w:themeFill="accent3"/>
      </w:tcPr>
    </w:tblStylePr>
    <w:tblStylePr w:type="lastRow">
      <w:rPr>
        <w:b/>
        <w:bCs/>
      </w:rPr>
      <w:tblPr/>
      <w:tcPr>
        <w:tcBorders>
          <w:top w:val="double" w:sz="4" w:space="0" w:color="A943D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43DE" w:themeColor="accent3"/>
          <w:right w:val="single" w:sz="4" w:space="0" w:color="A943DE" w:themeColor="accent3"/>
        </w:tcBorders>
      </w:tcPr>
    </w:tblStylePr>
    <w:tblStylePr w:type="band1Horz">
      <w:tblPr/>
      <w:tcPr>
        <w:tcBorders>
          <w:top w:val="single" w:sz="4" w:space="0" w:color="A943DE" w:themeColor="accent3"/>
          <w:bottom w:val="single" w:sz="4" w:space="0" w:color="A943D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43DE" w:themeColor="accent3"/>
          <w:left w:val="nil"/>
        </w:tcBorders>
      </w:tcPr>
    </w:tblStylePr>
    <w:tblStylePr w:type="swCell">
      <w:tblPr/>
      <w:tcPr>
        <w:tcBorders>
          <w:top w:val="double" w:sz="4" w:space="0" w:color="A943DE" w:themeColor="accent3"/>
          <w:right w:val="nil"/>
        </w:tcBorders>
      </w:tcPr>
    </w:tblStylePr>
  </w:style>
  <w:style w:type="paragraph" w:styleId="NoSpacing">
    <w:name w:val="No Spacing"/>
    <w:uiPriority w:val="2"/>
    <w:semiHidden/>
    <w:qFormat/>
    <w:rsid w:val="00E65552"/>
    <w:pPr>
      <w:spacing w:after="0" w:line="240" w:lineRule="auto"/>
    </w:pPr>
    <w:rPr>
      <w:rFonts w:ascii="Verdana" w:eastAsia="Verdana" w:hAnsi="Verdana" w:cs="Times New Roman"/>
      <w:kern w:val="0"/>
      <w:sz w:val="20"/>
      <w:szCs w:val="20"/>
      <w14:ligatures w14:val="none"/>
    </w:rPr>
  </w:style>
  <w:style w:type="paragraph" w:customStyle="1" w:styleId="NumberedList">
    <w:name w:val="NumberedList"/>
    <w:basedOn w:val="ListParagraph"/>
    <w:link w:val="NumberedListChar"/>
    <w:uiPriority w:val="1"/>
    <w:semiHidden/>
    <w:rsid w:val="000E3AAB"/>
    <w:pPr>
      <w:numPr>
        <w:numId w:val="2"/>
      </w:numPr>
      <w:spacing w:before="0"/>
      <w:ind w:left="284" w:hanging="284"/>
      <w:contextualSpacing w:val="0"/>
    </w:pPr>
    <w:rPr>
      <w:rFonts w:asciiTheme="minorHAnsi" w:eastAsiaTheme="minorHAnsi" w:hAnsiTheme="minorHAnsi" w:cstheme="minorBidi"/>
    </w:rPr>
  </w:style>
  <w:style w:type="paragraph" w:customStyle="1" w:styleId="Quotesource">
    <w:name w:val="Quote source"/>
    <w:basedOn w:val="Normal"/>
    <w:uiPriority w:val="6"/>
    <w:qFormat/>
    <w:rsid w:val="00E65552"/>
    <w:pPr>
      <w:spacing w:before="40" w:after="40" w:line="240" w:lineRule="auto"/>
    </w:pPr>
    <w:rPr>
      <w:rFonts w:asciiTheme="minorHAnsi" w:eastAsiaTheme="minorHAnsi" w:hAnsiTheme="minorHAnsi" w:cstheme="minorBidi"/>
      <w:sz w:val="18"/>
      <w:szCs w:val="16"/>
    </w:rPr>
  </w:style>
  <w:style w:type="paragraph" w:customStyle="1" w:styleId="Introcopy">
    <w:name w:val="Intro copy"/>
    <w:basedOn w:val="Normal"/>
    <w:link w:val="IntrocopyChar"/>
    <w:uiPriority w:val="1"/>
    <w:qFormat/>
    <w:rsid w:val="00A75ECA"/>
    <w:pPr>
      <w:spacing w:after="560" w:line="420" w:lineRule="exact"/>
    </w:pPr>
    <w:rPr>
      <w:rFonts w:asciiTheme="minorHAnsi" w:eastAsiaTheme="minorHAnsi" w:hAnsiTheme="minorHAnsi" w:cstheme="minorBidi"/>
      <w:color w:val="300050" w:themeColor="accent1"/>
      <w:sz w:val="32"/>
      <w:szCs w:val="32"/>
    </w:rPr>
  </w:style>
  <w:style w:type="character" w:customStyle="1" w:styleId="IntrocopyChar">
    <w:name w:val="Intro copy Char"/>
    <w:basedOn w:val="DefaultParagraphFont"/>
    <w:link w:val="Introcopy"/>
    <w:uiPriority w:val="1"/>
    <w:rsid w:val="00A828E5"/>
    <w:rPr>
      <w:color w:val="300050" w:themeColor="accent1"/>
      <w:kern w:val="0"/>
      <w:sz w:val="32"/>
      <w:szCs w:val="32"/>
      <w14:ligatures w14:val="none"/>
    </w:rPr>
  </w:style>
  <w:style w:type="paragraph" w:customStyle="1" w:styleId="CoverPageHeader">
    <w:name w:val="Cover Page Header"/>
    <w:basedOn w:val="Title"/>
    <w:qFormat/>
    <w:rsid w:val="00ED7097"/>
    <w:pPr>
      <w:spacing w:before="2000" w:after="480"/>
      <w:contextualSpacing w:val="0"/>
    </w:pPr>
    <w:rPr>
      <w:rFonts w:ascii="Verdana" w:eastAsiaTheme="minorHAnsi" w:hAnsi="Verdana" w:cstheme="minorBidi"/>
      <w:bCs/>
      <w:color w:val="300050" w:themeColor="accent1"/>
      <w:spacing w:val="0"/>
      <w:kern w:val="0"/>
      <w:sz w:val="72"/>
      <w:szCs w:val="72"/>
    </w:rPr>
  </w:style>
  <w:style w:type="paragraph" w:customStyle="1" w:styleId="CoverPageSubtitle">
    <w:name w:val="Cover Page Subtitle"/>
    <w:basedOn w:val="Normal"/>
    <w:qFormat/>
    <w:rsid w:val="00C947CF"/>
    <w:pPr>
      <w:spacing w:before="0" w:after="60" w:line="252" w:lineRule="auto"/>
    </w:pPr>
    <w:rPr>
      <w:color w:val="300050" w:themeColor="text2"/>
      <w:sz w:val="40"/>
      <w:szCs w:val="40"/>
    </w:rPr>
  </w:style>
  <w:style w:type="paragraph" w:customStyle="1" w:styleId="Table-copy">
    <w:name w:val="Table - copy"/>
    <w:basedOn w:val="Normal"/>
    <w:link w:val="Table-copyChar"/>
    <w:uiPriority w:val="5"/>
    <w:qFormat/>
    <w:rsid w:val="00BA4825"/>
    <w:rPr>
      <w:rFonts w:eastAsiaTheme="minorHAnsi" w:cstheme="minorBidi"/>
    </w:rPr>
  </w:style>
  <w:style w:type="character" w:customStyle="1" w:styleId="Table-copyChar">
    <w:name w:val="Table - copy Char"/>
    <w:basedOn w:val="DefaultParagraphFont"/>
    <w:link w:val="Table-copy"/>
    <w:uiPriority w:val="5"/>
    <w:rsid w:val="00BA4825"/>
    <w:rPr>
      <w:rFonts w:ascii="Verdana" w:hAnsi="Verdana"/>
      <w:kern w:val="0"/>
      <w:sz w:val="20"/>
      <w:szCs w:val="20"/>
      <w14:ligatures w14:val="none"/>
    </w:rPr>
  </w:style>
  <w:style w:type="paragraph" w:styleId="Caption">
    <w:name w:val="caption"/>
    <w:basedOn w:val="Normal"/>
    <w:next w:val="Normal"/>
    <w:uiPriority w:val="36"/>
    <w:qFormat/>
    <w:rsid w:val="005247BF"/>
    <w:pPr>
      <w:spacing w:before="120" w:line="240" w:lineRule="auto"/>
    </w:pPr>
    <w:rPr>
      <w:i/>
      <w:iCs/>
      <w:color w:val="300050" w:themeColor="accent1"/>
      <w:sz w:val="16"/>
      <w:szCs w:val="18"/>
    </w:rPr>
  </w:style>
  <w:style w:type="paragraph" w:customStyle="1" w:styleId="Table-bullet">
    <w:name w:val="Table - bullet"/>
    <w:basedOn w:val="Table-copy"/>
    <w:link w:val="Table-bulletChar"/>
    <w:uiPriority w:val="5"/>
    <w:qFormat/>
    <w:rsid w:val="00E65552"/>
    <w:pPr>
      <w:numPr>
        <w:numId w:val="3"/>
      </w:numPr>
      <w:ind w:left="227" w:hanging="227"/>
    </w:pPr>
  </w:style>
  <w:style w:type="character" w:customStyle="1" w:styleId="Table-bulletChar">
    <w:name w:val="Table - bullet Char"/>
    <w:basedOn w:val="Table-copyChar"/>
    <w:link w:val="Table-bullet"/>
    <w:uiPriority w:val="5"/>
    <w:rsid w:val="00EA4BB9"/>
    <w:rPr>
      <w:rFonts w:ascii="Verdana" w:hAnsi="Verdana"/>
      <w:kern w:val="0"/>
      <w:sz w:val="18"/>
      <w:szCs w:val="20"/>
      <w14:ligatures w14:val="none"/>
    </w:rPr>
  </w:style>
  <w:style w:type="paragraph" w:customStyle="1" w:styleId="Table-heading2">
    <w:name w:val="Table - heading 2"/>
    <w:basedOn w:val="Table-copy"/>
    <w:link w:val="Table-heading2Char"/>
    <w:uiPriority w:val="4"/>
    <w:qFormat/>
    <w:rsid w:val="00BE668B"/>
    <w:rPr>
      <w:b/>
      <w:bCs/>
    </w:rPr>
  </w:style>
  <w:style w:type="character" w:customStyle="1" w:styleId="Table-heading2Char">
    <w:name w:val="Table - heading 2 Char"/>
    <w:basedOn w:val="Table-copyChar"/>
    <w:link w:val="Table-heading2"/>
    <w:uiPriority w:val="4"/>
    <w:rsid w:val="00EA4BB9"/>
    <w:rPr>
      <w:rFonts w:ascii="Verdana" w:hAnsi="Verdana"/>
      <w:b/>
      <w:bCs/>
      <w:kern w:val="0"/>
      <w:sz w:val="18"/>
      <w:szCs w:val="20"/>
      <w14:ligatures w14:val="none"/>
    </w:rPr>
  </w:style>
  <w:style w:type="paragraph" w:customStyle="1" w:styleId="Table-heading1">
    <w:name w:val="Table - heading 1"/>
    <w:basedOn w:val="Table-copy"/>
    <w:next w:val="Table-copy"/>
    <w:link w:val="Table-heading1Char"/>
    <w:uiPriority w:val="4"/>
    <w:qFormat/>
    <w:rsid w:val="00C848B4"/>
    <w:rPr>
      <w:color w:val="FFFFFF" w:themeColor="background1"/>
    </w:rPr>
  </w:style>
  <w:style w:type="character" w:customStyle="1" w:styleId="Table-heading1Char">
    <w:name w:val="Table - heading 1 Char"/>
    <w:basedOn w:val="DefaultParagraphFont"/>
    <w:link w:val="Table-heading1"/>
    <w:uiPriority w:val="4"/>
    <w:rsid w:val="00C848B4"/>
    <w:rPr>
      <w:rFonts w:ascii="Verdana" w:hAnsi="Verdana"/>
      <w:color w:val="FFFFFF" w:themeColor="background1"/>
      <w:kern w:val="0"/>
      <w:sz w:val="20"/>
      <w:szCs w:val="20"/>
      <w14:ligatures w14:val="none"/>
    </w:rPr>
  </w:style>
  <w:style w:type="paragraph" w:customStyle="1" w:styleId="Body-copy">
    <w:name w:val="Body - copy"/>
    <w:basedOn w:val="Normal"/>
    <w:link w:val="Body-copyChar"/>
    <w:uiPriority w:val="2"/>
    <w:qFormat/>
    <w:rsid w:val="00F32897"/>
    <w:pPr>
      <w:spacing w:before="120" w:after="120"/>
    </w:pPr>
    <w:rPr>
      <w:rFonts w:asciiTheme="minorHAnsi" w:eastAsiaTheme="minorHAnsi" w:hAnsiTheme="minorHAnsi" w:cstheme="minorBidi"/>
    </w:rPr>
  </w:style>
  <w:style w:type="character" w:customStyle="1" w:styleId="Body-copyChar">
    <w:name w:val="Body - copy Char"/>
    <w:basedOn w:val="DefaultParagraphFont"/>
    <w:link w:val="Body-copy"/>
    <w:uiPriority w:val="2"/>
    <w:rsid w:val="00F32897"/>
    <w:rPr>
      <w:kern w:val="0"/>
      <w:sz w:val="20"/>
      <w:szCs w:val="20"/>
      <w14:ligatures w14:val="none"/>
    </w:rPr>
  </w:style>
  <w:style w:type="paragraph" w:customStyle="1" w:styleId="Body-bulletlist">
    <w:name w:val="Body - bullet list"/>
    <w:basedOn w:val="Normal"/>
    <w:link w:val="Body-bulletlistChar"/>
    <w:uiPriority w:val="3"/>
    <w:qFormat/>
    <w:rsid w:val="00A75ECA"/>
    <w:pPr>
      <w:numPr>
        <w:numId w:val="1"/>
      </w:numPr>
      <w:spacing w:before="0"/>
      <w:ind w:left="511" w:hanging="284"/>
      <w:contextualSpacing/>
    </w:pPr>
    <w:rPr>
      <w:rFonts w:asciiTheme="minorHAnsi" w:eastAsiaTheme="minorHAnsi" w:hAnsiTheme="minorHAnsi" w:cstheme="minorBidi"/>
    </w:rPr>
  </w:style>
  <w:style w:type="character" w:customStyle="1" w:styleId="Body-bulletlistChar">
    <w:name w:val="Body - bullet list Char"/>
    <w:basedOn w:val="DefaultParagraphFont"/>
    <w:link w:val="Body-bulletlist"/>
    <w:uiPriority w:val="3"/>
    <w:rsid w:val="00EA4BB9"/>
    <w:rPr>
      <w:kern w:val="0"/>
      <w:sz w:val="20"/>
      <w:szCs w:val="20"/>
      <w14:ligatures w14:val="none"/>
    </w:rPr>
  </w:style>
  <w:style w:type="paragraph" w:customStyle="1" w:styleId="Body-numberedlist">
    <w:name w:val="Body - numbered list"/>
    <w:basedOn w:val="NumberedList"/>
    <w:link w:val="Body-numberedlistChar"/>
    <w:uiPriority w:val="4"/>
    <w:qFormat/>
    <w:rsid w:val="002A4F65"/>
    <w:pPr>
      <w:ind w:left="511"/>
      <w:contextualSpacing/>
    </w:pPr>
  </w:style>
  <w:style w:type="character" w:customStyle="1" w:styleId="NumberedListChar">
    <w:name w:val="NumberedList Char"/>
    <w:basedOn w:val="DefaultParagraphFont"/>
    <w:link w:val="NumberedList"/>
    <w:uiPriority w:val="1"/>
    <w:semiHidden/>
    <w:rsid w:val="00A828E5"/>
    <w:rPr>
      <w:kern w:val="0"/>
      <w:sz w:val="20"/>
      <w:szCs w:val="20"/>
      <w14:ligatures w14:val="none"/>
    </w:rPr>
  </w:style>
  <w:style w:type="character" w:customStyle="1" w:styleId="Body-numberedlistChar">
    <w:name w:val="Body - numbered list Char"/>
    <w:basedOn w:val="NumberedListChar"/>
    <w:link w:val="Body-numberedlist"/>
    <w:uiPriority w:val="4"/>
    <w:rsid w:val="00EA4BB9"/>
    <w:rPr>
      <w:kern w:val="0"/>
      <w:sz w:val="20"/>
      <w:szCs w:val="20"/>
      <w14:ligatures w14:val="none"/>
    </w:rPr>
  </w:style>
  <w:style w:type="character" w:styleId="SubtleEmphasis">
    <w:name w:val="Subtle Emphasis"/>
    <w:basedOn w:val="DefaultParagraphFont"/>
    <w:uiPriority w:val="20"/>
    <w:semiHidden/>
    <w:qFormat/>
    <w:rsid w:val="003020B9"/>
    <w:rPr>
      <w:i/>
      <w:iCs/>
      <w:color w:val="404040" w:themeColor="text1" w:themeTint="BF"/>
      <w:lang w:val="en-AU"/>
    </w:rPr>
  </w:style>
  <w:style w:type="character" w:styleId="Emphasis">
    <w:name w:val="Emphasis"/>
    <w:basedOn w:val="DefaultParagraphFont"/>
    <w:uiPriority w:val="21"/>
    <w:semiHidden/>
    <w:qFormat/>
    <w:rsid w:val="003020B9"/>
    <w:rPr>
      <w:i/>
      <w:iCs/>
      <w:lang w:val="en-AU"/>
    </w:rPr>
  </w:style>
  <w:style w:type="character" w:styleId="Strong">
    <w:name w:val="Strong"/>
    <w:basedOn w:val="DefaultParagraphFont"/>
    <w:uiPriority w:val="23"/>
    <w:semiHidden/>
    <w:qFormat/>
    <w:rsid w:val="003020B9"/>
    <w:rPr>
      <w:b/>
      <w:bCs/>
      <w:lang w:val="en-AU"/>
    </w:rPr>
  </w:style>
  <w:style w:type="paragraph" w:styleId="Footer">
    <w:name w:val="footer"/>
    <w:basedOn w:val="Normal"/>
    <w:link w:val="FooterChar"/>
    <w:uiPriority w:val="99"/>
    <w:semiHidden/>
    <w:rsid w:val="00EC1425"/>
    <w:pPr>
      <w:tabs>
        <w:tab w:val="right" w:pos="10546"/>
      </w:tabs>
      <w:spacing w:after="360"/>
    </w:pPr>
    <w:rPr>
      <w:noProof/>
      <w:color w:val="300050" w:themeColor="accent1"/>
      <w:sz w:val="16"/>
      <w:lang w:eastAsia="en-AU"/>
    </w:rPr>
  </w:style>
  <w:style w:type="character" w:customStyle="1" w:styleId="FooterChar">
    <w:name w:val="Footer Char"/>
    <w:basedOn w:val="DefaultParagraphFont"/>
    <w:link w:val="Footer"/>
    <w:uiPriority w:val="99"/>
    <w:semiHidden/>
    <w:rsid w:val="0059169E"/>
    <w:rPr>
      <w:rFonts w:ascii="Verdana" w:eastAsia="Verdana" w:hAnsi="Verdana" w:cs="Times New Roman"/>
      <w:noProof/>
      <w:color w:val="300050" w:themeColor="accent1"/>
      <w:kern w:val="0"/>
      <w:sz w:val="16"/>
      <w:szCs w:val="20"/>
      <w:lang w:eastAsia="en-AU"/>
      <w14:ligatures w14:val="none"/>
    </w:rPr>
  </w:style>
  <w:style w:type="table" w:styleId="ListTable3-Accent1">
    <w:name w:val="List Table 3 Accent 1"/>
    <w:basedOn w:val="TableNormal"/>
    <w:uiPriority w:val="48"/>
    <w:rsid w:val="00871555"/>
    <w:pPr>
      <w:spacing w:after="0" w:line="240" w:lineRule="auto"/>
    </w:pPr>
    <w:tblPr>
      <w:tblStyleRowBandSize w:val="1"/>
      <w:tblStyleColBandSize w:val="1"/>
      <w:tblBorders>
        <w:top w:val="single" w:sz="4" w:space="0" w:color="300050" w:themeColor="accent1"/>
        <w:left w:val="single" w:sz="4" w:space="0" w:color="300050" w:themeColor="accent1"/>
        <w:bottom w:val="single" w:sz="4" w:space="0" w:color="300050" w:themeColor="accent1"/>
        <w:right w:val="single" w:sz="4" w:space="0" w:color="300050" w:themeColor="accent1"/>
      </w:tblBorders>
    </w:tblPr>
    <w:tblStylePr w:type="firstRow">
      <w:rPr>
        <w:b/>
        <w:bCs/>
        <w:color w:val="FFFFFF" w:themeColor="background1"/>
      </w:rPr>
      <w:tblPr/>
      <w:tcPr>
        <w:shd w:val="clear" w:color="auto" w:fill="300050" w:themeFill="accent1"/>
      </w:tcPr>
    </w:tblStylePr>
    <w:tblStylePr w:type="lastRow">
      <w:rPr>
        <w:b/>
        <w:bCs/>
      </w:rPr>
      <w:tblPr/>
      <w:tcPr>
        <w:tcBorders>
          <w:top w:val="double" w:sz="4" w:space="0" w:color="3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0050" w:themeColor="accent1"/>
          <w:right w:val="single" w:sz="4" w:space="0" w:color="300050" w:themeColor="accent1"/>
        </w:tcBorders>
      </w:tcPr>
    </w:tblStylePr>
    <w:tblStylePr w:type="band1Horz">
      <w:tblPr/>
      <w:tcPr>
        <w:tcBorders>
          <w:top w:val="single" w:sz="4" w:space="0" w:color="300050" w:themeColor="accent1"/>
          <w:bottom w:val="single" w:sz="4" w:space="0" w:color="3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0050" w:themeColor="accent1"/>
          <w:left w:val="nil"/>
        </w:tcBorders>
      </w:tcPr>
    </w:tblStylePr>
    <w:tblStylePr w:type="swCell">
      <w:tblPr/>
      <w:tcPr>
        <w:tcBorders>
          <w:top w:val="double" w:sz="4" w:space="0" w:color="300050" w:themeColor="accent1"/>
          <w:right w:val="nil"/>
        </w:tcBorders>
      </w:tcPr>
    </w:tblStylePr>
  </w:style>
  <w:style w:type="table" w:styleId="ListTable3-Accent2">
    <w:name w:val="List Table 3 Accent 2"/>
    <w:aliases w:val="Austrade Table"/>
    <w:basedOn w:val="TableNormal"/>
    <w:uiPriority w:val="48"/>
    <w:rsid w:val="00820872"/>
    <w:pPr>
      <w:spacing w:after="0" w:line="240" w:lineRule="auto"/>
    </w:pPr>
    <w:rPr>
      <w:sz w:val="20"/>
    </w:rPr>
    <w:tblPr>
      <w:tblStyleRowBandSize w:val="1"/>
      <w:tblStyleColBandSize w:val="1"/>
      <w:tblBorders>
        <w:top w:val="single" w:sz="4" w:space="0" w:color="893C94" w:themeColor="accent2"/>
        <w:left w:val="single" w:sz="4" w:space="0" w:color="893C94" w:themeColor="accent2"/>
        <w:bottom w:val="single" w:sz="4" w:space="0" w:color="893C94" w:themeColor="accent2"/>
        <w:right w:val="single" w:sz="4" w:space="0" w:color="893C94" w:themeColor="accent2"/>
      </w:tblBorders>
    </w:tblPr>
    <w:tblStylePr w:type="firstRow">
      <w:rPr>
        <w:rFonts w:ascii="Verdana" w:hAnsi="Verdana"/>
        <w:b/>
        <w:bCs/>
        <w:color w:val="FFFFFF" w:themeColor="background1"/>
      </w:rPr>
      <w:tblPr/>
      <w:tcPr>
        <w:shd w:val="clear" w:color="auto" w:fill="893C94" w:themeFill="accent2"/>
      </w:tcPr>
    </w:tblStylePr>
    <w:tblStylePr w:type="lastRow">
      <w:rPr>
        <w:b/>
        <w:bCs/>
      </w:rPr>
      <w:tblPr/>
      <w:tcPr>
        <w:tcBorders>
          <w:top w:val="double" w:sz="4" w:space="0" w:color="893C94" w:themeColor="accent2"/>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893C94" w:themeColor="accent2"/>
          <w:right w:val="single" w:sz="4" w:space="0" w:color="893C94" w:themeColor="accent2"/>
        </w:tcBorders>
      </w:tcPr>
    </w:tblStylePr>
    <w:tblStylePr w:type="band1Horz">
      <w:tblPr/>
      <w:tcPr>
        <w:tcBorders>
          <w:top w:val="single" w:sz="4" w:space="0" w:color="893C94" w:themeColor="accent2"/>
          <w:bottom w:val="single" w:sz="4" w:space="0" w:color="893C9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3C94" w:themeColor="accent2"/>
          <w:left w:val="nil"/>
        </w:tcBorders>
      </w:tcPr>
    </w:tblStylePr>
    <w:tblStylePr w:type="swCell">
      <w:tblPr/>
      <w:tcPr>
        <w:tcBorders>
          <w:top w:val="double" w:sz="4" w:space="0" w:color="893C94" w:themeColor="accent2"/>
          <w:right w:val="nil"/>
        </w:tcBorders>
      </w:tcPr>
    </w:tblStylePr>
  </w:style>
  <w:style w:type="table" w:styleId="ListTable3-Accent4">
    <w:name w:val="List Table 3 Accent 4"/>
    <w:basedOn w:val="TableNormal"/>
    <w:uiPriority w:val="48"/>
    <w:rsid w:val="00F970AC"/>
    <w:pPr>
      <w:spacing w:after="0" w:line="240" w:lineRule="auto"/>
    </w:pPr>
    <w:tblPr>
      <w:tblStyleRowBandSize w:val="1"/>
      <w:tblStyleColBandSize w:val="1"/>
      <w:tblBorders>
        <w:top w:val="single" w:sz="4" w:space="0" w:color="C78570" w:themeColor="accent4"/>
        <w:left w:val="single" w:sz="4" w:space="0" w:color="C78570" w:themeColor="accent4"/>
        <w:bottom w:val="single" w:sz="4" w:space="0" w:color="C78570" w:themeColor="accent4"/>
        <w:right w:val="single" w:sz="4" w:space="0" w:color="C78570" w:themeColor="accent4"/>
      </w:tblBorders>
    </w:tblPr>
    <w:tblStylePr w:type="firstRow">
      <w:rPr>
        <w:b/>
        <w:bCs/>
        <w:color w:val="FFFFFF" w:themeColor="background1"/>
      </w:rPr>
      <w:tblPr/>
      <w:tcPr>
        <w:shd w:val="clear" w:color="auto" w:fill="C78570" w:themeFill="accent4"/>
      </w:tcPr>
    </w:tblStylePr>
    <w:tblStylePr w:type="lastRow">
      <w:rPr>
        <w:b/>
        <w:bCs/>
      </w:rPr>
      <w:tblPr/>
      <w:tcPr>
        <w:tcBorders>
          <w:top w:val="double" w:sz="4" w:space="0" w:color="C7857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8570" w:themeColor="accent4"/>
          <w:right w:val="single" w:sz="4" w:space="0" w:color="C78570" w:themeColor="accent4"/>
        </w:tcBorders>
      </w:tcPr>
    </w:tblStylePr>
    <w:tblStylePr w:type="band1Horz">
      <w:tblPr/>
      <w:tcPr>
        <w:tcBorders>
          <w:top w:val="single" w:sz="4" w:space="0" w:color="C78570" w:themeColor="accent4"/>
          <w:bottom w:val="single" w:sz="4" w:space="0" w:color="C7857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8570" w:themeColor="accent4"/>
          <w:left w:val="nil"/>
        </w:tcBorders>
      </w:tcPr>
    </w:tblStylePr>
    <w:tblStylePr w:type="swCell">
      <w:tblPr/>
      <w:tcPr>
        <w:tcBorders>
          <w:top w:val="double" w:sz="4" w:space="0" w:color="C78570" w:themeColor="accent4"/>
          <w:right w:val="nil"/>
        </w:tcBorders>
      </w:tcPr>
    </w:tblStylePr>
  </w:style>
  <w:style w:type="paragraph" w:styleId="TOCHeading">
    <w:name w:val="TOC Heading"/>
    <w:basedOn w:val="Heading1"/>
    <w:next w:val="Normal"/>
    <w:uiPriority w:val="39"/>
    <w:semiHidden/>
    <w:qFormat/>
    <w:rsid w:val="00A27AAE"/>
    <w:pPr>
      <w:spacing w:before="240" w:after="0" w:line="259" w:lineRule="auto"/>
      <w:outlineLvl w:val="9"/>
    </w:pPr>
    <w:rPr>
      <w:szCs w:val="32"/>
      <w:lang w:eastAsia="en-AU"/>
    </w:rPr>
  </w:style>
  <w:style w:type="paragraph" w:styleId="TOC1">
    <w:name w:val="toc 1"/>
    <w:basedOn w:val="Normal"/>
    <w:next w:val="Normal"/>
    <w:autoRedefine/>
    <w:uiPriority w:val="39"/>
    <w:semiHidden/>
    <w:rsid w:val="00A27AAE"/>
    <w:pPr>
      <w:spacing w:after="100"/>
    </w:pPr>
  </w:style>
  <w:style w:type="paragraph" w:styleId="TOC2">
    <w:name w:val="toc 2"/>
    <w:basedOn w:val="Normal"/>
    <w:next w:val="Normal"/>
    <w:autoRedefine/>
    <w:uiPriority w:val="39"/>
    <w:semiHidden/>
    <w:rsid w:val="00A27AAE"/>
    <w:pPr>
      <w:spacing w:after="100"/>
      <w:ind w:left="200"/>
    </w:pPr>
  </w:style>
  <w:style w:type="character" w:styleId="Hyperlink">
    <w:name w:val="Hyperlink"/>
    <w:basedOn w:val="DefaultParagraphFont"/>
    <w:uiPriority w:val="99"/>
    <w:rsid w:val="00A27AAE"/>
    <w:rPr>
      <w:color w:val="0070C0" w:themeColor="hyperlink"/>
      <w:u w:val="single"/>
    </w:rPr>
  </w:style>
  <w:style w:type="paragraph" w:styleId="TOC3">
    <w:name w:val="toc 3"/>
    <w:basedOn w:val="Normal"/>
    <w:next w:val="Normal"/>
    <w:autoRedefine/>
    <w:uiPriority w:val="39"/>
    <w:semiHidden/>
    <w:rsid w:val="00A27AAE"/>
    <w:pPr>
      <w:spacing w:before="0" w:after="100" w:line="259" w:lineRule="auto"/>
      <w:ind w:left="440"/>
    </w:pPr>
    <w:rPr>
      <w:rFonts w:asciiTheme="minorHAnsi" w:eastAsiaTheme="minorEastAsia" w:hAnsiTheme="minorHAnsi"/>
      <w:sz w:val="22"/>
      <w:szCs w:val="22"/>
      <w:lang w:eastAsia="en-AU"/>
    </w:rPr>
  </w:style>
  <w:style w:type="table" w:styleId="TableGrid">
    <w:name w:val="Table Grid"/>
    <w:basedOn w:val="TableNormal"/>
    <w:uiPriority w:val="39"/>
    <w:rsid w:val="00B33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6">
    <w:name w:val="List Table 2 Accent 6"/>
    <w:basedOn w:val="TableNormal"/>
    <w:uiPriority w:val="47"/>
    <w:rsid w:val="00B332C5"/>
    <w:pPr>
      <w:spacing w:after="0" w:line="240" w:lineRule="auto"/>
    </w:pPr>
    <w:tblPr>
      <w:tblStyleRowBandSize w:val="1"/>
      <w:tblStyleColBandSize w:val="1"/>
      <w:tblBorders>
        <w:top w:val="single" w:sz="4" w:space="0" w:color="E4DAD8" w:themeColor="accent6" w:themeTint="99"/>
        <w:bottom w:val="single" w:sz="4" w:space="0" w:color="E4DAD8" w:themeColor="accent6" w:themeTint="99"/>
        <w:insideH w:val="single" w:sz="4" w:space="0" w:color="E4DA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2F2" w:themeFill="accent6" w:themeFillTint="33"/>
      </w:tcPr>
    </w:tblStylePr>
    <w:tblStylePr w:type="band1Horz">
      <w:tblPr/>
      <w:tcPr>
        <w:shd w:val="clear" w:color="auto" w:fill="F6F2F2" w:themeFill="accent6" w:themeFillTint="33"/>
      </w:tcPr>
    </w:tblStylePr>
  </w:style>
  <w:style w:type="paragraph" w:customStyle="1" w:styleId="Heading-masthead">
    <w:name w:val="Heading - masthead"/>
    <w:basedOn w:val="Heading1"/>
    <w:qFormat/>
    <w:rsid w:val="005247BF"/>
    <w:pPr>
      <w:spacing w:before="600" w:after="1000"/>
    </w:pPr>
    <w:rPr>
      <w:color w:val="FFFFFF" w:themeColor="background1"/>
    </w:rPr>
  </w:style>
  <w:style w:type="paragraph" w:styleId="Header">
    <w:name w:val="header"/>
    <w:basedOn w:val="Normal"/>
    <w:link w:val="HeaderChar"/>
    <w:uiPriority w:val="99"/>
    <w:semiHidden/>
    <w:unhideWhenUsed/>
    <w:rsid w:val="00D17B21"/>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D17B21"/>
    <w:rPr>
      <w:rFonts w:ascii="Verdana" w:eastAsia="Verdana" w:hAnsi="Verdana" w:cs="Times New Roman"/>
      <w:kern w:val="0"/>
      <w:sz w:val="20"/>
      <w:szCs w:val="20"/>
      <w14:ligatures w14:val="none"/>
    </w:rPr>
  </w:style>
  <w:style w:type="character" w:styleId="CommentReference">
    <w:name w:val="annotation reference"/>
    <w:basedOn w:val="DefaultParagraphFont"/>
    <w:uiPriority w:val="99"/>
    <w:semiHidden/>
    <w:unhideWhenUsed/>
    <w:rsid w:val="00932196"/>
    <w:rPr>
      <w:sz w:val="16"/>
      <w:szCs w:val="16"/>
    </w:rPr>
  </w:style>
  <w:style w:type="paragraph" w:styleId="CommentText">
    <w:name w:val="annotation text"/>
    <w:basedOn w:val="Normal"/>
    <w:link w:val="CommentTextChar"/>
    <w:uiPriority w:val="99"/>
    <w:unhideWhenUsed/>
    <w:rsid w:val="00932196"/>
    <w:pPr>
      <w:spacing w:line="240" w:lineRule="auto"/>
    </w:pPr>
  </w:style>
  <w:style w:type="character" w:customStyle="1" w:styleId="CommentTextChar">
    <w:name w:val="Comment Text Char"/>
    <w:basedOn w:val="DefaultParagraphFont"/>
    <w:link w:val="CommentText"/>
    <w:uiPriority w:val="99"/>
    <w:rsid w:val="00932196"/>
    <w:rPr>
      <w:rFonts w:ascii="Verdana" w:eastAsia="Verdana" w:hAnsi="Verdan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2196"/>
    <w:rPr>
      <w:b/>
      <w:bCs/>
    </w:rPr>
  </w:style>
  <w:style w:type="character" w:customStyle="1" w:styleId="CommentSubjectChar">
    <w:name w:val="Comment Subject Char"/>
    <w:basedOn w:val="CommentTextChar"/>
    <w:link w:val="CommentSubject"/>
    <w:uiPriority w:val="99"/>
    <w:semiHidden/>
    <w:rsid w:val="00932196"/>
    <w:rPr>
      <w:rFonts w:ascii="Verdana" w:eastAsia="Verdana" w:hAnsi="Verdana" w:cs="Times New Roman"/>
      <w:b/>
      <w:bCs/>
      <w:kern w:val="0"/>
      <w:sz w:val="20"/>
      <w:szCs w:val="20"/>
      <w14:ligatures w14:val="none"/>
    </w:rPr>
  </w:style>
  <w:style w:type="character" w:styleId="Mention">
    <w:name w:val="Mention"/>
    <w:basedOn w:val="DefaultParagraphFont"/>
    <w:uiPriority w:val="99"/>
    <w:unhideWhenUsed/>
    <w:rsid w:val="00E30E9E"/>
    <w:rPr>
      <w:color w:val="2B579A"/>
      <w:shd w:val="clear" w:color="auto" w:fill="E1DFDD"/>
    </w:rPr>
  </w:style>
  <w:style w:type="paragraph" w:styleId="Revision">
    <w:name w:val="Revision"/>
    <w:hidden/>
    <w:uiPriority w:val="99"/>
    <w:semiHidden/>
    <w:rsid w:val="007567DA"/>
    <w:pPr>
      <w:spacing w:after="0" w:line="240" w:lineRule="auto"/>
    </w:pPr>
    <w:rPr>
      <w:rFonts w:ascii="Verdana" w:eastAsia="Verdana" w:hAnsi="Verdana" w:cs="Times New Roman"/>
      <w:kern w:val="0"/>
      <w:sz w:val="20"/>
      <w:szCs w:val="20"/>
      <w14:ligatures w14:val="none"/>
    </w:rPr>
  </w:style>
  <w:style w:type="character" w:styleId="UnresolvedMention">
    <w:name w:val="Unresolved Mention"/>
    <w:basedOn w:val="DefaultParagraphFont"/>
    <w:uiPriority w:val="99"/>
    <w:semiHidden/>
    <w:rsid w:val="00FD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ustrade.gov.au/en/news-and-analysis/publications-and-reports/exploring-australia-reference-for-tour-guid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bc.com.au/media/2sfcwfwo/the-china-visitor-economy_lek_may-2026_final-1.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austrade.sharepoint.com/sites/m365-assets/AustradeTemplates/Branded%20Templates/Austrade%20Brand/Austrade%20-%20Large%20Masthead.dotx" TargetMode="External"/></Relationships>
</file>

<file path=word/theme/theme1.xml><?xml version="1.0" encoding="utf-8"?>
<a:theme xmlns:a="http://schemas.openxmlformats.org/drawingml/2006/main" name="ATIC Theme">
  <a:themeElements>
    <a:clrScheme name="Austrade 2024">
      <a:dk1>
        <a:srgbClr val="000000"/>
      </a:dk1>
      <a:lt1>
        <a:srgbClr val="FFFFFF"/>
      </a:lt1>
      <a:dk2>
        <a:srgbClr val="300050"/>
      </a:dk2>
      <a:lt2>
        <a:srgbClr val="E3E1DB"/>
      </a:lt2>
      <a:accent1>
        <a:srgbClr val="300050"/>
      </a:accent1>
      <a:accent2>
        <a:srgbClr val="893C94"/>
      </a:accent2>
      <a:accent3>
        <a:srgbClr val="A943DE"/>
      </a:accent3>
      <a:accent4>
        <a:srgbClr val="C78570"/>
      </a:accent4>
      <a:accent5>
        <a:srgbClr val="C3BDBB"/>
      </a:accent5>
      <a:accent6>
        <a:srgbClr val="D2C3BE"/>
      </a:accent6>
      <a:hlink>
        <a:srgbClr val="0070C0"/>
      </a:hlink>
      <a:folHlink>
        <a:srgbClr val="A943DE"/>
      </a:folHlink>
    </a:clrScheme>
    <a:fontScheme name="Austrade 2024">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5393cc2-3c37-4544-b041-29172f73605b">
      <Terms xmlns="http://schemas.microsoft.com/office/infopath/2007/PartnerControls"/>
    </lcf76f155ced4ddcb4097134ff3c332f>
    <_ip_UnifiedCompliancePolicyProperties xmlns="http://schemas.microsoft.com/sharepoint/v3" xsi:nil="true"/>
    <TaxCatchAll xmlns="ec2472de-ddbe-426b-b482-e7ddac910fb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965A10587E2F4B9C5CBC374F200124" ma:contentTypeVersion="17" ma:contentTypeDescription="Create a new document." ma:contentTypeScope="" ma:versionID="4a74bea26d9387e2b5417ee24ba3ee0e">
  <xsd:schema xmlns:xsd="http://www.w3.org/2001/XMLSchema" xmlns:xs="http://www.w3.org/2001/XMLSchema" xmlns:p="http://schemas.microsoft.com/office/2006/metadata/properties" xmlns:ns1="http://schemas.microsoft.com/sharepoint/v3" xmlns:ns2="95393cc2-3c37-4544-b041-29172f73605b" xmlns:ns3="ec2472de-ddbe-426b-b482-e7ddac910fb3" targetNamespace="http://schemas.microsoft.com/office/2006/metadata/properties" ma:root="true" ma:fieldsID="0daaec99fd7d29e08840097498e8a569" ns1:_="" ns2:_="" ns3:_="">
    <xsd:import namespace="http://schemas.microsoft.com/sharepoint/v3"/>
    <xsd:import namespace="95393cc2-3c37-4544-b041-29172f73605b"/>
    <xsd:import namespace="ec2472de-ddbe-426b-b482-e7ddac910fb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393cc2-3c37-4544-b041-29172f7360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5d107-6f3a-4882-a73a-9dce38ae0c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472de-ddbe-426b-b482-e7ddac910f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19b380-5fb0-4444-a580-95227f879f0e}" ma:internalName="TaxCatchAll" ma:showField="CatchAllData" ma:web="ec2472de-ddbe-426b-b482-e7ddac910fb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C664B-5AB7-44F8-BF0A-E79B515F4DDB}">
  <ds:schemaRefs>
    <ds:schemaRef ds:uri="http://schemas.microsoft.com/office/2006/metadata/properties"/>
    <ds:schemaRef ds:uri="http://schemas.microsoft.com/office/infopath/2007/PartnerControls"/>
    <ds:schemaRef ds:uri="http://schemas.microsoft.com/sharepoint/v3"/>
    <ds:schemaRef ds:uri="95393cc2-3c37-4544-b041-29172f73605b"/>
    <ds:schemaRef ds:uri="ec2472de-ddbe-426b-b482-e7ddac910fb3"/>
  </ds:schemaRefs>
</ds:datastoreItem>
</file>

<file path=customXml/itemProps2.xml><?xml version="1.0" encoding="utf-8"?>
<ds:datastoreItem xmlns:ds="http://schemas.openxmlformats.org/officeDocument/2006/customXml" ds:itemID="{DEF08048-77FC-4C65-9253-9201D5793934}">
  <ds:schemaRefs>
    <ds:schemaRef ds:uri="http://schemas.openxmlformats.org/officeDocument/2006/bibliography"/>
  </ds:schemaRefs>
</ds:datastoreItem>
</file>

<file path=customXml/itemProps3.xml><?xml version="1.0" encoding="utf-8"?>
<ds:datastoreItem xmlns:ds="http://schemas.openxmlformats.org/officeDocument/2006/customXml" ds:itemID="{B7E464DF-A011-4F52-A3AC-8542F2C2C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393cc2-3c37-4544-b041-29172f73605b"/>
    <ds:schemaRef ds:uri="ec2472de-ddbe-426b-b482-e7ddac910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DCB8B-B85F-47AD-92FF-825415D166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Austrade%20-%20Large%20Masthead.dotx</Template>
  <TotalTime>1</TotalTime>
  <Pages>2</Pages>
  <Words>813</Words>
  <Characters>4637</Characters>
  <Application>Microsoft Office Word</Application>
  <DocSecurity>0</DocSecurity>
  <Lines>38</Lines>
  <Paragraphs>10</Paragraphs>
  <ScaleCrop>false</ScaleCrop>
  <Company>Austrade</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Austrade Word template</dc:title>
  <dc:subject/>
  <dc:creator>Samantha-Siah [Canberra]</dc:creator>
  <cp:keywords/>
  <dc:description/>
  <cp:lastModifiedBy>Samantha-Siah [Canberra]</cp:lastModifiedBy>
  <cp:revision>386</cp:revision>
  <dcterms:created xsi:type="dcterms:W3CDTF">2026-07-29T07:39:00Z</dcterms:created>
  <dcterms:modified xsi:type="dcterms:W3CDTF">2026-08-31T04:42:00Z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f63b8dc,546cacc5,f997c20,190f6fb8,3950e26f,75eda0ce,12751ca2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5c31f445,46b547a,5058a166,12222cfc,1b715695,45a9d541,589f739c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0x0101000F965A10587E2F4B9C5CBC374F200124</vt:lpwstr>
  </property>
  <property fmtid="{D5CDD505-2E9C-101B-9397-08002B2CF9AE}" pid="9" name="MSIP_Label_72160a83-df68-4146-9dd5-ccaae79426db_Enabled">
    <vt:lpwstr>true</vt:lpwstr>
  </property>
  <property fmtid="{D5CDD505-2E9C-101B-9397-08002B2CF9AE}" pid="10" name="MSIP_Label_72160a83-df68-4146-9dd5-ccaae79426db_SetDate">
    <vt:lpwstr>2026-07-27T04:44:59Z</vt:lpwstr>
  </property>
  <property fmtid="{D5CDD505-2E9C-101B-9397-08002B2CF9AE}" pid="11" name="MSIP_Label_72160a83-df68-4146-9dd5-ccaae79426db_Method">
    <vt:lpwstr>Privileged</vt:lpwstr>
  </property>
  <property fmtid="{D5CDD505-2E9C-101B-9397-08002B2CF9AE}" pid="12" name="MSIP_Label_72160a83-df68-4146-9dd5-ccaae79426db_Name">
    <vt:lpwstr>OFFICIAL</vt:lpwstr>
  </property>
  <property fmtid="{D5CDD505-2E9C-101B-9397-08002B2CF9AE}" pid="13" name="MSIP_Label_72160a83-df68-4146-9dd5-ccaae79426db_SiteId">
    <vt:lpwstr>c6ba7d27-a97a-40a4-82e4-4d23131de9f4</vt:lpwstr>
  </property>
  <property fmtid="{D5CDD505-2E9C-101B-9397-08002B2CF9AE}" pid="14" name="MSIP_Label_72160a83-df68-4146-9dd5-ccaae79426db_ActionId">
    <vt:lpwstr>e64df1e9-6204-4e89-ad22-407243f006db</vt:lpwstr>
  </property>
  <property fmtid="{D5CDD505-2E9C-101B-9397-08002B2CF9AE}" pid="15" name="MSIP_Label_72160a83-df68-4146-9dd5-ccaae79426db_ContentBits">
    <vt:lpwstr>3</vt:lpwstr>
  </property>
  <property fmtid="{D5CDD505-2E9C-101B-9397-08002B2CF9AE}" pid="16" name="MSIP_Label_72160a83-df68-4146-9dd5-ccaae79426db_Tag">
    <vt:lpwstr>10, 0, 1, 1</vt:lpwstr>
  </property>
  <property fmtid="{D5CDD505-2E9C-101B-9397-08002B2CF9AE}" pid="17" name="MediaServiceImageTags">
    <vt:lpwstr/>
  </property>
</Properties>
</file>