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b/>
          <w:bCs/>
        </w:rPr>
        <w:id w:val="-1649280474"/>
        <w:docPartObj>
          <w:docPartGallery w:val="Cover Pages"/>
          <w:docPartUnique/>
        </w:docPartObj>
      </w:sdtPr>
      <w:sdtEndPr>
        <w:rPr>
          <w:b w:val="0"/>
          <w:bCs w:val="0"/>
        </w:rPr>
      </w:sdtEndPr>
      <w:sdtContent>
        <w:p w14:paraId="6EC659D1" w14:textId="77777777" w:rsidR="003A58AB" w:rsidRPr="00996F6F" w:rsidRDefault="00C27BF9" w:rsidP="009E6DB3">
          <w:r w:rsidRPr="00996F6F">
            <w:rPr>
              <w:noProof/>
              <w:color w:val="2B579A"/>
              <w:shd w:val="clear" w:color="auto" w:fill="E6E6E6"/>
              <w:lang w:eastAsia="en-AU"/>
            </w:rPr>
            <mc:AlternateContent>
              <mc:Choice Requires="wpg">
                <w:drawing>
                  <wp:anchor distT="0" distB="0" distL="114300" distR="114300" simplePos="0" relativeHeight="251658240" behindDoc="1" locked="0" layoutInCell="1" allowOverlap="1" wp14:anchorId="031304A4" wp14:editId="1802931E">
                    <wp:simplePos x="0" y="0"/>
                    <wp:positionH relativeFrom="page">
                      <wp:align>center</wp:align>
                    </wp:positionH>
                    <wp:positionV relativeFrom="paragraph">
                      <wp:posOffset>-866775</wp:posOffset>
                    </wp:positionV>
                    <wp:extent cx="6983730" cy="1492250"/>
                    <wp:effectExtent l="0" t="0" r="7620" b="0"/>
                    <wp:wrapNone/>
                    <wp:docPr id="3" name="Group 3" descr="Austrade banner with government logo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983730" cy="1492250"/>
                              <a:chOff x="0" y="1"/>
                              <a:chExt cx="6983730" cy="1492250"/>
                            </a:xfrm>
                          </wpg:grpSpPr>
                          <pic:pic xmlns:pic="http://schemas.openxmlformats.org/drawingml/2006/picture">
                            <pic:nvPicPr>
                              <pic:cNvPr id="5" name="Graphic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33125"/>
                              <a:stretch/>
                            </pic:blipFill>
                            <pic:spPr>
                              <a:xfrm>
                                <a:off x="0" y="1"/>
                                <a:ext cx="6983730" cy="14922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Graphic 9" descr="Austrade logo&#10;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39387" y="213756"/>
                                <a:ext cx="3178175" cy="5035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4F3BE02A" id="Group 3" o:spid="_x0000_s1026" alt="Austrade banner with government logo" style="position:absolute;margin-left:0;margin-top:-68.25pt;width:549.9pt;height:117.5pt;z-index:-251658240;mso-position-horizontal:center;mso-position-horizontal-relative:page;mso-height-relative:margin" coordorigin="" coordsize="69837,1492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phic 6" o:spid="_x0000_s1027" type="#_x0000_t75" style="position:absolute;width:69837;height:14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">
                      <v:imagedata r:id="rId14" o:title="" cropbottom="21709f"/>
                    </v:shape>
                    <v:shape id="Graphic 9" o:spid="_x0000_s1028" type="#_x0000_t75" alt="Austrade logo&#10;" style="position:absolute;left:4393;top:2137;width:31782;height:5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">
                      <v:imagedata r:id="rId15" o:title="Austrade logo&#10;"/>
                    </v:shape>
                    <w10:wrap anchorx="page"/>
                  </v:group>
                </w:pict>
              </mc:Fallback>
            </mc:AlternateContent>
          </w:r>
        </w:p>
        <w:p w14:paraId="4C80459F" w14:textId="77777777" w:rsidR="00501469" w:rsidRPr="00996F6F" w:rsidRDefault="00501469"/>
        <w:p w14:paraId="6FFBC651" w14:textId="77777777" w:rsidR="00501469" w:rsidRPr="00996F6F" w:rsidRDefault="00501469"/>
        <w:p w14:paraId="28F3FE4C" w14:textId="77777777" w:rsidR="00501469" w:rsidRPr="00996F6F" w:rsidRDefault="00501469"/>
        <w:p w14:paraId="336F809A" w14:textId="77777777" w:rsidR="00501469" w:rsidRPr="00996F6F" w:rsidRDefault="00501469"/>
        <w:p w14:paraId="57A5695D" w14:textId="77777777" w:rsidR="00501469" w:rsidRPr="00996F6F" w:rsidRDefault="00501469"/>
        <w:p w14:paraId="7FC7F151" w14:textId="0A223068" w:rsidR="00501469" w:rsidRPr="00996F6F" w:rsidRDefault="00501469"/>
        <w:p w14:paraId="5CA7A998" w14:textId="135EFA58" w:rsidR="004235CD" w:rsidRPr="00996F6F" w:rsidRDefault="004235CD" w:rsidP="004235CD">
          <w:pPr>
            <w:spacing w:before="0"/>
          </w:pPr>
        </w:p>
        <w:p w14:paraId="3DB6B79E" w14:textId="77777777" w:rsidR="004235CD" w:rsidRPr="00996F6F" w:rsidRDefault="004235CD" w:rsidP="004235CD">
          <w:pPr>
            <w:spacing w:before="0"/>
          </w:pPr>
        </w:p>
        <w:p w14:paraId="3481BD24" w14:textId="2740A0F9" w:rsidR="003E38E3" w:rsidRPr="00232678" w:rsidRDefault="00E7614F" w:rsidP="00232678">
          <w:pPr>
            <w:spacing w:line="276" w:lineRule="auto"/>
            <w:rPr>
              <w:sz w:val="44"/>
              <w:szCs w:val="44"/>
            </w:rPr>
          </w:pPr>
          <w:r w:rsidRPr="00232678">
            <w:rPr>
              <w:sz w:val="44"/>
              <w:szCs w:val="44"/>
            </w:rPr>
            <w:t>Opportunities in Korea for Australian critical minerals</w:t>
          </w:r>
        </w:p>
        <w:p w14:paraId="4E454CF7" w14:textId="77777777" w:rsidR="004235CD" w:rsidRPr="00996F6F" w:rsidRDefault="004235CD" w:rsidP="004235CD">
          <w:pPr>
            <w:rPr>
              <w:sz w:val="44"/>
              <w:szCs w:val="44"/>
            </w:rPr>
          </w:pPr>
        </w:p>
        <w:p w14:paraId="7041ECB6" w14:textId="0A5F40AC" w:rsidR="00C27BF9" w:rsidRPr="00996F6F" w:rsidRDefault="00F73149" w:rsidP="005B3378">
          <w:r w:rsidRPr="00996F6F">
            <w:t>April 2023</w:t>
          </w:r>
        </w:p>
        <w:p w14:paraId="2C22EBC5" w14:textId="7401E9B2" w:rsidR="003E38E3" w:rsidRPr="00996F6F" w:rsidRDefault="003E38E3" w:rsidP="004235CD"/>
        <w:p w14:paraId="52BB9C89" w14:textId="77777777" w:rsidR="00501469" w:rsidRPr="00996F6F" w:rsidRDefault="00501469">
          <w:pPr>
            <w:spacing w:before="0" w:after="160" w:line="259" w:lineRule="auto"/>
          </w:pPr>
          <w:r w:rsidRPr="00996F6F">
            <w:rPr>
              <w:b/>
              <w:bCs/>
            </w:rPr>
            <w:br w:type="page"/>
          </w:r>
        </w:p>
      </w:sdtContent>
    </w:sdt>
    <w:p w14:paraId="17F15785" w14:textId="4CD42465" w:rsidR="00E7614F" w:rsidRPr="00232678" w:rsidRDefault="002A1293" w:rsidP="00232678">
      <w:pPr>
        <w:pStyle w:val="Heading1"/>
      </w:pPr>
      <w:r w:rsidRPr="00232678">
        <w:lastRenderedPageBreak/>
        <w:t>Contents</w:t>
      </w:r>
    </w:p>
    <w:p w14:paraId="391E9381" w14:textId="5EA90633" w:rsidR="002A1293" w:rsidRDefault="002A1293">
      <w:pPr>
        <w:pStyle w:val="TOC1"/>
        <w:rPr>
          <w:rFonts w:asciiTheme="minorHAnsi" w:eastAsiaTheme="minorEastAsia" w:hAnsiTheme="minorHAnsi"/>
          <w:noProof/>
          <w:color w:val="auto"/>
          <w:sz w:val="22"/>
          <w:szCs w:val="22"/>
          <w:lang w:eastAsia="en-AU"/>
        </w:rPr>
      </w:pPr>
      <w:r>
        <w:rPr>
          <w:lang w:eastAsia="zh-CN"/>
        </w:rPr>
        <w:fldChar w:fldCharType="begin"/>
      </w:r>
      <w:r>
        <w:rPr>
          <w:lang w:eastAsia="zh-CN"/>
        </w:rPr>
        <w:instrText xml:space="preserve"> TOC \o "1-1" \h \z \u </w:instrText>
      </w:r>
      <w:r>
        <w:rPr>
          <w:lang w:eastAsia="zh-CN"/>
        </w:rPr>
        <w:fldChar w:fldCharType="separate"/>
      </w:r>
      <w:hyperlink w:anchor="_Toc135038074" w:history="1">
        <w:r w:rsidRPr="00170266">
          <w:rPr>
            <w:rStyle w:val="Hyperlink"/>
            <w:noProof/>
          </w:rPr>
          <w:t>Opportunities in Korea for Australian critical minerals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_Toc135038074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650DA164" w14:textId="04CB17C8" w:rsidR="002A1293" w:rsidRDefault="001C5CFA">
      <w:pPr>
        <w:pStyle w:val="TOC1"/>
        <w:rPr>
          <w:rFonts w:asciiTheme="minorHAnsi" w:eastAsiaTheme="minorEastAsia" w:hAnsiTheme="minorHAnsi"/>
          <w:noProof/>
          <w:color w:val="auto"/>
          <w:sz w:val="22"/>
          <w:szCs w:val="22"/>
          <w:lang w:eastAsia="en-AU"/>
        </w:rPr>
      </w:pPr>
      <w:hyperlink w:anchor="_Toc135038075" w:history="1">
        <w:r w:rsidR="002A1293" w:rsidRPr="00170266">
          <w:rPr>
            <w:rStyle w:val="Hyperlink"/>
            <w:noProof/>
          </w:rPr>
          <w:t>New strategies to secure critical minerals</w:t>
        </w:r>
        <w:r w:rsidR="002A1293">
          <w:rPr>
            <w:noProof/>
            <w:webHidden/>
          </w:rPr>
          <w:tab/>
        </w:r>
        <w:r w:rsidR="002A1293">
          <w:rPr>
            <w:noProof/>
            <w:webHidden/>
          </w:rPr>
          <w:fldChar w:fldCharType="begin"/>
        </w:r>
        <w:r w:rsidR="002A1293">
          <w:rPr>
            <w:noProof/>
            <w:webHidden/>
          </w:rPr>
          <w:instrText xml:space="preserve"> PAGEREF _Toc135038075 \h </w:instrText>
        </w:r>
        <w:r w:rsidR="002A1293">
          <w:rPr>
            <w:noProof/>
            <w:webHidden/>
          </w:rPr>
        </w:r>
        <w:r w:rsidR="002A1293">
          <w:rPr>
            <w:noProof/>
            <w:webHidden/>
          </w:rPr>
          <w:fldChar w:fldCharType="separate"/>
        </w:r>
        <w:r w:rsidR="002A1293">
          <w:rPr>
            <w:noProof/>
            <w:webHidden/>
          </w:rPr>
          <w:t>3</w:t>
        </w:r>
        <w:r w:rsidR="002A1293">
          <w:rPr>
            <w:noProof/>
            <w:webHidden/>
          </w:rPr>
          <w:fldChar w:fldCharType="end"/>
        </w:r>
      </w:hyperlink>
    </w:p>
    <w:p w14:paraId="56F557E3" w14:textId="4E8A6710" w:rsidR="002A1293" w:rsidRDefault="001C5CFA">
      <w:pPr>
        <w:pStyle w:val="TOC1"/>
        <w:rPr>
          <w:rFonts w:asciiTheme="minorHAnsi" w:eastAsiaTheme="minorEastAsia" w:hAnsiTheme="minorHAnsi"/>
          <w:noProof/>
          <w:color w:val="auto"/>
          <w:sz w:val="22"/>
          <w:szCs w:val="22"/>
          <w:lang w:eastAsia="en-AU"/>
        </w:rPr>
      </w:pPr>
      <w:hyperlink w:anchor="_Toc135038076" w:history="1">
        <w:r w:rsidR="002A1293" w:rsidRPr="00170266">
          <w:rPr>
            <w:rStyle w:val="Hyperlink"/>
            <w:noProof/>
          </w:rPr>
          <w:t>Collaborations between Korean and Australian companies</w:t>
        </w:r>
        <w:r w:rsidR="002A1293">
          <w:rPr>
            <w:noProof/>
            <w:webHidden/>
          </w:rPr>
          <w:tab/>
        </w:r>
        <w:r w:rsidR="002A1293">
          <w:rPr>
            <w:noProof/>
            <w:webHidden/>
          </w:rPr>
          <w:fldChar w:fldCharType="begin"/>
        </w:r>
        <w:r w:rsidR="002A1293">
          <w:rPr>
            <w:noProof/>
            <w:webHidden/>
          </w:rPr>
          <w:instrText xml:space="preserve"> PAGEREF _Toc135038076 \h </w:instrText>
        </w:r>
        <w:r w:rsidR="002A1293">
          <w:rPr>
            <w:noProof/>
            <w:webHidden/>
          </w:rPr>
        </w:r>
        <w:r w:rsidR="002A1293">
          <w:rPr>
            <w:noProof/>
            <w:webHidden/>
          </w:rPr>
          <w:fldChar w:fldCharType="separate"/>
        </w:r>
        <w:r w:rsidR="002A1293">
          <w:rPr>
            <w:noProof/>
            <w:webHidden/>
          </w:rPr>
          <w:t>5</w:t>
        </w:r>
        <w:r w:rsidR="002A1293">
          <w:rPr>
            <w:noProof/>
            <w:webHidden/>
          </w:rPr>
          <w:fldChar w:fldCharType="end"/>
        </w:r>
      </w:hyperlink>
    </w:p>
    <w:p w14:paraId="1D398226" w14:textId="2571B7E4" w:rsidR="002A1293" w:rsidRDefault="001C5CFA">
      <w:pPr>
        <w:pStyle w:val="TOC1"/>
        <w:rPr>
          <w:rFonts w:asciiTheme="minorHAnsi" w:eastAsiaTheme="minorEastAsia" w:hAnsiTheme="minorHAnsi"/>
          <w:noProof/>
          <w:color w:val="auto"/>
          <w:sz w:val="22"/>
          <w:szCs w:val="22"/>
          <w:lang w:eastAsia="en-AU"/>
        </w:rPr>
      </w:pPr>
      <w:hyperlink w:anchor="_Toc135038077" w:history="1">
        <w:r w:rsidR="002A1293" w:rsidRPr="00170266">
          <w:rPr>
            <w:rStyle w:val="Hyperlink"/>
            <w:noProof/>
          </w:rPr>
          <w:t>Contact us</w:t>
        </w:r>
        <w:r w:rsidR="002A1293">
          <w:rPr>
            <w:noProof/>
            <w:webHidden/>
          </w:rPr>
          <w:tab/>
        </w:r>
        <w:r w:rsidR="002A1293">
          <w:rPr>
            <w:noProof/>
            <w:webHidden/>
          </w:rPr>
          <w:fldChar w:fldCharType="begin"/>
        </w:r>
        <w:r w:rsidR="002A1293">
          <w:rPr>
            <w:noProof/>
            <w:webHidden/>
          </w:rPr>
          <w:instrText xml:space="preserve"> PAGEREF _Toc135038077 \h </w:instrText>
        </w:r>
        <w:r w:rsidR="002A1293">
          <w:rPr>
            <w:noProof/>
            <w:webHidden/>
          </w:rPr>
        </w:r>
        <w:r w:rsidR="002A1293">
          <w:rPr>
            <w:noProof/>
            <w:webHidden/>
          </w:rPr>
          <w:fldChar w:fldCharType="separate"/>
        </w:r>
        <w:r w:rsidR="002A1293">
          <w:rPr>
            <w:noProof/>
            <w:webHidden/>
          </w:rPr>
          <w:t>8</w:t>
        </w:r>
        <w:r w:rsidR="002A1293">
          <w:rPr>
            <w:noProof/>
            <w:webHidden/>
          </w:rPr>
          <w:fldChar w:fldCharType="end"/>
        </w:r>
      </w:hyperlink>
    </w:p>
    <w:p w14:paraId="01851AA6" w14:textId="4242A7BF" w:rsidR="002A1293" w:rsidRPr="00996F6F" w:rsidRDefault="002A1293">
      <w:pPr>
        <w:spacing w:before="0" w:after="160" w:line="259" w:lineRule="auto"/>
        <w:rPr>
          <w:lang w:eastAsia="zh-CN"/>
        </w:rPr>
      </w:pPr>
      <w:r>
        <w:rPr>
          <w:lang w:eastAsia="zh-CN"/>
        </w:rPr>
        <w:fldChar w:fldCharType="end"/>
      </w:r>
    </w:p>
    <w:p w14:paraId="555F8105" w14:textId="77777777" w:rsidR="002A1293" w:rsidRDefault="002A1293">
      <w:pPr>
        <w:spacing w:before="0" w:after="160" w:line="259" w:lineRule="auto"/>
        <w:rPr>
          <w:rFonts w:eastAsia="SimSun" w:cs="Times New Roman"/>
          <w:bCs/>
          <w:color w:val="2E1A47"/>
          <w:sz w:val="44"/>
          <w:szCs w:val="44"/>
          <w:lang w:eastAsia="zh-CN"/>
        </w:rPr>
      </w:pPr>
      <w:bookmarkStart w:id="0" w:name="_Toc135038074"/>
      <w:r>
        <w:br w:type="page"/>
      </w:r>
    </w:p>
    <w:p w14:paraId="20B73AC5" w14:textId="16A8660B" w:rsidR="007D7EE6" w:rsidRPr="00996F6F" w:rsidRDefault="002476E4" w:rsidP="00002ADE">
      <w:pPr>
        <w:pStyle w:val="Heading1"/>
      </w:pPr>
      <w:r w:rsidRPr="00996F6F">
        <w:lastRenderedPageBreak/>
        <w:t xml:space="preserve">Opportunities in Korea for Australian </w:t>
      </w:r>
      <w:r w:rsidR="00E24693" w:rsidRPr="00996F6F">
        <w:t>c</w:t>
      </w:r>
      <w:r w:rsidRPr="00996F6F">
        <w:t xml:space="preserve">ritical </w:t>
      </w:r>
      <w:r w:rsidR="00E24693" w:rsidRPr="00996F6F">
        <w:t>m</w:t>
      </w:r>
      <w:r w:rsidRPr="00996F6F">
        <w:t>inerals</w:t>
      </w:r>
      <w:bookmarkEnd w:id="0"/>
    </w:p>
    <w:p w14:paraId="4A8A1142" w14:textId="674125CA" w:rsidR="3D3DF8D5" w:rsidRPr="00996F6F" w:rsidRDefault="3D3DF8D5" w:rsidP="36CA3BD4">
      <w:pPr>
        <w:rPr>
          <w:lang w:eastAsia="zh-CN"/>
        </w:rPr>
      </w:pPr>
      <w:r w:rsidRPr="00996F6F">
        <w:rPr>
          <w:lang w:eastAsia="zh-CN"/>
        </w:rPr>
        <w:t xml:space="preserve">Korea’s battery industry has an important </w:t>
      </w:r>
      <w:r w:rsidR="514F74F7" w:rsidRPr="00996F6F">
        <w:rPr>
          <w:lang w:eastAsia="zh-CN"/>
        </w:rPr>
        <w:t xml:space="preserve">and urgent </w:t>
      </w:r>
      <w:r w:rsidRPr="00996F6F">
        <w:rPr>
          <w:lang w:eastAsia="zh-CN"/>
        </w:rPr>
        <w:t xml:space="preserve">role to play as the world moves to tackle the challenges of reaching net zero by 2050. </w:t>
      </w:r>
      <w:r w:rsidR="35912964" w:rsidRPr="00996F6F">
        <w:rPr>
          <w:lang w:eastAsia="zh-CN"/>
        </w:rPr>
        <w:t xml:space="preserve">Korean </w:t>
      </w:r>
      <w:r w:rsidR="002058C9" w:rsidRPr="00996F6F">
        <w:rPr>
          <w:lang w:eastAsia="zh-CN"/>
        </w:rPr>
        <w:t>electric vehicle (</w:t>
      </w:r>
      <w:r w:rsidR="35912964" w:rsidRPr="00996F6F">
        <w:rPr>
          <w:lang w:eastAsia="zh-CN"/>
        </w:rPr>
        <w:t>EV</w:t>
      </w:r>
      <w:r w:rsidR="002058C9" w:rsidRPr="00996F6F">
        <w:rPr>
          <w:lang w:eastAsia="zh-CN"/>
        </w:rPr>
        <w:t>)</w:t>
      </w:r>
      <w:r w:rsidR="35912964" w:rsidRPr="00996F6F">
        <w:rPr>
          <w:lang w:eastAsia="zh-CN"/>
        </w:rPr>
        <w:t xml:space="preserve"> manufacturers and their battery suppliers </w:t>
      </w:r>
      <w:r w:rsidR="0F0137BB" w:rsidRPr="00996F6F">
        <w:rPr>
          <w:lang w:eastAsia="zh-CN"/>
        </w:rPr>
        <w:t>are developing battery supply chains that will drive demand for Australia’s critical minerals</w:t>
      </w:r>
      <w:r w:rsidR="00705FF3" w:rsidRPr="00996F6F">
        <w:rPr>
          <w:lang w:eastAsia="zh-CN"/>
        </w:rPr>
        <w:t xml:space="preserve"> and n</w:t>
      </w:r>
      <w:r w:rsidR="0F0137BB" w:rsidRPr="00996F6F">
        <w:rPr>
          <w:lang w:eastAsia="zh-CN"/>
        </w:rPr>
        <w:t xml:space="preserve">ew </w:t>
      </w:r>
      <w:r w:rsidR="7102D734" w:rsidRPr="00996F6F">
        <w:rPr>
          <w:lang w:eastAsia="zh-CN"/>
        </w:rPr>
        <w:t xml:space="preserve">downstream </w:t>
      </w:r>
      <w:r w:rsidR="0F0137BB" w:rsidRPr="00996F6F">
        <w:rPr>
          <w:lang w:eastAsia="zh-CN"/>
        </w:rPr>
        <w:t xml:space="preserve">processing </w:t>
      </w:r>
      <w:proofErr w:type="gramStart"/>
      <w:r w:rsidR="0F0137BB" w:rsidRPr="00996F6F">
        <w:rPr>
          <w:lang w:eastAsia="zh-CN"/>
        </w:rPr>
        <w:t>industries</w:t>
      </w:r>
      <w:r w:rsidR="00996F6F" w:rsidRPr="00996F6F">
        <w:rPr>
          <w:lang w:eastAsia="zh-CN"/>
        </w:rPr>
        <w:t>,</w:t>
      </w:r>
      <w:r w:rsidR="0F0137BB" w:rsidRPr="00996F6F">
        <w:rPr>
          <w:lang w:eastAsia="zh-CN"/>
        </w:rPr>
        <w:t xml:space="preserve"> and</w:t>
      </w:r>
      <w:proofErr w:type="gramEnd"/>
      <w:r w:rsidR="0F0137BB" w:rsidRPr="00996F6F">
        <w:rPr>
          <w:lang w:eastAsia="zh-CN"/>
        </w:rPr>
        <w:t xml:space="preserve"> </w:t>
      </w:r>
      <w:r w:rsidR="00996F6F" w:rsidRPr="00996F6F">
        <w:rPr>
          <w:lang w:eastAsia="zh-CN"/>
        </w:rPr>
        <w:t xml:space="preserve">deliver </w:t>
      </w:r>
      <w:r w:rsidR="2C745D63" w:rsidRPr="00996F6F">
        <w:rPr>
          <w:lang w:eastAsia="zh-CN"/>
        </w:rPr>
        <w:t>sign</w:t>
      </w:r>
      <w:r w:rsidR="002058C9" w:rsidRPr="00996F6F">
        <w:rPr>
          <w:lang w:eastAsia="zh-CN"/>
        </w:rPr>
        <w:t>i</w:t>
      </w:r>
      <w:r w:rsidR="2C745D63" w:rsidRPr="00996F6F">
        <w:rPr>
          <w:lang w:eastAsia="zh-CN"/>
        </w:rPr>
        <w:t xml:space="preserve">ficant economic benefit to Australian industry. </w:t>
      </w:r>
    </w:p>
    <w:p w14:paraId="64815A0B" w14:textId="12F8DCA4" w:rsidR="1D752D20" w:rsidRPr="00996F6F" w:rsidRDefault="1D752D20">
      <w:pPr>
        <w:rPr>
          <w:lang w:eastAsia="zh-CN"/>
        </w:rPr>
      </w:pPr>
      <w:r w:rsidRPr="00996F6F">
        <w:rPr>
          <w:lang w:eastAsia="zh-CN"/>
        </w:rPr>
        <w:t>In the global EV race, these Korean companies are also placing big bets on new plants in Europe</w:t>
      </w:r>
      <w:r w:rsidR="00E964C7" w:rsidRPr="00996F6F">
        <w:rPr>
          <w:lang w:eastAsia="zh-CN"/>
        </w:rPr>
        <w:t>,</w:t>
      </w:r>
      <w:r w:rsidRPr="00996F6F">
        <w:rPr>
          <w:lang w:eastAsia="zh-CN"/>
        </w:rPr>
        <w:t xml:space="preserve"> </w:t>
      </w:r>
      <w:r w:rsidR="4D97E3D2" w:rsidRPr="00996F6F">
        <w:rPr>
          <w:lang w:eastAsia="zh-CN"/>
        </w:rPr>
        <w:t xml:space="preserve">Asia </w:t>
      </w:r>
      <w:r w:rsidRPr="00996F6F">
        <w:rPr>
          <w:lang w:eastAsia="zh-CN"/>
        </w:rPr>
        <w:t xml:space="preserve">and the US </w:t>
      </w:r>
      <w:r w:rsidR="0741DFCC" w:rsidRPr="00996F6F">
        <w:rPr>
          <w:lang w:eastAsia="zh-CN"/>
        </w:rPr>
        <w:t>to meet EV demand.</w:t>
      </w:r>
      <w:r w:rsidR="5C9E4473" w:rsidRPr="00996F6F">
        <w:rPr>
          <w:lang w:eastAsia="zh-CN"/>
        </w:rPr>
        <w:t xml:space="preserve"> Ongoing inv</w:t>
      </w:r>
      <w:r w:rsidR="21A9C009" w:rsidRPr="00996F6F">
        <w:rPr>
          <w:lang w:eastAsia="zh-CN"/>
        </w:rPr>
        <w:t>e</w:t>
      </w:r>
      <w:r w:rsidR="5C9E4473" w:rsidRPr="00996F6F">
        <w:rPr>
          <w:lang w:eastAsia="zh-CN"/>
        </w:rPr>
        <w:t xml:space="preserve">stment </w:t>
      </w:r>
      <w:r w:rsidR="7B0464E7" w:rsidRPr="00996F6F">
        <w:rPr>
          <w:lang w:eastAsia="zh-CN"/>
        </w:rPr>
        <w:t>in</w:t>
      </w:r>
      <w:r w:rsidR="5C9E4473" w:rsidRPr="00996F6F">
        <w:rPr>
          <w:lang w:eastAsia="zh-CN"/>
        </w:rPr>
        <w:t xml:space="preserve"> mineral exploration</w:t>
      </w:r>
      <w:r w:rsidR="59055907" w:rsidRPr="00996F6F">
        <w:rPr>
          <w:lang w:eastAsia="zh-CN"/>
        </w:rPr>
        <w:t>, extraction</w:t>
      </w:r>
      <w:r w:rsidR="2E6F1BA7" w:rsidRPr="00996F6F">
        <w:rPr>
          <w:lang w:eastAsia="zh-CN"/>
        </w:rPr>
        <w:t xml:space="preserve"> </w:t>
      </w:r>
      <w:r w:rsidR="59055907" w:rsidRPr="00996F6F">
        <w:rPr>
          <w:lang w:eastAsia="zh-CN"/>
        </w:rPr>
        <w:t xml:space="preserve">and processing of </w:t>
      </w:r>
      <w:r w:rsidR="74F36D90" w:rsidRPr="00996F6F">
        <w:rPr>
          <w:lang w:eastAsia="zh-CN"/>
        </w:rPr>
        <w:t>l</w:t>
      </w:r>
      <w:r w:rsidR="5C9E4473" w:rsidRPr="00996F6F">
        <w:rPr>
          <w:lang w:eastAsia="zh-CN"/>
        </w:rPr>
        <w:t xml:space="preserve">ithium, </w:t>
      </w:r>
      <w:r w:rsidR="71F5D200" w:rsidRPr="00996F6F">
        <w:rPr>
          <w:lang w:eastAsia="zh-CN"/>
        </w:rPr>
        <w:t>c</w:t>
      </w:r>
      <w:r w:rsidR="5C9E4473" w:rsidRPr="00996F6F">
        <w:rPr>
          <w:lang w:eastAsia="zh-CN"/>
        </w:rPr>
        <w:t xml:space="preserve">obalt, </w:t>
      </w:r>
      <w:r w:rsidR="79C65FAE" w:rsidRPr="00996F6F">
        <w:rPr>
          <w:lang w:eastAsia="zh-CN"/>
        </w:rPr>
        <w:t>m</w:t>
      </w:r>
      <w:r w:rsidR="5C9E4473" w:rsidRPr="00996F6F">
        <w:rPr>
          <w:lang w:eastAsia="zh-CN"/>
        </w:rPr>
        <w:t xml:space="preserve">anganese, </w:t>
      </w:r>
      <w:r w:rsidR="3453BD75" w:rsidRPr="00996F6F">
        <w:rPr>
          <w:lang w:eastAsia="zh-CN"/>
        </w:rPr>
        <w:t>n</w:t>
      </w:r>
      <w:r w:rsidR="64BD92F0" w:rsidRPr="00996F6F">
        <w:rPr>
          <w:lang w:eastAsia="zh-CN"/>
        </w:rPr>
        <w:t xml:space="preserve">ickel, </w:t>
      </w:r>
      <w:r w:rsidR="6DA9721C" w:rsidRPr="00996F6F">
        <w:rPr>
          <w:lang w:eastAsia="zh-CN"/>
        </w:rPr>
        <w:t>p</w:t>
      </w:r>
      <w:r w:rsidR="64BD92F0" w:rsidRPr="00996F6F">
        <w:rPr>
          <w:lang w:eastAsia="zh-CN"/>
        </w:rPr>
        <w:t>hosphate</w:t>
      </w:r>
      <w:r w:rsidR="00E964C7" w:rsidRPr="00996F6F">
        <w:rPr>
          <w:lang w:eastAsia="zh-CN"/>
        </w:rPr>
        <w:t>,</w:t>
      </w:r>
      <w:r w:rsidR="64BD92F0" w:rsidRPr="00996F6F">
        <w:rPr>
          <w:lang w:eastAsia="zh-CN"/>
        </w:rPr>
        <w:t xml:space="preserve"> graphite</w:t>
      </w:r>
      <w:r w:rsidR="31298B4A" w:rsidRPr="00996F6F">
        <w:rPr>
          <w:lang w:eastAsia="zh-CN"/>
        </w:rPr>
        <w:t xml:space="preserve"> and rare earths</w:t>
      </w:r>
      <w:r w:rsidR="604EA53A" w:rsidRPr="00996F6F">
        <w:rPr>
          <w:lang w:eastAsia="zh-CN"/>
        </w:rPr>
        <w:t xml:space="preserve"> will also be required on a sign</w:t>
      </w:r>
      <w:r w:rsidR="00D40A4F" w:rsidRPr="00996F6F">
        <w:rPr>
          <w:lang w:eastAsia="zh-CN"/>
        </w:rPr>
        <w:t>i</w:t>
      </w:r>
      <w:r w:rsidR="604EA53A" w:rsidRPr="00996F6F">
        <w:rPr>
          <w:lang w:eastAsia="zh-CN"/>
        </w:rPr>
        <w:t xml:space="preserve">ficant scale. </w:t>
      </w:r>
      <w:r w:rsidR="33581D2D" w:rsidRPr="00996F6F">
        <w:rPr>
          <w:lang w:eastAsia="zh-CN"/>
        </w:rPr>
        <w:t xml:space="preserve">To capitalise on these opportunities, Australian and Korean companies and public and private funding agencies will have to work closely to </w:t>
      </w:r>
      <w:r w:rsidR="2DE48195" w:rsidRPr="00996F6F">
        <w:rPr>
          <w:lang w:eastAsia="zh-CN"/>
        </w:rPr>
        <w:t>align benefits, mitigate risk</w:t>
      </w:r>
      <w:r w:rsidR="30A1E790" w:rsidRPr="00996F6F">
        <w:rPr>
          <w:lang w:eastAsia="zh-CN"/>
        </w:rPr>
        <w:t xml:space="preserve"> and develop new supply chains. </w:t>
      </w:r>
    </w:p>
    <w:p w14:paraId="6725FD59" w14:textId="6D7FAE95" w:rsidR="009B7A96" w:rsidRPr="000863E4" w:rsidRDefault="009B7A96" w:rsidP="009B7A96">
      <w:r w:rsidRPr="001C1B06">
        <w:t xml:space="preserve">As of November 2022, </w:t>
      </w:r>
      <w:r w:rsidR="00BD7E55" w:rsidRPr="00996F6F">
        <w:t xml:space="preserve">South Korea’s three major battery makers – LG Energy Solution, Samsung SDI and SK </w:t>
      </w:r>
      <w:r w:rsidR="001C1B06">
        <w:t xml:space="preserve">– </w:t>
      </w:r>
      <w:r w:rsidRPr="000863E4">
        <w:t>had a combined 23.1% share of the global battery market (LG Energy Solution, 12.3%; SK On, 5.9%; Samsung SDI, 4.9%).</w:t>
      </w:r>
      <w:r w:rsidRPr="000863E4">
        <w:rPr>
          <w:rStyle w:val="FootnoteReference"/>
          <w:rFonts w:eastAsia="Times New Roman"/>
        </w:rPr>
        <w:footnoteReference w:id="2"/>
      </w:r>
      <w:r w:rsidRPr="000863E4">
        <w:t xml:space="preserve"> The companies supply EV batteries to global automakers such as BMW, Volkswagen, Audi, </w:t>
      </w:r>
      <w:proofErr w:type="spellStart"/>
      <w:r w:rsidRPr="000863E4">
        <w:t>Stellantis</w:t>
      </w:r>
      <w:proofErr w:type="spellEnd"/>
      <w:r w:rsidRPr="000863E4">
        <w:t xml:space="preserve">, GM, Volvo, Ford Motors and Hyundai. </w:t>
      </w:r>
    </w:p>
    <w:p w14:paraId="37753B90" w14:textId="77777777" w:rsidR="009B7A96" w:rsidRPr="000863E4" w:rsidRDefault="009B7A96" w:rsidP="009B7A96">
      <w:pPr>
        <w:rPr>
          <w:rFonts w:eastAsia="Yu Mincho"/>
        </w:rPr>
      </w:pPr>
      <w:r w:rsidRPr="000863E4">
        <w:t xml:space="preserve">The battery companies also have the support of Korea’s conglomerates, including </w:t>
      </w:r>
      <w:r w:rsidRPr="000863E4">
        <w:rPr>
          <w:rFonts w:eastAsia="Yu Mincho"/>
        </w:rPr>
        <w:t xml:space="preserve">POSCO Holdings, L&amp;F Co., </w:t>
      </w:r>
      <w:proofErr w:type="spellStart"/>
      <w:r w:rsidRPr="000863E4">
        <w:rPr>
          <w:rFonts w:eastAsia="Yu Mincho"/>
        </w:rPr>
        <w:t>SungEel</w:t>
      </w:r>
      <w:proofErr w:type="spellEnd"/>
      <w:r w:rsidRPr="000863E4">
        <w:rPr>
          <w:rFonts w:eastAsia="Yu Mincho"/>
        </w:rPr>
        <w:t xml:space="preserve"> </w:t>
      </w:r>
      <w:proofErr w:type="spellStart"/>
      <w:r w:rsidRPr="000863E4">
        <w:rPr>
          <w:rFonts w:eastAsia="Yu Mincho"/>
        </w:rPr>
        <w:t>HiTech</w:t>
      </w:r>
      <w:proofErr w:type="spellEnd"/>
      <w:r w:rsidRPr="000863E4">
        <w:rPr>
          <w:rFonts w:eastAsia="Yu Mincho"/>
        </w:rPr>
        <w:t xml:space="preserve">, S3R, LG Chemical and Korea Zinc. These companies are leaders in cathode and anode active materials, electrolytes, separators and recycling. POSCO, for example, has 8% of the global cathode market and 33% of the global anode market. </w:t>
      </w:r>
    </w:p>
    <w:p w14:paraId="39C8ACC2" w14:textId="1A8752FA" w:rsidR="00E824BA" w:rsidRPr="000863E4" w:rsidRDefault="009B7A96" w:rsidP="009B7A96">
      <w:r w:rsidRPr="000863E4">
        <w:t xml:space="preserve">Alliances between automakers and battery manufacturers are expected to further strengthen. The demand for EVs and developments in high-performance battery technology is also increasing. </w:t>
      </w:r>
    </w:p>
    <w:p w14:paraId="306EA83D" w14:textId="0A18C284" w:rsidR="009B7A96" w:rsidRPr="000863E4" w:rsidRDefault="009B7A96" w:rsidP="009B7A96">
      <w:pPr>
        <w:rPr>
          <w:b/>
          <w:bCs/>
        </w:rPr>
      </w:pPr>
      <w:r w:rsidRPr="000863E4">
        <w:rPr>
          <w:b/>
          <w:bCs/>
        </w:rPr>
        <w:t>Joint ventures</w:t>
      </w:r>
      <w:r w:rsidR="005C1E0D">
        <w:rPr>
          <w:b/>
          <w:bCs/>
        </w:rPr>
        <w:t xml:space="preserve"> between</w:t>
      </w:r>
      <w:r w:rsidRPr="000863E4">
        <w:rPr>
          <w:b/>
          <w:bCs/>
        </w:rPr>
        <w:t xml:space="preserve"> Korean battery manufacturers and automakers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70"/>
        <w:gridCol w:w="7788"/>
      </w:tblGrid>
      <w:tr w:rsidR="009B7A96" w:rsidRPr="00996F6F" w14:paraId="4A8288CC" w14:textId="77777777">
        <w:tc>
          <w:tcPr>
            <w:tcW w:w="0" w:type="auto"/>
          </w:tcPr>
          <w:p w14:paraId="2038E688" w14:textId="77777777" w:rsidR="009B7A96" w:rsidRPr="000863E4" w:rsidRDefault="009B7A96">
            <w:pPr>
              <w:rPr>
                <w:b/>
                <w:bCs/>
              </w:rPr>
            </w:pPr>
            <w:r w:rsidRPr="000863E4">
              <w:rPr>
                <w:b/>
                <w:bCs/>
              </w:rPr>
              <w:t>Battery manufacturers</w:t>
            </w:r>
          </w:p>
        </w:tc>
        <w:tc>
          <w:tcPr>
            <w:tcW w:w="0" w:type="auto"/>
          </w:tcPr>
          <w:p w14:paraId="41F0B5FD" w14:textId="77777777" w:rsidR="009B7A96" w:rsidRPr="000863E4" w:rsidRDefault="009B7A96">
            <w:pPr>
              <w:rPr>
                <w:b/>
                <w:bCs/>
              </w:rPr>
            </w:pPr>
            <w:r w:rsidRPr="000863E4">
              <w:rPr>
                <w:b/>
                <w:bCs/>
              </w:rPr>
              <w:t>Automaker</w:t>
            </w:r>
          </w:p>
        </w:tc>
      </w:tr>
      <w:tr w:rsidR="009B7A96" w:rsidRPr="00996F6F" w14:paraId="71BFF7B3" w14:textId="77777777">
        <w:tc>
          <w:tcPr>
            <w:tcW w:w="0" w:type="auto"/>
          </w:tcPr>
          <w:p w14:paraId="0CC6C471" w14:textId="77777777" w:rsidR="009B7A96" w:rsidRPr="000863E4" w:rsidRDefault="009B7A96">
            <w:pPr>
              <w:rPr>
                <w:b/>
                <w:bCs/>
              </w:rPr>
            </w:pPr>
            <w:r w:rsidRPr="000863E4">
              <w:rPr>
                <w:b/>
                <w:bCs/>
              </w:rPr>
              <w:t>LG Energy Solution</w:t>
            </w:r>
          </w:p>
        </w:tc>
        <w:tc>
          <w:tcPr>
            <w:tcW w:w="0" w:type="auto"/>
          </w:tcPr>
          <w:p w14:paraId="406ADDB8" w14:textId="77777777" w:rsidR="009B7A96" w:rsidRPr="000863E4" w:rsidRDefault="009B7A96">
            <w:pPr>
              <w:rPr>
                <w:rFonts w:eastAsia="Times New Roman" w:cstheme="minorHAnsi"/>
                <w:color w:val="000000"/>
              </w:rPr>
            </w:pPr>
            <w:r w:rsidRPr="000863E4">
              <w:rPr>
                <w:b/>
                <w:bCs/>
              </w:rPr>
              <w:t xml:space="preserve">GM Motors: </w:t>
            </w:r>
            <w:proofErr w:type="spellStart"/>
            <w:r w:rsidRPr="000863E4">
              <w:rPr>
                <w:rFonts w:eastAsia="Times New Roman" w:cstheme="minorHAnsi"/>
                <w:color w:val="000000"/>
              </w:rPr>
              <w:t>Ultium</w:t>
            </w:r>
            <w:proofErr w:type="spellEnd"/>
            <w:r w:rsidRPr="000863E4">
              <w:rPr>
                <w:rFonts w:eastAsia="Times New Roman" w:cstheme="minorHAnsi"/>
                <w:color w:val="000000"/>
              </w:rPr>
              <w:t xml:space="preserve"> Cells: 1st plant (35 GWh per year) in Ohio, 2nd plant (35 GWh per year) in Tennessee, 3rd battery plant in Michigan</w:t>
            </w:r>
          </w:p>
          <w:p w14:paraId="5EC8BE4C" w14:textId="77777777" w:rsidR="009B7A96" w:rsidRPr="000863E4" w:rsidRDefault="009B7A96">
            <w:pPr>
              <w:rPr>
                <w:rFonts w:eastAsia="Times New Roman" w:cstheme="minorHAnsi"/>
                <w:color w:val="000000"/>
              </w:rPr>
            </w:pPr>
            <w:proofErr w:type="spellStart"/>
            <w:r w:rsidRPr="000863E4">
              <w:rPr>
                <w:rFonts w:eastAsia="Times New Roman" w:cstheme="minorHAnsi"/>
                <w:b/>
                <w:bCs/>
                <w:color w:val="000000"/>
              </w:rPr>
              <w:t>Stellantis</w:t>
            </w:r>
            <w:proofErr w:type="spellEnd"/>
            <w:r w:rsidRPr="000863E4">
              <w:rPr>
                <w:rFonts w:eastAsia="Times New Roman" w:cstheme="minorHAnsi"/>
                <w:b/>
                <w:bCs/>
                <w:color w:val="000000"/>
              </w:rPr>
              <w:t>:</w:t>
            </w:r>
            <w:r w:rsidRPr="000863E4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0863E4">
              <w:rPr>
                <w:rFonts w:eastAsia="Times New Roman" w:cstheme="minorHAnsi"/>
                <w:color w:val="000000"/>
              </w:rPr>
              <w:t>NextStar</w:t>
            </w:r>
            <w:proofErr w:type="spellEnd"/>
            <w:r w:rsidRPr="000863E4">
              <w:rPr>
                <w:rFonts w:eastAsia="Times New Roman" w:cstheme="minorHAnsi"/>
                <w:color w:val="000000"/>
              </w:rPr>
              <w:t xml:space="preserve"> Energy to build first large-scale, EV battery manufacturing facility in Canada, producing lithium-ion battery cells to supply </w:t>
            </w:r>
            <w:proofErr w:type="spellStart"/>
            <w:r w:rsidRPr="000863E4">
              <w:rPr>
                <w:rFonts w:eastAsia="Times New Roman" w:cstheme="minorHAnsi"/>
                <w:color w:val="000000"/>
              </w:rPr>
              <w:t>Stellantis</w:t>
            </w:r>
            <w:proofErr w:type="spellEnd"/>
            <w:r w:rsidRPr="000863E4">
              <w:rPr>
                <w:rFonts w:eastAsia="Times New Roman" w:cstheme="minorHAnsi"/>
                <w:color w:val="000000"/>
              </w:rPr>
              <w:t>’ vehicle production in North America</w:t>
            </w:r>
          </w:p>
          <w:p w14:paraId="56395D5F" w14:textId="77777777" w:rsidR="009B7A96" w:rsidRPr="000863E4" w:rsidRDefault="009B7A96">
            <w:pPr>
              <w:rPr>
                <w:b/>
                <w:bCs/>
              </w:rPr>
            </w:pPr>
            <w:r w:rsidRPr="000863E4">
              <w:rPr>
                <w:b/>
                <w:bCs/>
              </w:rPr>
              <w:lastRenderedPageBreak/>
              <w:t xml:space="preserve">Hyundai Motors: </w:t>
            </w:r>
            <w:r w:rsidRPr="000863E4">
              <w:rPr>
                <w:rFonts w:eastAsia="Times New Roman" w:cstheme="minorHAnsi"/>
                <w:color w:val="000000"/>
              </w:rPr>
              <w:t xml:space="preserve">A joint venture company to build a battery factory in Indonesia, manufacturing nickel, cobalt, manganese and </w:t>
            </w:r>
            <w:proofErr w:type="spellStart"/>
            <w:r w:rsidRPr="000863E4">
              <w:rPr>
                <w:rFonts w:eastAsia="Times New Roman" w:cstheme="minorHAnsi"/>
                <w:color w:val="000000"/>
              </w:rPr>
              <w:t>aluminum</w:t>
            </w:r>
            <w:proofErr w:type="spellEnd"/>
            <w:r w:rsidRPr="000863E4">
              <w:rPr>
                <w:rFonts w:eastAsia="Times New Roman" w:cstheme="minorHAnsi"/>
                <w:color w:val="000000"/>
              </w:rPr>
              <w:t xml:space="preserve"> cathode batteries with a capacity of 10 GWh per year</w:t>
            </w:r>
          </w:p>
        </w:tc>
      </w:tr>
      <w:tr w:rsidR="009B7A96" w:rsidRPr="00996F6F" w14:paraId="119191DD" w14:textId="77777777">
        <w:tc>
          <w:tcPr>
            <w:tcW w:w="0" w:type="auto"/>
          </w:tcPr>
          <w:p w14:paraId="6C8E8755" w14:textId="77777777" w:rsidR="009B7A96" w:rsidRPr="000863E4" w:rsidRDefault="009B7A96">
            <w:pPr>
              <w:rPr>
                <w:b/>
                <w:bCs/>
              </w:rPr>
            </w:pPr>
            <w:r w:rsidRPr="000863E4">
              <w:rPr>
                <w:b/>
                <w:bCs/>
              </w:rPr>
              <w:lastRenderedPageBreak/>
              <w:t>Samsung SDI</w:t>
            </w:r>
          </w:p>
        </w:tc>
        <w:tc>
          <w:tcPr>
            <w:tcW w:w="0" w:type="auto"/>
          </w:tcPr>
          <w:p w14:paraId="32EACB14" w14:textId="77777777" w:rsidR="009B7A96" w:rsidRPr="000863E4" w:rsidRDefault="009B7A96">
            <w:pPr>
              <w:rPr>
                <w:rFonts w:eastAsia="Times New Roman" w:cstheme="minorHAnsi"/>
                <w:color w:val="000000"/>
              </w:rPr>
            </w:pPr>
            <w:r w:rsidRPr="000863E4">
              <w:rPr>
                <w:b/>
                <w:bCs/>
              </w:rPr>
              <w:t xml:space="preserve">Volvo: </w:t>
            </w:r>
            <w:r w:rsidRPr="000863E4">
              <w:rPr>
                <w:rFonts w:eastAsia="Times New Roman" w:cstheme="minorHAnsi"/>
                <w:color w:val="000000"/>
              </w:rPr>
              <w:t>A joint development of battery packs specially developed for Volvo Group’s electric truck applications</w:t>
            </w:r>
          </w:p>
          <w:p w14:paraId="747D9A33" w14:textId="77777777" w:rsidR="009B7A96" w:rsidRPr="000863E4" w:rsidRDefault="009B7A96">
            <w:pPr>
              <w:rPr>
                <w:b/>
                <w:bCs/>
              </w:rPr>
            </w:pPr>
            <w:proofErr w:type="spellStart"/>
            <w:r w:rsidRPr="000863E4">
              <w:rPr>
                <w:rFonts w:eastAsia="Times New Roman" w:cstheme="minorHAnsi"/>
                <w:b/>
                <w:bCs/>
                <w:color w:val="000000"/>
              </w:rPr>
              <w:t>Stellantis</w:t>
            </w:r>
            <w:proofErr w:type="spellEnd"/>
            <w:r w:rsidRPr="000863E4">
              <w:rPr>
                <w:rFonts w:eastAsia="Times New Roman" w:cstheme="minorHAnsi"/>
                <w:b/>
                <w:bCs/>
                <w:color w:val="000000"/>
              </w:rPr>
              <w:t xml:space="preserve">: </w:t>
            </w:r>
            <w:r w:rsidRPr="000863E4">
              <w:rPr>
                <w:rFonts w:eastAsia="Times New Roman" w:cstheme="minorHAnsi"/>
                <w:color w:val="000000"/>
              </w:rPr>
              <w:t xml:space="preserve">A joint venture to build an EV battery plant in the US. The plant will supply battery modules for </w:t>
            </w:r>
            <w:proofErr w:type="spellStart"/>
            <w:r w:rsidRPr="000863E4">
              <w:rPr>
                <w:rFonts w:eastAsia="Times New Roman" w:cstheme="minorHAnsi"/>
                <w:color w:val="000000"/>
              </w:rPr>
              <w:t>Stellantis</w:t>
            </w:r>
            <w:proofErr w:type="spellEnd"/>
            <w:r w:rsidRPr="000863E4">
              <w:rPr>
                <w:rFonts w:eastAsia="Times New Roman" w:cstheme="minorHAnsi"/>
                <w:color w:val="000000"/>
              </w:rPr>
              <w:t>’ production in North America (23 GWh by 2025)</w:t>
            </w:r>
          </w:p>
        </w:tc>
      </w:tr>
      <w:tr w:rsidR="009B7A96" w:rsidRPr="00996F6F" w14:paraId="7214BBDA" w14:textId="77777777">
        <w:tc>
          <w:tcPr>
            <w:tcW w:w="0" w:type="auto"/>
          </w:tcPr>
          <w:p w14:paraId="18957E2A" w14:textId="77777777" w:rsidR="009B7A96" w:rsidRPr="000863E4" w:rsidRDefault="009B7A96">
            <w:pPr>
              <w:rPr>
                <w:b/>
                <w:bCs/>
              </w:rPr>
            </w:pPr>
            <w:r w:rsidRPr="000863E4">
              <w:rPr>
                <w:b/>
                <w:bCs/>
              </w:rPr>
              <w:t>SK on</w:t>
            </w:r>
          </w:p>
        </w:tc>
        <w:tc>
          <w:tcPr>
            <w:tcW w:w="0" w:type="auto"/>
          </w:tcPr>
          <w:p w14:paraId="3A15D18C" w14:textId="77777777" w:rsidR="009B7A96" w:rsidRPr="00996F6F" w:rsidRDefault="009B7A96">
            <w:pPr>
              <w:rPr>
                <w:b/>
                <w:bCs/>
              </w:rPr>
            </w:pPr>
            <w:r w:rsidRPr="000863E4">
              <w:rPr>
                <w:b/>
                <w:bCs/>
              </w:rPr>
              <w:t xml:space="preserve">Ford: </w:t>
            </w:r>
            <w:proofErr w:type="spellStart"/>
            <w:r w:rsidRPr="000863E4">
              <w:rPr>
                <w:rFonts w:eastAsia="Times New Roman" w:cstheme="minorHAnsi"/>
                <w:color w:val="000000"/>
              </w:rPr>
              <w:t>BlueOval</w:t>
            </w:r>
            <w:proofErr w:type="spellEnd"/>
            <w:r w:rsidRPr="000863E4">
              <w:rPr>
                <w:rFonts w:eastAsia="Times New Roman" w:cstheme="minorHAnsi"/>
                <w:color w:val="000000"/>
              </w:rPr>
              <w:t>, a joint venture company with Ford, will build three plants in the US with a combined capacity of 129 GWh</w:t>
            </w:r>
          </w:p>
        </w:tc>
      </w:tr>
    </w:tbl>
    <w:p w14:paraId="60EA3A9B" w14:textId="6920DC44" w:rsidR="002476E4" w:rsidRPr="000863E4" w:rsidRDefault="00564D52" w:rsidP="000863E4">
      <w:pPr>
        <w:rPr>
          <w:color w:val="000000"/>
          <w:shd w:val="clear" w:color="auto" w:fill="FFFFFF"/>
        </w:rPr>
      </w:pPr>
      <w:r w:rsidRPr="00996F6F">
        <w:rPr>
          <w:color w:val="000000"/>
          <w:shd w:val="clear" w:color="auto" w:fill="FFFFFF"/>
        </w:rPr>
        <w:t>In addition to automotive assemblers like Hyundai-Kia Motors</w:t>
      </w:r>
      <w:r w:rsidR="003C4751">
        <w:rPr>
          <w:color w:val="000000"/>
          <w:shd w:val="clear" w:color="auto" w:fill="FFFFFF"/>
        </w:rPr>
        <w:t>,</w:t>
      </w:r>
      <w:r w:rsidRPr="00996F6F">
        <w:rPr>
          <w:color w:val="000000"/>
          <w:shd w:val="clear" w:color="auto" w:fill="FFFFFF"/>
        </w:rPr>
        <w:t xml:space="preserve"> k</w:t>
      </w:r>
      <w:r w:rsidR="002476E4" w:rsidRPr="00996F6F">
        <w:rPr>
          <w:color w:val="000000"/>
          <w:shd w:val="clear" w:color="auto" w:fill="FFFFFF"/>
        </w:rPr>
        <w:t xml:space="preserve">ey end-users of high-power </w:t>
      </w:r>
      <w:r w:rsidR="003C4751">
        <w:rPr>
          <w:color w:val="000000"/>
          <w:shd w:val="clear" w:color="auto" w:fill="FFFFFF"/>
        </w:rPr>
        <w:t>Rare Earth Element (</w:t>
      </w:r>
      <w:r w:rsidR="002476E4" w:rsidRPr="00996F6F">
        <w:rPr>
          <w:color w:val="000000"/>
          <w:shd w:val="clear" w:color="auto" w:fill="FFFFFF"/>
        </w:rPr>
        <w:t>RE</w:t>
      </w:r>
      <w:r w:rsidR="002476E4" w:rsidRPr="00996F6F">
        <w:t>E</w:t>
      </w:r>
      <w:r w:rsidR="003C4751">
        <w:t>)</w:t>
      </w:r>
      <w:r w:rsidR="002476E4" w:rsidRPr="00996F6F">
        <w:t xml:space="preserve"> magnets in Korea include:</w:t>
      </w:r>
    </w:p>
    <w:p w14:paraId="14D73716" w14:textId="77777777" w:rsidR="002476E4" w:rsidRPr="000863E4" w:rsidRDefault="002476E4" w:rsidP="000863E4">
      <w:pPr>
        <w:pStyle w:val="ListParagraph"/>
        <w:numPr>
          <w:ilvl w:val="0"/>
          <w:numId w:val="13"/>
        </w:numPr>
        <w:rPr>
          <w:color w:val="000000"/>
          <w:shd w:val="clear" w:color="auto" w:fill="FFFFFF"/>
        </w:rPr>
      </w:pPr>
      <w:r w:rsidRPr="000863E4">
        <w:rPr>
          <w:color w:val="000000"/>
          <w:shd w:val="clear" w:color="auto" w:fill="FFFFFF"/>
        </w:rPr>
        <w:t>advanced consumer electric appliance makers (such as Samsung and LG Electronics)</w:t>
      </w:r>
    </w:p>
    <w:p w14:paraId="1F68F440" w14:textId="77777777" w:rsidR="002476E4" w:rsidRPr="000863E4" w:rsidRDefault="002476E4" w:rsidP="000863E4">
      <w:pPr>
        <w:pStyle w:val="ListParagraph"/>
        <w:numPr>
          <w:ilvl w:val="0"/>
          <w:numId w:val="13"/>
        </w:numPr>
        <w:rPr>
          <w:color w:val="000000"/>
          <w:shd w:val="clear" w:color="auto" w:fill="FFFFFF"/>
        </w:rPr>
      </w:pPr>
      <w:proofErr w:type="spellStart"/>
      <w:r w:rsidRPr="000863E4">
        <w:rPr>
          <w:color w:val="000000"/>
          <w:shd w:val="clear" w:color="auto" w:fill="FFFFFF"/>
        </w:rPr>
        <w:t>defense</w:t>
      </w:r>
      <w:proofErr w:type="spellEnd"/>
      <w:r w:rsidRPr="000863E4">
        <w:rPr>
          <w:color w:val="000000"/>
          <w:shd w:val="clear" w:color="auto" w:fill="FFFFFF"/>
        </w:rPr>
        <w:t xml:space="preserve"> companies (such as Hanwha </w:t>
      </w:r>
      <w:proofErr w:type="spellStart"/>
      <w:r w:rsidRPr="000863E4">
        <w:rPr>
          <w:color w:val="000000"/>
          <w:shd w:val="clear" w:color="auto" w:fill="FFFFFF"/>
        </w:rPr>
        <w:t>Defense</w:t>
      </w:r>
      <w:proofErr w:type="spellEnd"/>
      <w:r w:rsidRPr="000863E4">
        <w:rPr>
          <w:color w:val="000000"/>
          <w:shd w:val="clear" w:color="auto" w:fill="FFFFFF"/>
        </w:rPr>
        <w:t xml:space="preserve">, LIG Nex1, KAI, Hyundai </w:t>
      </w:r>
      <w:proofErr w:type="spellStart"/>
      <w:r w:rsidRPr="000863E4">
        <w:rPr>
          <w:color w:val="000000"/>
          <w:shd w:val="clear" w:color="auto" w:fill="FFFFFF"/>
        </w:rPr>
        <w:t>Rotem</w:t>
      </w:r>
      <w:proofErr w:type="spellEnd"/>
      <w:r w:rsidRPr="000863E4">
        <w:rPr>
          <w:color w:val="000000"/>
          <w:shd w:val="clear" w:color="auto" w:fill="FFFFFF"/>
        </w:rPr>
        <w:t xml:space="preserve">). </w:t>
      </w:r>
    </w:p>
    <w:p w14:paraId="186F0A01" w14:textId="77777777" w:rsidR="002476E4" w:rsidRPr="00996F6F" w:rsidRDefault="002476E4" w:rsidP="002476E4">
      <w:pPr>
        <w:rPr>
          <w:color w:val="000000"/>
          <w:shd w:val="clear" w:color="auto" w:fill="FFFFFF"/>
        </w:rPr>
      </w:pPr>
      <w:r w:rsidRPr="00996F6F">
        <w:rPr>
          <w:color w:val="000000"/>
          <w:shd w:val="clear" w:color="auto" w:fill="FFFFFF"/>
        </w:rPr>
        <w:t>As these groups usually have overseas manufacturing bases in the US, the European Union and ASEAN nations (such as Vietnam and Indonesia), the Australia-Korea Partnership in the REE supply chain will naturally trickle down to the global market. The Indo-Pacific Economic Framework (IPEF) could also serve as a springboard for Australia-Korea efforts.</w:t>
      </w:r>
    </w:p>
    <w:p w14:paraId="76DF782A" w14:textId="77777777" w:rsidR="002476E4" w:rsidRPr="00996F6F" w:rsidRDefault="002476E4" w:rsidP="002476E4">
      <w:pPr>
        <w:rPr>
          <w:color w:val="000000"/>
          <w:shd w:val="clear" w:color="auto" w:fill="FFFFFF"/>
        </w:rPr>
      </w:pPr>
      <w:r w:rsidRPr="00996F6F">
        <w:rPr>
          <w:color w:val="000000"/>
          <w:shd w:val="clear" w:color="auto" w:fill="FFFFFF"/>
        </w:rPr>
        <w:t xml:space="preserve">Of the eight Korean magnet companies, six list </w:t>
      </w:r>
      <w:proofErr w:type="spellStart"/>
      <w:r w:rsidRPr="00996F6F">
        <w:rPr>
          <w:color w:val="000000"/>
          <w:shd w:val="clear" w:color="auto" w:fill="FFFFFF"/>
        </w:rPr>
        <w:t>NdFeB</w:t>
      </w:r>
      <w:proofErr w:type="spellEnd"/>
      <w:r w:rsidRPr="00996F6F">
        <w:rPr>
          <w:color w:val="000000"/>
          <w:shd w:val="clear" w:color="auto" w:fill="FFFFFF"/>
        </w:rPr>
        <w:t xml:space="preserve"> group magnets in their product lines. The companies import almost-finished </w:t>
      </w:r>
      <w:proofErr w:type="spellStart"/>
      <w:r w:rsidRPr="00996F6F">
        <w:rPr>
          <w:color w:val="000000"/>
          <w:shd w:val="clear" w:color="auto" w:fill="FFFFFF"/>
        </w:rPr>
        <w:t>NdFeB</w:t>
      </w:r>
      <w:proofErr w:type="spellEnd"/>
      <w:r w:rsidRPr="00996F6F">
        <w:rPr>
          <w:color w:val="000000"/>
          <w:shd w:val="clear" w:color="auto" w:fill="FFFFFF"/>
        </w:rPr>
        <w:t xml:space="preserve"> intermediate products mostly from China, which undergo final processing such as cutting into final shape, heat- and surface-treatments in Korea for local assembly. Three companies are known to have either core processing technologies or significant processing capacity such as for grain boundary diffusion processing and strip casting.</w:t>
      </w:r>
    </w:p>
    <w:p w14:paraId="608A6CA5" w14:textId="2FFE36B7" w:rsidR="004252F8" w:rsidRDefault="002476E4">
      <w:pPr>
        <w:rPr>
          <w:color w:val="000000"/>
          <w:shd w:val="clear" w:color="auto" w:fill="FFFFFF"/>
        </w:rPr>
      </w:pPr>
      <w:r w:rsidRPr="00996F6F">
        <w:rPr>
          <w:color w:val="000000"/>
          <w:shd w:val="clear" w:color="auto" w:fill="FFFFFF"/>
        </w:rPr>
        <w:t>Market leaders such as Star Group develop high-performance, high value-add products for domestic and global end-users.</w:t>
      </w:r>
    </w:p>
    <w:p w14:paraId="4685C466" w14:textId="0F0CD27A" w:rsidR="00B61E1B" w:rsidRPr="00384174" w:rsidRDefault="00B61E1B">
      <w:pPr>
        <w:rPr>
          <w:b/>
          <w:bCs/>
          <w:color w:val="000000"/>
          <w:shd w:val="clear" w:color="auto" w:fill="FFFFFF"/>
        </w:rPr>
      </w:pPr>
      <w:r w:rsidRPr="00384174">
        <w:rPr>
          <w:b/>
          <w:bCs/>
          <w:color w:val="000000"/>
          <w:shd w:val="clear" w:color="auto" w:fill="FFFFFF"/>
        </w:rPr>
        <w:t xml:space="preserve">Korean </w:t>
      </w:r>
      <w:r w:rsidR="00384174" w:rsidRPr="00384174">
        <w:rPr>
          <w:b/>
          <w:bCs/>
          <w:color w:val="000000"/>
          <w:shd w:val="clear" w:color="auto" w:fill="FFFFFF"/>
        </w:rPr>
        <w:t xml:space="preserve">companies </w:t>
      </w:r>
      <w:r w:rsidR="00816F1F">
        <w:rPr>
          <w:b/>
          <w:bCs/>
          <w:color w:val="000000"/>
          <w:shd w:val="clear" w:color="auto" w:fill="FFFFFF"/>
        </w:rPr>
        <w:t xml:space="preserve">that use </w:t>
      </w:r>
      <w:proofErr w:type="spellStart"/>
      <w:r w:rsidR="00816F1F">
        <w:rPr>
          <w:b/>
          <w:bCs/>
          <w:color w:val="000000"/>
          <w:shd w:val="clear" w:color="auto" w:fill="FFFFFF"/>
        </w:rPr>
        <w:t>NdFeB</w:t>
      </w:r>
      <w:proofErr w:type="spellEnd"/>
      <w:r w:rsidR="00816F1F">
        <w:rPr>
          <w:b/>
          <w:bCs/>
          <w:color w:val="000000"/>
          <w:shd w:val="clear" w:color="auto" w:fill="FFFFFF"/>
        </w:rPr>
        <w:t xml:space="preserve"> magnets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89"/>
        <w:gridCol w:w="1189"/>
        <w:gridCol w:w="1218"/>
        <w:gridCol w:w="1185"/>
        <w:gridCol w:w="1202"/>
        <w:gridCol w:w="1192"/>
        <w:gridCol w:w="1178"/>
        <w:gridCol w:w="1205"/>
      </w:tblGrid>
      <w:tr w:rsidR="00A75A05" w14:paraId="147DAA01" w14:textId="77777777" w:rsidTr="005B1745">
        <w:tc>
          <w:tcPr>
            <w:tcW w:w="1351" w:type="dxa"/>
          </w:tcPr>
          <w:p w14:paraId="22C74B0A" w14:textId="5A81A952" w:rsidR="00A75A05" w:rsidRPr="00C72323" w:rsidRDefault="00A75A05">
            <w:pPr>
              <w:rPr>
                <w:b/>
                <w:bCs/>
              </w:rPr>
            </w:pPr>
            <w:r w:rsidRPr="00C72323">
              <w:rPr>
                <w:b/>
                <w:bCs/>
              </w:rPr>
              <w:t>Company</w:t>
            </w:r>
          </w:p>
        </w:tc>
        <w:tc>
          <w:tcPr>
            <w:tcW w:w="1227" w:type="dxa"/>
          </w:tcPr>
          <w:p w14:paraId="52968896" w14:textId="50D2456C" w:rsidR="00A75A05" w:rsidRPr="00C72323" w:rsidRDefault="00A75A05">
            <w:pPr>
              <w:rPr>
                <w:b/>
                <w:bCs/>
              </w:rPr>
            </w:pPr>
            <w:r w:rsidRPr="00C72323">
              <w:rPr>
                <w:b/>
                <w:bCs/>
              </w:rPr>
              <w:t>Alloys</w:t>
            </w:r>
          </w:p>
        </w:tc>
        <w:tc>
          <w:tcPr>
            <w:tcW w:w="1235" w:type="dxa"/>
          </w:tcPr>
          <w:p w14:paraId="7402C70B" w14:textId="6858F32F" w:rsidR="00A75A05" w:rsidRPr="00C72323" w:rsidRDefault="00A75A05">
            <w:pPr>
              <w:rPr>
                <w:b/>
                <w:bCs/>
              </w:rPr>
            </w:pPr>
            <w:proofErr w:type="spellStart"/>
            <w:r w:rsidRPr="00C72323">
              <w:rPr>
                <w:b/>
                <w:bCs/>
              </w:rPr>
              <w:t>NdFeB</w:t>
            </w:r>
            <w:proofErr w:type="spellEnd"/>
            <w:r w:rsidR="00B27442" w:rsidRPr="00C72323">
              <w:rPr>
                <w:b/>
                <w:bCs/>
              </w:rPr>
              <w:t>*</w:t>
            </w:r>
          </w:p>
        </w:tc>
        <w:tc>
          <w:tcPr>
            <w:tcW w:w="1228" w:type="dxa"/>
          </w:tcPr>
          <w:p w14:paraId="299AE80F" w14:textId="132931B8" w:rsidR="00A75A05" w:rsidRPr="00C72323" w:rsidRDefault="00B27442">
            <w:pPr>
              <w:rPr>
                <w:b/>
                <w:bCs/>
              </w:rPr>
            </w:pPr>
            <w:proofErr w:type="spellStart"/>
            <w:r w:rsidRPr="00C72323">
              <w:rPr>
                <w:b/>
                <w:bCs/>
              </w:rPr>
              <w:t>SmCo</w:t>
            </w:r>
            <w:proofErr w:type="spellEnd"/>
          </w:p>
        </w:tc>
        <w:tc>
          <w:tcPr>
            <w:tcW w:w="1231" w:type="dxa"/>
          </w:tcPr>
          <w:p w14:paraId="36C5530E" w14:textId="1A74D056" w:rsidR="00A75A05" w:rsidRPr="00C72323" w:rsidRDefault="00B27442">
            <w:pPr>
              <w:rPr>
                <w:b/>
                <w:bCs/>
              </w:rPr>
            </w:pPr>
            <w:r w:rsidRPr="00C72323">
              <w:rPr>
                <w:b/>
                <w:bCs/>
              </w:rPr>
              <w:t>Ferrite</w:t>
            </w:r>
          </w:p>
        </w:tc>
        <w:tc>
          <w:tcPr>
            <w:tcW w:w="1229" w:type="dxa"/>
          </w:tcPr>
          <w:p w14:paraId="4B0FFE20" w14:textId="1B739622" w:rsidR="00A75A05" w:rsidRPr="00C72323" w:rsidRDefault="00B27442">
            <w:pPr>
              <w:rPr>
                <w:b/>
                <w:bCs/>
              </w:rPr>
            </w:pPr>
            <w:r w:rsidRPr="00C72323">
              <w:rPr>
                <w:b/>
                <w:bCs/>
              </w:rPr>
              <w:t>Alnico</w:t>
            </w:r>
          </w:p>
        </w:tc>
        <w:tc>
          <w:tcPr>
            <w:tcW w:w="1225" w:type="dxa"/>
          </w:tcPr>
          <w:p w14:paraId="3F94FAC0" w14:textId="531150F2" w:rsidR="00A75A05" w:rsidRPr="00C72323" w:rsidRDefault="00B27442">
            <w:pPr>
              <w:rPr>
                <w:b/>
                <w:bCs/>
              </w:rPr>
            </w:pPr>
            <w:r w:rsidRPr="00C72323">
              <w:rPr>
                <w:b/>
                <w:bCs/>
              </w:rPr>
              <w:t xml:space="preserve">Parts </w:t>
            </w:r>
          </w:p>
        </w:tc>
        <w:tc>
          <w:tcPr>
            <w:tcW w:w="1232" w:type="dxa"/>
          </w:tcPr>
          <w:p w14:paraId="51646B85" w14:textId="79CB24F4" w:rsidR="00A75A05" w:rsidRPr="00C72323" w:rsidRDefault="00B27442">
            <w:pPr>
              <w:rPr>
                <w:b/>
                <w:bCs/>
              </w:rPr>
            </w:pPr>
            <w:r w:rsidRPr="00C72323">
              <w:rPr>
                <w:b/>
                <w:bCs/>
              </w:rPr>
              <w:t>Motors</w:t>
            </w:r>
          </w:p>
        </w:tc>
      </w:tr>
      <w:tr w:rsidR="00A75A05" w14:paraId="12110D5A" w14:textId="77777777" w:rsidTr="005B1745">
        <w:tc>
          <w:tcPr>
            <w:tcW w:w="1351" w:type="dxa"/>
          </w:tcPr>
          <w:p w14:paraId="33EFB64A" w14:textId="095D32DF" w:rsidR="00A75A05" w:rsidRPr="00C72323" w:rsidRDefault="00B27442">
            <w:pPr>
              <w:rPr>
                <w:b/>
                <w:bCs/>
              </w:rPr>
            </w:pPr>
            <w:r w:rsidRPr="00C72323">
              <w:rPr>
                <w:b/>
                <w:bCs/>
              </w:rPr>
              <w:t>Pacific Metals</w:t>
            </w:r>
          </w:p>
        </w:tc>
        <w:tc>
          <w:tcPr>
            <w:tcW w:w="1227" w:type="dxa"/>
          </w:tcPr>
          <w:p w14:paraId="0E310B21" w14:textId="77777777" w:rsidR="00A75A05" w:rsidRDefault="00A75A05"/>
        </w:tc>
        <w:tc>
          <w:tcPr>
            <w:tcW w:w="1235" w:type="dxa"/>
          </w:tcPr>
          <w:p w14:paraId="0A84A717" w14:textId="65B32C15" w:rsidR="00A75A05" w:rsidRDefault="003C2C91" w:rsidP="003C2C91">
            <w:pPr>
              <w:jc w:val="center"/>
            </w:pPr>
            <w:r>
              <w:t>•</w:t>
            </w:r>
          </w:p>
        </w:tc>
        <w:tc>
          <w:tcPr>
            <w:tcW w:w="1228" w:type="dxa"/>
          </w:tcPr>
          <w:p w14:paraId="1E0AD661" w14:textId="0355A3E2" w:rsidR="00A75A05" w:rsidRDefault="005B1745" w:rsidP="003C2C91">
            <w:pPr>
              <w:jc w:val="center"/>
            </w:pPr>
            <w:r>
              <w:t>•</w:t>
            </w:r>
          </w:p>
        </w:tc>
        <w:tc>
          <w:tcPr>
            <w:tcW w:w="1231" w:type="dxa"/>
          </w:tcPr>
          <w:p w14:paraId="20CF037C" w14:textId="5568D7E3" w:rsidR="00A75A05" w:rsidRDefault="005B1745" w:rsidP="003C2C91">
            <w:pPr>
              <w:jc w:val="center"/>
            </w:pPr>
            <w:r>
              <w:t>•</w:t>
            </w:r>
          </w:p>
        </w:tc>
        <w:tc>
          <w:tcPr>
            <w:tcW w:w="1229" w:type="dxa"/>
          </w:tcPr>
          <w:p w14:paraId="40C56105" w14:textId="19D5EE6E" w:rsidR="00A75A05" w:rsidRDefault="005B1745" w:rsidP="003C2C91">
            <w:pPr>
              <w:jc w:val="center"/>
            </w:pPr>
            <w:r>
              <w:t>•</w:t>
            </w:r>
          </w:p>
        </w:tc>
        <w:tc>
          <w:tcPr>
            <w:tcW w:w="1225" w:type="dxa"/>
          </w:tcPr>
          <w:p w14:paraId="6F27E6C3" w14:textId="77777777" w:rsidR="00A75A05" w:rsidRDefault="00A75A05" w:rsidP="003C2C91">
            <w:pPr>
              <w:jc w:val="center"/>
            </w:pPr>
          </w:p>
        </w:tc>
        <w:tc>
          <w:tcPr>
            <w:tcW w:w="1232" w:type="dxa"/>
          </w:tcPr>
          <w:p w14:paraId="68CCC0E5" w14:textId="77777777" w:rsidR="00A75A05" w:rsidRDefault="00A75A05" w:rsidP="003C2C91">
            <w:pPr>
              <w:jc w:val="center"/>
            </w:pPr>
          </w:p>
        </w:tc>
      </w:tr>
      <w:tr w:rsidR="00B27442" w14:paraId="0735E173" w14:textId="77777777" w:rsidTr="005B1745">
        <w:tc>
          <w:tcPr>
            <w:tcW w:w="1351" w:type="dxa"/>
          </w:tcPr>
          <w:p w14:paraId="662BDB67" w14:textId="0B03AFD3" w:rsidR="00B27442" w:rsidRPr="00C72323" w:rsidRDefault="00B27442">
            <w:pPr>
              <w:rPr>
                <w:b/>
                <w:bCs/>
              </w:rPr>
            </w:pPr>
            <w:r w:rsidRPr="00C72323">
              <w:rPr>
                <w:b/>
                <w:bCs/>
              </w:rPr>
              <w:t>Korea Strategic Minerals</w:t>
            </w:r>
          </w:p>
        </w:tc>
        <w:tc>
          <w:tcPr>
            <w:tcW w:w="1227" w:type="dxa"/>
          </w:tcPr>
          <w:p w14:paraId="3B8CF6D4" w14:textId="10712F44" w:rsidR="00B27442" w:rsidRDefault="006B0F81" w:rsidP="003C2C91">
            <w:pPr>
              <w:jc w:val="center"/>
            </w:pPr>
            <w:r>
              <w:t>•</w:t>
            </w:r>
          </w:p>
        </w:tc>
        <w:tc>
          <w:tcPr>
            <w:tcW w:w="1235" w:type="dxa"/>
          </w:tcPr>
          <w:p w14:paraId="29E5F8E3" w14:textId="013378D2" w:rsidR="00B27442" w:rsidRDefault="003C2C91" w:rsidP="003C2C91">
            <w:pPr>
              <w:jc w:val="center"/>
            </w:pPr>
            <w:r>
              <w:t>•</w:t>
            </w:r>
          </w:p>
        </w:tc>
        <w:tc>
          <w:tcPr>
            <w:tcW w:w="1228" w:type="dxa"/>
          </w:tcPr>
          <w:p w14:paraId="7689D615" w14:textId="77777777" w:rsidR="00B27442" w:rsidRDefault="00B27442" w:rsidP="003C2C91">
            <w:pPr>
              <w:jc w:val="center"/>
            </w:pPr>
          </w:p>
        </w:tc>
        <w:tc>
          <w:tcPr>
            <w:tcW w:w="1231" w:type="dxa"/>
          </w:tcPr>
          <w:p w14:paraId="20E6D79F" w14:textId="77777777" w:rsidR="00B27442" w:rsidRDefault="00B27442" w:rsidP="003C2C91">
            <w:pPr>
              <w:jc w:val="center"/>
            </w:pPr>
          </w:p>
        </w:tc>
        <w:tc>
          <w:tcPr>
            <w:tcW w:w="1229" w:type="dxa"/>
          </w:tcPr>
          <w:p w14:paraId="52EAA921" w14:textId="77777777" w:rsidR="00B27442" w:rsidRDefault="00B27442" w:rsidP="003C2C91">
            <w:pPr>
              <w:jc w:val="center"/>
            </w:pPr>
          </w:p>
        </w:tc>
        <w:tc>
          <w:tcPr>
            <w:tcW w:w="1225" w:type="dxa"/>
          </w:tcPr>
          <w:p w14:paraId="0F6743F0" w14:textId="77777777" w:rsidR="00B27442" w:rsidRDefault="00B27442" w:rsidP="003C2C91">
            <w:pPr>
              <w:jc w:val="center"/>
            </w:pPr>
          </w:p>
        </w:tc>
        <w:tc>
          <w:tcPr>
            <w:tcW w:w="1232" w:type="dxa"/>
          </w:tcPr>
          <w:p w14:paraId="07A605B7" w14:textId="77777777" w:rsidR="00B27442" w:rsidRDefault="00B27442" w:rsidP="003C2C91">
            <w:pPr>
              <w:jc w:val="center"/>
            </w:pPr>
          </w:p>
        </w:tc>
      </w:tr>
      <w:tr w:rsidR="001610FE" w14:paraId="6D625556" w14:textId="77777777" w:rsidTr="005B1745">
        <w:tc>
          <w:tcPr>
            <w:tcW w:w="1351" w:type="dxa"/>
          </w:tcPr>
          <w:p w14:paraId="61C94817" w14:textId="7726D866" w:rsidR="001610FE" w:rsidRPr="00C72323" w:rsidRDefault="001610FE" w:rsidP="001610FE">
            <w:pPr>
              <w:rPr>
                <w:b/>
                <w:bCs/>
              </w:rPr>
            </w:pPr>
            <w:r w:rsidRPr="00C72323">
              <w:rPr>
                <w:b/>
                <w:bCs/>
              </w:rPr>
              <w:t>Star Group</w:t>
            </w:r>
            <w:r w:rsidR="00AD555C" w:rsidRPr="00C72323">
              <w:rPr>
                <w:b/>
                <w:bCs/>
              </w:rPr>
              <w:t>*</w:t>
            </w:r>
          </w:p>
        </w:tc>
        <w:tc>
          <w:tcPr>
            <w:tcW w:w="1227" w:type="dxa"/>
          </w:tcPr>
          <w:p w14:paraId="01DF78C5" w14:textId="77777777" w:rsidR="001610FE" w:rsidRDefault="001610FE" w:rsidP="001610FE">
            <w:pPr>
              <w:jc w:val="center"/>
            </w:pPr>
          </w:p>
        </w:tc>
        <w:tc>
          <w:tcPr>
            <w:tcW w:w="1235" w:type="dxa"/>
          </w:tcPr>
          <w:p w14:paraId="7528CBF2" w14:textId="21D22EAB" w:rsidR="001610FE" w:rsidRDefault="001610FE" w:rsidP="001610FE">
            <w:pPr>
              <w:jc w:val="center"/>
            </w:pPr>
            <w:r>
              <w:t>•</w:t>
            </w:r>
          </w:p>
        </w:tc>
        <w:tc>
          <w:tcPr>
            <w:tcW w:w="1228" w:type="dxa"/>
          </w:tcPr>
          <w:p w14:paraId="3924ED77" w14:textId="54AA5644" w:rsidR="001610FE" w:rsidRDefault="001610FE" w:rsidP="001610FE">
            <w:pPr>
              <w:jc w:val="center"/>
            </w:pPr>
            <w:r w:rsidRPr="00D631A6">
              <w:t>•</w:t>
            </w:r>
          </w:p>
        </w:tc>
        <w:tc>
          <w:tcPr>
            <w:tcW w:w="1231" w:type="dxa"/>
          </w:tcPr>
          <w:p w14:paraId="58B6C406" w14:textId="707C5477" w:rsidR="001610FE" w:rsidRDefault="001610FE" w:rsidP="001610FE">
            <w:pPr>
              <w:jc w:val="center"/>
            </w:pPr>
            <w:r w:rsidRPr="00FF56FD">
              <w:t>•</w:t>
            </w:r>
          </w:p>
        </w:tc>
        <w:tc>
          <w:tcPr>
            <w:tcW w:w="1229" w:type="dxa"/>
          </w:tcPr>
          <w:p w14:paraId="768AF331" w14:textId="18683035" w:rsidR="001610FE" w:rsidRDefault="001610FE" w:rsidP="001610FE">
            <w:pPr>
              <w:jc w:val="center"/>
            </w:pPr>
            <w:r w:rsidRPr="009179D2">
              <w:t>•</w:t>
            </w:r>
          </w:p>
        </w:tc>
        <w:tc>
          <w:tcPr>
            <w:tcW w:w="1225" w:type="dxa"/>
          </w:tcPr>
          <w:p w14:paraId="4BA096E9" w14:textId="77777777" w:rsidR="001610FE" w:rsidRDefault="001610FE" w:rsidP="001610FE">
            <w:pPr>
              <w:jc w:val="center"/>
            </w:pPr>
          </w:p>
        </w:tc>
        <w:tc>
          <w:tcPr>
            <w:tcW w:w="1232" w:type="dxa"/>
          </w:tcPr>
          <w:p w14:paraId="6ACA4913" w14:textId="77777777" w:rsidR="001610FE" w:rsidRDefault="001610FE" w:rsidP="001610FE">
            <w:pPr>
              <w:jc w:val="center"/>
            </w:pPr>
          </w:p>
        </w:tc>
      </w:tr>
      <w:tr w:rsidR="001610FE" w14:paraId="5F7395D3" w14:textId="77777777" w:rsidTr="005B1745">
        <w:tc>
          <w:tcPr>
            <w:tcW w:w="1351" w:type="dxa"/>
          </w:tcPr>
          <w:p w14:paraId="4DB78E18" w14:textId="2848ABE7" w:rsidR="001610FE" w:rsidRPr="00C72323" w:rsidRDefault="001610FE" w:rsidP="001610FE">
            <w:pPr>
              <w:rPr>
                <w:b/>
                <w:bCs/>
              </w:rPr>
            </w:pPr>
            <w:proofErr w:type="spellStart"/>
            <w:r w:rsidRPr="00C72323">
              <w:rPr>
                <w:b/>
                <w:bCs/>
              </w:rPr>
              <w:lastRenderedPageBreak/>
              <w:t>Jahwa</w:t>
            </w:r>
            <w:proofErr w:type="spellEnd"/>
            <w:r w:rsidRPr="00C72323">
              <w:rPr>
                <w:b/>
                <w:bCs/>
              </w:rPr>
              <w:t xml:space="preserve"> Electronics</w:t>
            </w:r>
            <w:r w:rsidR="00AD555C" w:rsidRPr="00C72323">
              <w:rPr>
                <w:b/>
                <w:bCs/>
              </w:rPr>
              <w:t>*</w:t>
            </w:r>
          </w:p>
        </w:tc>
        <w:tc>
          <w:tcPr>
            <w:tcW w:w="1227" w:type="dxa"/>
          </w:tcPr>
          <w:p w14:paraId="15D304F7" w14:textId="77777777" w:rsidR="001610FE" w:rsidRDefault="001610FE" w:rsidP="001610FE"/>
        </w:tc>
        <w:tc>
          <w:tcPr>
            <w:tcW w:w="1235" w:type="dxa"/>
          </w:tcPr>
          <w:p w14:paraId="5B722DD4" w14:textId="28400F31" w:rsidR="001610FE" w:rsidRDefault="001610FE" w:rsidP="001610FE">
            <w:pPr>
              <w:jc w:val="center"/>
            </w:pPr>
            <w:r>
              <w:t>•</w:t>
            </w:r>
          </w:p>
        </w:tc>
        <w:tc>
          <w:tcPr>
            <w:tcW w:w="1228" w:type="dxa"/>
          </w:tcPr>
          <w:p w14:paraId="4654FD66" w14:textId="25BC403A" w:rsidR="001610FE" w:rsidRDefault="001610FE" w:rsidP="001610FE">
            <w:pPr>
              <w:jc w:val="center"/>
            </w:pPr>
            <w:r w:rsidRPr="00D631A6">
              <w:t>•</w:t>
            </w:r>
          </w:p>
        </w:tc>
        <w:tc>
          <w:tcPr>
            <w:tcW w:w="1231" w:type="dxa"/>
          </w:tcPr>
          <w:p w14:paraId="458A14A9" w14:textId="6CC15037" w:rsidR="001610FE" w:rsidRDefault="001610FE" w:rsidP="001610FE">
            <w:pPr>
              <w:jc w:val="center"/>
            </w:pPr>
            <w:r w:rsidRPr="00FF56FD">
              <w:t>•</w:t>
            </w:r>
          </w:p>
        </w:tc>
        <w:tc>
          <w:tcPr>
            <w:tcW w:w="1229" w:type="dxa"/>
          </w:tcPr>
          <w:p w14:paraId="5D4772BB" w14:textId="700E1E05" w:rsidR="001610FE" w:rsidRDefault="001610FE" w:rsidP="001610FE">
            <w:pPr>
              <w:jc w:val="center"/>
            </w:pPr>
            <w:r w:rsidRPr="009179D2">
              <w:t>•</w:t>
            </w:r>
          </w:p>
        </w:tc>
        <w:tc>
          <w:tcPr>
            <w:tcW w:w="1225" w:type="dxa"/>
          </w:tcPr>
          <w:p w14:paraId="190959E3" w14:textId="77777777" w:rsidR="001610FE" w:rsidRDefault="001610FE" w:rsidP="001610FE">
            <w:pPr>
              <w:jc w:val="center"/>
            </w:pPr>
          </w:p>
        </w:tc>
        <w:tc>
          <w:tcPr>
            <w:tcW w:w="1232" w:type="dxa"/>
          </w:tcPr>
          <w:p w14:paraId="16CA06CD" w14:textId="77777777" w:rsidR="001610FE" w:rsidRDefault="001610FE" w:rsidP="001610FE">
            <w:pPr>
              <w:jc w:val="center"/>
            </w:pPr>
          </w:p>
        </w:tc>
      </w:tr>
      <w:tr w:rsidR="001610FE" w14:paraId="00365713" w14:textId="77777777" w:rsidTr="005B1745">
        <w:tc>
          <w:tcPr>
            <w:tcW w:w="1351" w:type="dxa"/>
          </w:tcPr>
          <w:p w14:paraId="1A0169D2" w14:textId="09224212" w:rsidR="001610FE" w:rsidRPr="00C72323" w:rsidRDefault="001610FE" w:rsidP="001610FE">
            <w:pPr>
              <w:rPr>
                <w:b/>
                <w:bCs/>
              </w:rPr>
            </w:pPr>
            <w:r w:rsidRPr="00C72323">
              <w:rPr>
                <w:b/>
                <w:bCs/>
              </w:rPr>
              <w:t>Nanotech (</w:t>
            </w:r>
            <w:proofErr w:type="spellStart"/>
            <w:r w:rsidRPr="00C72323">
              <w:rPr>
                <w:b/>
                <w:bCs/>
              </w:rPr>
              <w:t>Jahwa</w:t>
            </w:r>
            <w:proofErr w:type="spellEnd"/>
            <w:r w:rsidRPr="00C72323">
              <w:rPr>
                <w:b/>
                <w:bCs/>
              </w:rPr>
              <w:t xml:space="preserve"> Electronics’ sister co.)</w:t>
            </w:r>
          </w:p>
        </w:tc>
        <w:tc>
          <w:tcPr>
            <w:tcW w:w="1227" w:type="dxa"/>
          </w:tcPr>
          <w:p w14:paraId="43455EB4" w14:textId="77777777" w:rsidR="001610FE" w:rsidRDefault="001610FE" w:rsidP="001610FE"/>
        </w:tc>
        <w:tc>
          <w:tcPr>
            <w:tcW w:w="1235" w:type="dxa"/>
          </w:tcPr>
          <w:p w14:paraId="574EE8D2" w14:textId="706DDAE3" w:rsidR="001610FE" w:rsidRDefault="001610FE" w:rsidP="001610FE">
            <w:pPr>
              <w:jc w:val="center"/>
            </w:pPr>
            <w:r>
              <w:t>•</w:t>
            </w:r>
          </w:p>
        </w:tc>
        <w:tc>
          <w:tcPr>
            <w:tcW w:w="1228" w:type="dxa"/>
          </w:tcPr>
          <w:p w14:paraId="09469A6E" w14:textId="7E54176E" w:rsidR="001610FE" w:rsidRDefault="001610FE" w:rsidP="001610FE">
            <w:pPr>
              <w:jc w:val="center"/>
            </w:pPr>
            <w:r w:rsidRPr="00105FFE">
              <w:t>•</w:t>
            </w:r>
          </w:p>
        </w:tc>
        <w:tc>
          <w:tcPr>
            <w:tcW w:w="1231" w:type="dxa"/>
          </w:tcPr>
          <w:p w14:paraId="749F3524" w14:textId="4F2F38E7" w:rsidR="001610FE" w:rsidRDefault="001610FE" w:rsidP="001610FE">
            <w:pPr>
              <w:jc w:val="center"/>
            </w:pPr>
            <w:r w:rsidRPr="00FF56FD">
              <w:t>•</w:t>
            </w:r>
          </w:p>
        </w:tc>
        <w:tc>
          <w:tcPr>
            <w:tcW w:w="1229" w:type="dxa"/>
          </w:tcPr>
          <w:p w14:paraId="1AC69559" w14:textId="68A28B91" w:rsidR="001610FE" w:rsidRDefault="001610FE" w:rsidP="001610FE">
            <w:pPr>
              <w:jc w:val="center"/>
            </w:pPr>
            <w:r w:rsidRPr="009179D2">
              <w:t>•</w:t>
            </w:r>
          </w:p>
        </w:tc>
        <w:tc>
          <w:tcPr>
            <w:tcW w:w="1225" w:type="dxa"/>
          </w:tcPr>
          <w:p w14:paraId="4F5C4721" w14:textId="77777777" w:rsidR="001610FE" w:rsidRDefault="001610FE" w:rsidP="001610FE">
            <w:pPr>
              <w:jc w:val="center"/>
            </w:pPr>
          </w:p>
        </w:tc>
        <w:tc>
          <w:tcPr>
            <w:tcW w:w="1232" w:type="dxa"/>
          </w:tcPr>
          <w:p w14:paraId="2221A7FD" w14:textId="77777777" w:rsidR="001610FE" w:rsidRDefault="001610FE" w:rsidP="001610FE">
            <w:pPr>
              <w:jc w:val="center"/>
            </w:pPr>
          </w:p>
        </w:tc>
      </w:tr>
      <w:tr w:rsidR="001610FE" w14:paraId="4A313D04" w14:textId="77777777" w:rsidTr="005B1745">
        <w:tc>
          <w:tcPr>
            <w:tcW w:w="1351" w:type="dxa"/>
          </w:tcPr>
          <w:p w14:paraId="47567304" w14:textId="0E795FA4" w:rsidR="001610FE" w:rsidRPr="00C72323" w:rsidRDefault="001610FE" w:rsidP="001610FE">
            <w:pPr>
              <w:rPr>
                <w:b/>
                <w:bCs/>
              </w:rPr>
            </w:pPr>
            <w:proofErr w:type="spellStart"/>
            <w:r w:rsidRPr="00C72323">
              <w:rPr>
                <w:b/>
                <w:bCs/>
              </w:rPr>
              <w:t>Novatech</w:t>
            </w:r>
            <w:proofErr w:type="spellEnd"/>
          </w:p>
        </w:tc>
        <w:tc>
          <w:tcPr>
            <w:tcW w:w="1227" w:type="dxa"/>
          </w:tcPr>
          <w:p w14:paraId="5A87301A" w14:textId="77777777" w:rsidR="001610FE" w:rsidRDefault="001610FE" w:rsidP="001610FE"/>
        </w:tc>
        <w:tc>
          <w:tcPr>
            <w:tcW w:w="1235" w:type="dxa"/>
          </w:tcPr>
          <w:p w14:paraId="0F4D3282" w14:textId="6ED4E123" w:rsidR="001610FE" w:rsidRDefault="001610FE" w:rsidP="001610FE">
            <w:pPr>
              <w:jc w:val="center"/>
            </w:pPr>
            <w:r>
              <w:t>•</w:t>
            </w:r>
          </w:p>
        </w:tc>
        <w:tc>
          <w:tcPr>
            <w:tcW w:w="1228" w:type="dxa"/>
          </w:tcPr>
          <w:p w14:paraId="1F976FA2" w14:textId="7B13CB19" w:rsidR="001610FE" w:rsidRDefault="001610FE" w:rsidP="001610FE">
            <w:pPr>
              <w:jc w:val="center"/>
            </w:pPr>
            <w:r w:rsidRPr="00105FFE">
              <w:t>•</w:t>
            </w:r>
          </w:p>
        </w:tc>
        <w:tc>
          <w:tcPr>
            <w:tcW w:w="1231" w:type="dxa"/>
          </w:tcPr>
          <w:p w14:paraId="0FA25B7E" w14:textId="61A6D78C" w:rsidR="001610FE" w:rsidRDefault="001610FE" w:rsidP="001610FE">
            <w:pPr>
              <w:jc w:val="center"/>
            </w:pPr>
            <w:r w:rsidRPr="00FF56FD">
              <w:t>•</w:t>
            </w:r>
          </w:p>
        </w:tc>
        <w:tc>
          <w:tcPr>
            <w:tcW w:w="1229" w:type="dxa"/>
          </w:tcPr>
          <w:p w14:paraId="629CA8BE" w14:textId="3ED12D4A" w:rsidR="001610FE" w:rsidRDefault="001610FE" w:rsidP="001610FE">
            <w:pPr>
              <w:jc w:val="center"/>
            </w:pPr>
            <w:r w:rsidRPr="009179D2">
              <w:t>•</w:t>
            </w:r>
          </w:p>
        </w:tc>
        <w:tc>
          <w:tcPr>
            <w:tcW w:w="1225" w:type="dxa"/>
          </w:tcPr>
          <w:p w14:paraId="2F02752A" w14:textId="77777777" w:rsidR="001610FE" w:rsidRDefault="001610FE" w:rsidP="001610FE">
            <w:pPr>
              <w:jc w:val="center"/>
            </w:pPr>
          </w:p>
        </w:tc>
        <w:tc>
          <w:tcPr>
            <w:tcW w:w="1232" w:type="dxa"/>
          </w:tcPr>
          <w:p w14:paraId="0C559491" w14:textId="77777777" w:rsidR="001610FE" w:rsidRDefault="001610FE" w:rsidP="001610FE">
            <w:pPr>
              <w:jc w:val="center"/>
            </w:pPr>
          </w:p>
        </w:tc>
      </w:tr>
      <w:tr w:rsidR="001610FE" w14:paraId="1266ECC7" w14:textId="77777777" w:rsidTr="005B1745">
        <w:tc>
          <w:tcPr>
            <w:tcW w:w="1351" w:type="dxa"/>
          </w:tcPr>
          <w:p w14:paraId="13E0D59D" w14:textId="0681708D" w:rsidR="001610FE" w:rsidRPr="00C72323" w:rsidRDefault="001610FE" w:rsidP="001610FE">
            <w:pPr>
              <w:rPr>
                <w:b/>
                <w:bCs/>
              </w:rPr>
            </w:pPr>
            <w:proofErr w:type="spellStart"/>
            <w:r w:rsidRPr="00C72323">
              <w:rPr>
                <w:b/>
                <w:bCs/>
              </w:rPr>
              <w:t>Ugimag</w:t>
            </w:r>
            <w:proofErr w:type="spellEnd"/>
            <w:r w:rsidRPr="00C72323">
              <w:rPr>
                <w:b/>
                <w:bCs/>
              </w:rPr>
              <w:t xml:space="preserve"> Korea</w:t>
            </w:r>
          </w:p>
        </w:tc>
        <w:tc>
          <w:tcPr>
            <w:tcW w:w="1227" w:type="dxa"/>
          </w:tcPr>
          <w:p w14:paraId="336FB151" w14:textId="77777777" w:rsidR="001610FE" w:rsidRDefault="001610FE" w:rsidP="001610FE"/>
        </w:tc>
        <w:tc>
          <w:tcPr>
            <w:tcW w:w="1235" w:type="dxa"/>
          </w:tcPr>
          <w:p w14:paraId="5EF23CA0" w14:textId="77777777" w:rsidR="001610FE" w:rsidRDefault="001610FE" w:rsidP="001610FE">
            <w:pPr>
              <w:jc w:val="center"/>
            </w:pPr>
          </w:p>
        </w:tc>
        <w:tc>
          <w:tcPr>
            <w:tcW w:w="1228" w:type="dxa"/>
          </w:tcPr>
          <w:p w14:paraId="0E0CBBEA" w14:textId="77777777" w:rsidR="001610FE" w:rsidRDefault="001610FE" w:rsidP="001610FE">
            <w:pPr>
              <w:jc w:val="center"/>
            </w:pPr>
          </w:p>
        </w:tc>
        <w:tc>
          <w:tcPr>
            <w:tcW w:w="1231" w:type="dxa"/>
          </w:tcPr>
          <w:p w14:paraId="1991C82B" w14:textId="58A809B3" w:rsidR="001610FE" w:rsidRDefault="001610FE" w:rsidP="001610FE">
            <w:pPr>
              <w:jc w:val="center"/>
            </w:pPr>
            <w:r w:rsidRPr="00FF56FD">
              <w:t>•</w:t>
            </w:r>
          </w:p>
        </w:tc>
        <w:tc>
          <w:tcPr>
            <w:tcW w:w="1229" w:type="dxa"/>
          </w:tcPr>
          <w:p w14:paraId="08B8CA07" w14:textId="79C35422" w:rsidR="001610FE" w:rsidRDefault="001610FE" w:rsidP="001610FE">
            <w:pPr>
              <w:jc w:val="center"/>
            </w:pPr>
            <w:r w:rsidRPr="009179D2">
              <w:t>•</w:t>
            </w:r>
          </w:p>
        </w:tc>
        <w:tc>
          <w:tcPr>
            <w:tcW w:w="1225" w:type="dxa"/>
          </w:tcPr>
          <w:p w14:paraId="342B2F0F" w14:textId="7E00FCCA" w:rsidR="001610FE" w:rsidRDefault="001610FE" w:rsidP="001610FE">
            <w:pPr>
              <w:jc w:val="center"/>
            </w:pPr>
            <w:r w:rsidRPr="006E5EF2">
              <w:t>•</w:t>
            </w:r>
          </w:p>
        </w:tc>
        <w:tc>
          <w:tcPr>
            <w:tcW w:w="1232" w:type="dxa"/>
          </w:tcPr>
          <w:p w14:paraId="77B914FC" w14:textId="6FE4E76C" w:rsidR="001610FE" w:rsidRDefault="001610FE" w:rsidP="001610FE">
            <w:pPr>
              <w:jc w:val="center"/>
            </w:pPr>
            <w:r>
              <w:t>•</w:t>
            </w:r>
          </w:p>
        </w:tc>
      </w:tr>
      <w:tr w:rsidR="001610FE" w14:paraId="5306D62C" w14:textId="77777777" w:rsidTr="005B1745">
        <w:tc>
          <w:tcPr>
            <w:tcW w:w="1351" w:type="dxa"/>
          </w:tcPr>
          <w:p w14:paraId="504BE359" w14:textId="5940473D" w:rsidR="001610FE" w:rsidRPr="00C72323" w:rsidRDefault="001610FE" w:rsidP="001610FE">
            <w:pPr>
              <w:rPr>
                <w:b/>
                <w:bCs/>
              </w:rPr>
            </w:pPr>
            <w:r w:rsidRPr="00C72323">
              <w:rPr>
                <w:b/>
                <w:bCs/>
              </w:rPr>
              <w:t>Union Materials</w:t>
            </w:r>
          </w:p>
        </w:tc>
        <w:tc>
          <w:tcPr>
            <w:tcW w:w="1227" w:type="dxa"/>
          </w:tcPr>
          <w:p w14:paraId="0A5DB5A3" w14:textId="77777777" w:rsidR="001610FE" w:rsidRDefault="001610FE" w:rsidP="001610FE"/>
        </w:tc>
        <w:tc>
          <w:tcPr>
            <w:tcW w:w="1235" w:type="dxa"/>
          </w:tcPr>
          <w:p w14:paraId="480DDBB2" w14:textId="77777777" w:rsidR="001610FE" w:rsidRDefault="001610FE" w:rsidP="001610FE">
            <w:pPr>
              <w:jc w:val="center"/>
            </w:pPr>
          </w:p>
        </w:tc>
        <w:tc>
          <w:tcPr>
            <w:tcW w:w="1228" w:type="dxa"/>
          </w:tcPr>
          <w:p w14:paraId="56B21F51" w14:textId="77777777" w:rsidR="001610FE" w:rsidRDefault="001610FE" w:rsidP="001610FE">
            <w:pPr>
              <w:jc w:val="center"/>
            </w:pPr>
          </w:p>
        </w:tc>
        <w:tc>
          <w:tcPr>
            <w:tcW w:w="1231" w:type="dxa"/>
          </w:tcPr>
          <w:p w14:paraId="0A685699" w14:textId="4188EAD3" w:rsidR="001610FE" w:rsidRDefault="001610FE" w:rsidP="001610FE">
            <w:pPr>
              <w:jc w:val="center"/>
            </w:pPr>
            <w:r w:rsidRPr="00FF56FD">
              <w:t>•</w:t>
            </w:r>
          </w:p>
        </w:tc>
        <w:tc>
          <w:tcPr>
            <w:tcW w:w="1229" w:type="dxa"/>
          </w:tcPr>
          <w:p w14:paraId="5FCEDBD6" w14:textId="77777777" w:rsidR="001610FE" w:rsidRDefault="001610FE" w:rsidP="001610FE">
            <w:pPr>
              <w:jc w:val="center"/>
            </w:pPr>
          </w:p>
        </w:tc>
        <w:tc>
          <w:tcPr>
            <w:tcW w:w="1225" w:type="dxa"/>
          </w:tcPr>
          <w:p w14:paraId="1DD479AF" w14:textId="06EECF0B" w:rsidR="001610FE" w:rsidRDefault="001610FE" w:rsidP="001610FE">
            <w:pPr>
              <w:jc w:val="center"/>
            </w:pPr>
            <w:r w:rsidRPr="006E5EF2">
              <w:t>•</w:t>
            </w:r>
          </w:p>
        </w:tc>
        <w:tc>
          <w:tcPr>
            <w:tcW w:w="1232" w:type="dxa"/>
          </w:tcPr>
          <w:p w14:paraId="7B4CF959" w14:textId="77777777" w:rsidR="001610FE" w:rsidRDefault="001610FE" w:rsidP="001610FE">
            <w:pPr>
              <w:jc w:val="center"/>
            </w:pPr>
          </w:p>
        </w:tc>
      </w:tr>
    </w:tbl>
    <w:p w14:paraId="65F51C77" w14:textId="7E34B7CF" w:rsidR="004252F8" w:rsidRDefault="00DB7A0A" w:rsidP="004252F8">
      <w:pPr>
        <w:rPr>
          <w:rFonts w:eastAsia="Times New Roman" w:cstheme="minorHAnsi"/>
          <w:color w:val="000000"/>
        </w:rPr>
      </w:pPr>
      <w:bookmarkStart w:id="1" w:name="_Toc135038075"/>
      <w:r>
        <w:rPr>
          <w:rFonts w:eastAsia="Times New Roman" w:cstheme="minorHAnsi"/>
          <w:color w:val="000000"/>
        </w:rPr>
        <w:t>*</w:t>
      </w:r>
      <w:proofErr w:type="spellStart"/>
      <w:r w:rsidR="004252F8" w:rsidRPr="00996F6F">
        <w:rPr>
          <w:rFonts w:eastAsia="Times New Roman" w:cstheme="minorHAnsi"/>
          <w:color w:val="000000"/>
        </w:rPr>
        <w:t>Jahwa</w:t>
      </w:r>
      <w:proofErr w:type="spellEnd"/>
      <w:r w:rsidR="004252F8" w:rsidRPr="00996F6F">
        <w:rPr>
          <w:rFonts w:eastAsia="Times New Roman" w:cstheme="minorHAnsi"/>
          <w:color w:val="000000"/>
        </w:rPr>
        <w:t xml:space="preserve"> has </w:t>
      </w:r>
      <w:proofErr w:type="spellStart"/>
      <w:r w:rsidR="004252F8" w:rsidRPr="00996F6F">
        <w:rPr>
          <w:rFonts w:eastAsia="Times New Roman" w:cstheme="minorHAnsi"/>
          <w:color w:val="000000"/>
        </w:rPr>
        <w:t>NdFeB</w:t>
      </w:r>
      <w:proofErr w:type="spellEnd"/>
      <w:r w:rsidR="004252F8" w:rsidRPr="00996F6F">
        <w:rPr>
          <w:rFonts w:eastAsia="Times New Roman" w:cstheme="minorHAnsi"/>
          <w:color w:val="000000"/>
        </w:rPr>
        <w:t xml:space="preserve"> strip-casting capacity, and Star Group facility is under construction</w:t>
      </w:r>
      <w:r w:rsidR="00094AE1">
        <w:rPr>
          <w:rFonts w:eastAsia="Times New Roman" w:cstheme="minorHAnsi"/>
          <w:color w:val="000000"/>
        </w:rPr>
        <w:t>.</w:t>
      </w:r>
    </w:p>
    <w:p w14:paraId="477C8738" w14:textId="20D653CE" w:rsidR="00094AE1" w:rsidRDefault="00094AE1" w:rsidP="004252F8">
      <w:r>
        <w:t xml:space="preserve">Sources: </w:t>
      </w:r>
      <w:r w:rsidRPr="00964545">
        <w:t xml:space="preserve">Desk </w:t>
      </w:r>
      <w:r>
        <w:t>rese</w:t>
      </w:r>
      <w:r w:rsidRPr="00964545">
        <w:t>arch and interviews by author</w:t>
      </w:r>
    </w:p>
    <w:p w14:paraId="24E8BC52" w14:textId="77777777" w:rsidR="00B83948" w:rsidRDefault="00B83948">
      <w:pPr>
        <w:spacing w:before="0" w:after="160" w:line="259" w:lineRule="auto"/>
        <w:rPr>
          <w:rFonts w:eastAsia="SimSun" w:cs="Times New Roman"/>
          <w:bCs/>
          <w:color w:val="2E1A47"/>
          <w:sz w:val="44"/>
          <w:szCs w:val="44"/>
          <w:lang w:eastAsia="zh-CN"/>
        </w:rPr>
      </w:pPr>
      <w:r>
        <w:br w:type="page"/>
      </w:r>
    </w:p>
    <w:p w14:paraId="70353C58" w14:textId="1C16773A" w:rsidR="009B7A96" w:rsidRPr="000863E4" w:rsidRDefault="00E900D7" w:rsidP="00D46936">
      <w:pPr>
        <w:pStyle w:val="Heading1"/>
        <w:rPr>
          <w:color w:val="2E1A47" w:themeColor="text2"/>
          <w:sz w:val="28"/>
          <w:szCs w:val="32"/>
          <w:lang w:eastAsia="en-US"/>
        </w:rPr>
      </w:pPr>
      <w:r w:rsidRPr="00996F6F">
        <w:lastRenderedPageBreak/>
        <w:t>New strategies to secure critical minerals</w:t>
      </w:r>
      <w:bookmarkEnd w:id="1"/>
    </w:p>
    <w:p w14:paraId="67848E17" w14:textId="59541DFB" w:rsidR="007778DC" w:rsidRPr="00996F6F" w:rsidRDefault="00E7614F" w:rsidP="0CB90EA1">
      <w:r w:rsidRPr="00996F6F">
        <w:t xml:space="preserve">The </w:t>
      </w:r>
      <w:r w:rsidR="009502BE" w:rsidRPr="00996F6F">
        <w:t xml:space="preserve">Korean </w:t>
      </w:r>
      <w:r w:rsidRPr="00996F6F">
        <w:t>Ministry of Trade, Industry and Energy (MOTIE) defines 33 elements as critical minerals. Th</w:t>
      </w:r>
      <w:r w:rsidR="007778DC" w:rsidRPr="00996F6F">
        <w:t xml:space="preserve">e </w:t>
      </w:r>
      <w:r w:rsidRPr="00996F6F">
        <w:t>definition reflects the significance of these minerals to Korea’s advanced industries such as semiconductors and batteries</w:t>
      </w:r>
      <w:r w:rsidR="007778DC" w:rsidRPr="00996F6F">
        <w:t>. It also reflects</w:t>
      </w:r>
      <w:r w:rsidRPr="00996F6F">
        <w:t xml:space="preserve"> the inherent supply chain risks of these elements. </w:t>
      </w:r>
    </w:p>
    <w:p w14:paraId="634BE68A" w14:textId="62FFA699" w:rsidR="00E7614F" w:rsidRPr="00996F6F" w:rsidRDefault="00E7614F" w:rsidP="007778DC">
      <w:r w:rsidRPr="00996F6F">
        <w:t xml:space="preserve">The 10 elements in bold are essential for </w:t>
      </w:r>
      <w:r w:rsidR="00020AC1" w:rsidRPr="00996F6F">
        <w:t>Korea’s</w:t>
      </w:r>
      <w:r w:rsidRPr="00996F6F">
        <w:t xml:space="preserve"> EV and semiconductor industries.</w:t>
      </w:r>
    </w:p>
    <w:p w14:paraId="71D82255" w14:textId="77777777" w:rsidR="00E7614F" w:rsidRPr="00996F6F" w:rsidRDefault="00E7614F" w:rsidP="007778DC">
      <w:pPr>
        <w:pStyle w:val="BulletList"/>
      </w:pPr>
      <w:r w:rsidRPr="00996F6F">
        <w:rPr>
          <w:b/>
          <w:bCs/>
        </w:rPr>
        <w:t xml:space="preserve">Lithium, </w:t>
      </w:r>
      <w:r w:rsidR="009B3B4F" w:rsidRPr="00996F6F">
        <w:rPr>
          <w:b/>
          <w:bCs/>
        </w:rPr>
        <w:t>n</w:t>
      </w:r>
      <w:r w:rsidRPr="00996F6F">
        <w:rPr>
          <w:b/>
          <w:bCs/>
        </w:rPr>
        <w:t xml:space="preserve">ickel, </w:t>
      </w:r>
      <w:r w:rsidR="009B3B4F" w:rsidRPr="00996F6F">
        <w:rPr>
          <w:b/>
          <w:bCs/>
        </w:rPr>
        <w:t>c</w:t>
      </w:r>
      <w:r w:rsidRPr="00996F6F">
        <w:rPr>
          <w:b/>
          <w:bCs/>
        </w:rPr>
        <w:t xml:space="preserve">obalt, </w:t>
      </w:r>
      <w:r w:rsidR="009B3B4F" w:rsidRPr="00996F6F">
        <w:rPr>
          <w:b/>
          <w:bCs/>
        </w:rPr>
        <w:t>m</w:t>
      </w:r>
      <w:r w:rsidRPr="00996F6F">
        <w:rPr>
          <w:b/>
          <w:bCs/>
        </w:rPr>
        <w:t xml:space="preserve">anganese, </w:t>
      </w:r>
      <w:r w:rsidR="009B3B4F" w:rsidRPr="00996F6F">
        <w:rPr>
          <w:b/>
          <w:bCs/>
        </w:rPr>
        <w:t>g</w:t>
      </w:r>
      <w:r w:rsidRPr="00996F6F">
        <w:rPr>
          <w:b/>
          <w:bCs/>
        </w:rPr>
        <w:t>raphite</w:t>
      </w:r>
      <w:r w:rsidRPr="00996F6F">
        <w:t xml:space="preserve">, </w:t>
      </w:r>
      <w:r w:rsidR="009B3B4F" w:rsidRPr="00996F6F">
        <w:t>n</w:t>
      </w:r>
      <w:r w:rsidRPr="00996F6F">
        <w:t xml:space="preserve">iobium, </w:t>
      </w:r>
      <w:r w:rsidR="009B3B4F" w:rsidRPr="00996F6F">
        <w:t>c</w:t>
      </w:r>
      <w:r w:rsidRPr="00996F6F">
        <w:t xml:space="preserve">opper, </w:t>
      </w:r>
      <w:r w:rsidR="009B3B4F" w:rsidRPr="00996F6F">
        <w:t>a</w:t>
      </w:r>
      <w:r w:rsidRPr="00996F6F">
        <w:t xml:space="preserve">luminium, </w:t>
      </w:r>
      <w:r w:rsidR="009B3B4F" w:rsidRPr="00996F6F">
        <w:t>s</w:t>
      </w:r>
      <w:r w:rsidRPr="00996F6F">
        <w:t xml:space="preserve">ilicon, </w:t>
      </w:r>
      <w:r w:rsidR="009B3B4F" w:rsidRPr="00996F6F">
        <w:t>m</w:t>
      </w:r>
      <w:r w:rsidRPr="00996F6F">
        <w:t xml:space="preserve">agnesium, </w:t>
      </w:r>
      <w:r w:rsidR="009B3B4F" w:rsidRPr="00996F6F">
        <w:t>m</w:t>
      </w:r>
      <w:r w:rsidRPr="00996F6F">
        <w:t xml:space="preserve">olybdenum, </w:t>
      </w:r>
      <w:r w:rsidR="009B3B4F" w:rsidRPr="00996F6F">
        <w:t>v</w:t>
      </w:r>
      <w:r w:rsidRPr="00996F6F">
        <w:t xml:space="preserve">anadium, </w:t>
      </w:r>
      <w:r w:rsidR="009B3B4F" w:rsidRPr="00996F6F">
        <w:t>t</w:t>
      </w:r>
      <w:r w:rsidRPr="00996F6F">
        <w:t xml:space="preserve">in, </w:t>
      </w:r>
      <w:r w:rsidR="009B3B4F" w:rsidRPr="00996F6F">
        <w:t>t</w:t>
      </w:r>
      <w:r w:rsidRPr="00996F6F">
        <w:t xml:space="preserve">itanium, </w:t>
      </w:r>
      <w:r w:rsidR="009B3B4F" w:rsidRPr="00996F6F">
        <w:t>t</w:t>
      </w:r>
      <w:r w:rsidRPr="00996F6F">
        <w:t xml:space="preserve">ungsten, </w:t>
      </w:r>
      <w:r w:rsidR="009B3B4F" w:rsidRPr="00996F6F">
        <w:t>a</w:t>
      </w:r>
      <w:r w:rsidRPr="00996F6F">
        <w:t xml:space="preserve">ntimony, </w:t>
      </w:r>
      <w:r w:rsidR="009B3B4F" w:rsidRPr="00996F6F">
        <w:t>b</w:t>
      </w:r>
      <w:r w:rsidRPr="00996F6F">
        <w:t xml:space="preserve">ismuth, </w:t>
      </w:r>
      <w:r w:rsidR="009B3B4F" w:rsidRPr="00996F6F">
        <w:t>c</w:t>
      </w:r>
      <w:r w:rsidRPr="00996F6F">
        <w:t xml:space="preserve">hromium, </w:t>
      </w:r>
      <w:r w:rsidR="009B3B4F" w:rsidRPr="00996F6F">
        <w:t>l</w:t>
      </w:r>
      <w:r w:rsidRPr="00996F6F">
        <w:t xml:space="preserve">ead, </w:t>
      </w:r>
      <w:r w:rsidR="009B3B4F" w:rsidRPr="00996F6F">
        <w:t>z</w:t>
      </w:r>
      <w:r w:rsidRPr="00996F6F">
        <w:t xml:space="preserve">inc, </w:t>
      </w:r>
      <w:r w:rsidR="009B3B4F" w:rsidRPr="00996F6F">
        <w:t>g</w:t>
      </w:r>
      <w:r w:rsidRPr="00996F6F">
        <w:t xml:space="preserve">allium, </w:t>
      </w:r>
      <w:r w:rsidR="009B3B4F" w:rsidRPr="00996F6F">
        <w:t>i</w:t>
      </w:r>
      <w:r w:rsidRPr="00996F6F">
        <w:t xml:space="preserve">ndium, </w:t>
      </w:r>
      <w:r w:rsidR="009B3B4F" w:rsidRPr="00996F6F">
        <w:t>t</w:t>
      </w:r>
      <w:r w:rsidRPr="00996F6F">
        <w:t xml:space="preserve">antalum, </w:t>
      </w:r>
      <w:r w:rsidR="009B3B4F" w:rsidRPr="00996F6F">
        <w:t>z</w:t>
      </w:r>
      <w:r w:rsidRPr="00996F6F">
        <w:t xml:space="preserve">irconium, </w:t>
      </w:r>
      <w:r w:rsidR="009B3B4F" w:rsidRPr="00996F6F">
        <w:t>s</w:t>
      </w:r>
      <w:r w:rsidRPr="00996F6F">
        <w:t xml:space="preserve">trontium, </w:t>
      </w:r>
      <w:r w:rsidR="009B3B4F" w:rsidRPr="00996F6F">
        <w:t>s</w:t>
      </w:r>
      <w:r w:rsidRPr="00996F6F">
        <w:t>elenium</w:t>
      </w:r>
    </w:p>
    <w:p w14:paraId="0BAA0DCB" w14:textId="77777777" w:rsidR="00E7614F" w:rsidRPr="00996F6F" w:rsidRDefault="00E7614F" w:rsidP="007778DC">
      <w:pPr>
        <w:pStyle w:val="BulletList"/>
      </w:pPr>
      <w:r w:rsidRPr="00996F6F">
        <w:t xml:space="preserve">Rare </w:t>
      </w:r>
      <w:r w:rsidR="007778DC" w:rsidRPr="00996F6F">
        <w:t>e</w:t>
      </w:r>
      <w:r w:rsidRPr="00996F6F">
        <w:t>arths</w:t>
      </w:r>
      <w:r w:rsidR="007778DC" w:rsidRPr="00996F6F">
        <w:t>:</w:t>
      </w:r>
      <w:r w:rsidRPr="00996F6F">
        <w:rPr>
          <w:b/>
          <w:bCs/>
        </w:rPr>
        <w:t xml:space="preserve"> </w:t>
      </w:r>
      <w:r w:rsidR="009B3B4F" w:rsidRPr="00996F6F">
        <w:rPr>
          <w:b/>
          <w:bCs/>
        </w:rPr>
        <w:t>l</w:t>
      </w:r>
      <w:r w:rsidRPr="00996F6F">
        <w:rPr>
          <w:b/>
          <w:bCs/>
        </w:rPr>
        <w:t xml:space="preserve">anthanum, </w:t>
      </w:r>
      <w:r w:rsidR="009B3B4F" w:rsidRPr="00996F6F">
        <w:rPr>
          <w:b/>
          <w:bCs/>
        </w:rPr>
        <w:t>c</w:t>
      </w:r>
      <w:r w:rsidRPr="00996F6F">
        <w:rPr>
          <w:b/>
          <w:bCs/>
        </w:rPr>
        <w:t xml:space="preserve">erium, </w:t>
      </w:r>
      <w:r w:rsidR="009B3B4F" w:rsidRPr="00996F6F">
        <w:rPr>
          <w:b/>
          <w:bCs/>
        </w:rPr>
        <w:t>n</w:t>
      </w:r>
      <w:r w:rsidRPr="00996F6F">
        <w:rPr>
          <w:b/>
          <w:bCs/>
        </w:rPr>
        <w:t>eodymium,</w:t>
      </w:r>
      <w:r w:rsidR="009B3B4F" w:rsidRPr="00996F6F">
        <w:rPr>
          <w:b/>
          <w:bCs/>
        </w:rPr>
        <w:t xml:space="preserve"> t</w:t>
      </w:r>
      <w:r w:rsidRPr="00996F6F">
        <w:rPr>
          <w:b/>
          <w:bCs/>
        </w:rPr>
        <w:t xml:space="preserve">erbium, </w:t>
      </w:r>
      <w:r w:rsidR="009B3B4F" w:rsidRPr="00996F6F">
        <w:rPr>
          <w:b/>
          <w:bCs/>
        </w:rPr>
        <w:t>d</w:t>
      </w:r>
      <w:r w:rsidRPr="00996F6F">
        <w:rPr>
          <w:b/>
          <w:bCs/>
        </w:rPr>
        <w:t>ysprosium</w:t>
      </w:r>
    </w:p>
    <w:p w14:paraId="15DFE26A" w14:textId="77777777" w:rsidR="00E7614F" w:rsidRPr="00996F6F" w:rsidRDefault="00E7614F" w:rsidP="007778DC">
      <w:pPr>
        <w:pStyle w:val="BulletList"/>
      </w:pPr>
      <w:r w:rsidRPr="00996F6F">
        <w:t xml:space="preserve">Platinum: </w:t>
      </w:r>
      <w:r w:rsidR="009B3B4F" w:rsidRPr="00996F6F">
        <w:t>p</w:t>
      </w:r>
      <w:r w:rsidRPr="00996F6F">
        <w:t xml:space="preserve">latinum, </w:t>
      </w:r>
      <w:r w:rsidR="009B3B4F" w:rsidRPr="00996F6F">
        <w:t>p</w:t>
      </w:r>
      <w:r w:rsidRPr="00996F6F">
        <w:t>alladium.</w:t>
      </w:r>
    </w:p>
    <w:p w14:paraId="6672890C" w14:textId="7CBE419D" w:rsidR="00E7614F" w:rsidRPr="00996F6F" w:rsidRDefault="00E7614F" w:rsidP="748970E8">
      <w:r w:rsidRPr="00996F6F">
        <w:t xml:space="preserve">On 27 February 2023, MOTIE’s Minister Lee hosted a business roundtable in Seoul where he released new strategies to secure these critical minerals. </w:t>
      </w:r>
      <w:r w:rsidR="00020AC1" w:rsidRPr="00996F6F">
        <w:t>The strategies are listed below.</w:t>
      </w:r>
    </w:p>
    <w:p w14:paraId="53008AD1" w14:textId="6D8BD892" w:rsidR="009B3B4F" w:rsidRPr="00996F6F" w:rsidRDefault="00C829A1" w:rsidP="00D46936">
      <w:pPr>
        <w:pStyle w:val="Heading2"/>
      </w:pPr>
      <w:r w:rsidRPr="00996F6F">
        <w:t>Develop systems to p</w:t>
      </w:r>
      <w:r w:rsidR="009B3B4F" w:rsidRPr="00996F6F">
        <w:t>rotect critical minerals supply chains</w:t>
      </w:r>
    </w:p>
    <w:p w14:paraId="56DA5E9F" w14:textId="3F91EC2E" w:rsidR="00E7614F" w:rsidRPr="00996F6F" w:rsidRDefault="009B3B4F" w:rsidP="009B3B4F">
      <w:r w:rsidRPr="00996F6F">
        <w:t>Korea will work to de</w:t>
      </w:r>
      <w:r w:rsidR="00E7614F" w:rsidRPr="00996F6F">
        <w:t>velop</w:t>
      </w:r>
      <w:r w:rsidR="00222F2C" w:rsidRPr="00996F6F">
        <w:t xml:space="preserve"> and protect its</w:t>
      </w:r>
      <w:r w:rsidR="00E7614F" w:rsidRPr="00996F6F">
        <w:t xml:space="preserve"> global mining and supply chains</w:t>
      </w:r>
      <w:r w:rsidR="00222F2C" w:rsidRPr="00996F6F">
        <w:t>. It will develop</w:t>
      </w:r>
      <w:r w:rsidR="00E7614F" w:rsidRPr="00996F6F">
        <w:t xml:space="preserve"> an early warning system to detect risks to supply chains</w:t>
      </w:r>
      <w:r w:rsidR="00222F2C" w:rsidRPr="00996F6F">
        <w:t xml:space="preserve"> and</w:t>
      </w:r>
      <w:r w:rsidR="00E7614F" w:rsidRPr="00996F6F">
        <w:t xml:space="preserve"> exten</w:t>
      </w:r>
      <w:r w:rsidR="00222F2C" w:rsidRPr="00996F6F">
        <w:t>d</w:t>
      </w:r>
      <w:r w:rsidR="00E7614F" w:rsidRPr="00996F6F">
        <w:t xml:space="preserve"> the stockpiling period from the current 54 days to 100 days by 2031</w:t>
      </w:r>
      <w:r w:rsidR="00222F2C" w:rsidRPr="00996F6F">
        <w:t>. It will also undertake a</w:t>
      </w:r>
      <w:r w:rsidR="00E7614F" w:rsidRPr="00996F6F">
        <w:t xml:space="preserve"> preliminary feasibility study to build a stockpiling facility dedicated to critical minerals</w:t>
      </w:r>
      <w:r w:rsidR="00222F2C" w:rsidRPr="00996F6F">
        <w:t>. In addition, it will work on</w:t>
      </w:r>
      <w:r w:rsidR="00E7614F" w:rsidRPr="00996F6F">
        <w:t xml:space="preserve"> a quick release program to prevent economic disruption.</w:t>
      </w:r>
    </w:p>
    <w:p w14:paraId="126CECC8" w14:textId="59748F9A" w:rsidR="00E7614F" w:rsidRPr="00996F6F" w:rsidRDefault="00E7614F" w:rsidP="00D46936">
      <w:pPr>
        <w:pStyle w:val="Heading2"/>
      </w:pPr>
      <w:r w:rsidRPr="00996F6F">
        <w:t>Further strengthen of bilateral and multilateral cooperation</w:t>
      </w:r>
    </w:p>
    <w:p w14:paraId="77C46129" w14:textId="77777777" w:rsidR="00222F2C" w:rsidRPr="00996F6F" w:rsidRDefault="00222F2C" w:rsidP="00222F2C">
      <w:r w:rsidRPr="00996F6F">
        <w:t>Korea will work on strengthening bilateral and multilateral cooperation on critical minerals to help secure and protect supply chains.</w:t>
      </w:r>
    </w:p>
    <w:p w14:paraId="43D05E0D" w14:textId="13E1F7E2" w:rsidR="00222F2C" w:rsidRPr="00996F6F" w:rsidRDefault="00222F2C" w:rsidP="00222F2C">
      <w:pPr>
        <w:rPr>
          <w:color w:val="000000"/>
        </w:rPr>
      </w:pPr>
      <w:r w:rsidRPr="00996F6F">
        <w:t>In December 2020, Korea’s President Moon visit</w:t>
      </w:r>
      <w:r w:rsidR="00020AC1" w:rsidRPr="00996F6F">
        <w:t>ed</w:t>
      </w:r>
      <w:r w:rsidRPr="00996F6F">
        <w:t xml:space="preserve"> Australia</w:t>
      </w:r>
      <w:r w:rsidR="00020AC1" w:rsidRPr="00996F6F">
        <w:t>. During the visit, Australia and Korea took</w:t>
      </w:r>
      <w:r w:rsidRPr="00996F6F">
        <w:t xml:space="preserve"> significant steps to strengthen bilateral cooperation in critical minerals supply chains. </w:t>
      </w:r>
    </w:p>
    <w:p w14:paraId="57AD9147" w14:textId="508E5686" w:rsidR="00020AC1" w:rsidRPr="00996F6F" w:rsidRDefault="00222F2C" w:rsidP="00222F2C">
      <w:r w:rsidRPr="00996F6F">
        <w:t>Initiatives included the signing of a Critical Minerals Supply Chain Cooperation Memorandum of Understanding (MoU) and the Low and Zero Emissions Technology Partnership Implementation Plan.</w:t>
      </w:r>
      <w:r w:rsidR="00020AC1" w:rsidRPr="00996F6F">
        <w:t xml:space="preserve"> </w:t>
      </w:r>
      <w:r w:rsidRPr="00996F6F">
        <w:t>These agreements la</w:t>
      </w:r>
      <w:r w:rsidR="00020AC1" w:rsidRPr="00996F6F">
        <w:t>y</w:t>
      </w:r>
      <w:r w:rsidRPr="00996F6F">
        <w:t xml:space="preserve"> the foundation for advancing bilateral cooperation on critical minerals and clean energy solutions. </w:t>
      </w:r>
    </w:p>
    <w:p w14:paraId="38AB2D08" w14:textId="02BB7EF8" w:rsidR="0018538C" w:rsidRPr="00996F6F" w:rsidRDefault="00222F2C" w:rsidP="00222F2C">
      <w:r w:rsidRPr="00996F6F">
        <w:t xml:space="preserve">The Critical Minerals </w:t>
      </w:r>
      <w:r w:rsidR="00020AC1" w:rsidRPr="00996F6F">
        <w:t xml:space="preserve">Supply Chain Cooperation </w:t>
      </w:r>
      <w:r w:rsidRPr="00996F6F">
        <w:t>MoU will strengthen cooperation in critical mineral supply chains including bilateral trade and investment in critical minerals. Practical steps include</w:t>
      </w:r>
      <w:r w:rsidR="00020AC1" w:rsidRPr="00996F6F">
        <w:t xml:space="preserve"> </w:t>
      </w:r>
      <w:r w:rsidRPr="00996F6F">
        <w:t>establishing a critical mineral</w:t>
      </w:r>
      <w:r w:rsidR="00020AC1" w:rsidRPr="00996F6F">
        <w:t>s</w:t>
      </w:r>
      <w:r w:rsidRPr="00996F6F">
        <w:t xml:space="preserve"> working group </w:t>
      </w:r>
      <w:r w:rsidR="0018538C" w:rsidRPr="00996F6F">
        <w:t>comprising</w:t>
      </w:r>
      <w:r w:rsidRPr="00996F6F">
        <w:t xml:space="preserve"> governments, businesses, research institutes and financial firms</w:t>
      </w:r>
      <w:r w:rsidR="0018538C" w:rsidRPr="00996F6F">
        <w:t xml:space="preserve">. </w:t>
      </w:r>
    </w:p>
    <w:p w14:paraId="19EB5663" w14:textId="77777777" w:rsidR="00222F2C" w:rsidRPr="00996F6F" w:rsidRDefault="0018538C" w:rsidP="00222F2C">
      <w:pPr>
        <w:rPr>
          <w:color w:val="000000"/>
        </w:rPr>
      </w:pPr>
      <w:r w:rsidRPr="00996F6F">
        <w:t>The working group will work</w:t>
      </w:r>
      <w:r w:rsidR="00222F2C" w:rsidRPr="00996F6F">
        <w:t xml:space="preserve"> to increase collaboration such as </w:t>
      </w:r>
      <w:r w:rsidRPr="00996F6F">
        <w:t xml:space="preserve">initiating </w:t>
      </w:r>
      <w:r w:rsidR="00222F2C" w:rsidRPr="00996F6F">
        <w:t xml:space="preserve">joint investment and R&amp;D projects across minerals development and production. Korean and Australian business delegates met twice in 2022 to share information on projects and opportunities. </w:t>
      </w:r>
    </w:p>
    <w:p w14:paraId="745DDC91" w14:textId="77777777" w:rsidR="00222F2C" w:rsidRPr="00996F6F" w:rsidRDefault="00222F2C" w:rsidP="00D46936">
      <w:pPr>
        <w:pStyle w:val="Heading2"/>
      </w:pPr>
      <w:r w:rsidRPr="00996F6F">
        <w:lastRenderedPageBreak/>
        <w:t>Explore new critical minerals projects</w:t>
      </w:r>
    </w:p>
    <w:p w14:paraId="4FE3A741" w14:textId="2500E321" w:rsidR="00E7614F" w:rsidRPr="00996F6F" w:rsidRDefault="00E7614F" w:rsidP="748970E8">
      <w:r w:rsidRPr="00996F6F">
        <w:t>State</w:t>
      </w:r>
      <w:r w:rsidR="0018538C" w:rsidRPr="00996F6F">
        <w:t>-</w:t>
      </w:r>
      <w:r w:rsidRPr="00996F6F">
        <w:t xml:space="preserve">owned enterprises </w:t>
      </w:r>
      <w:r w:rsidR="0018538C" w:rsidRPr="00996F6F">
        <w:t xml:space="preserve">(SOEs) </w:t>
      </w:r>
      <w:r w:rsidRPr="00996F6F">
        <w:t xml:space="preserve">such as KOMIR and KEXIM </w:t>
      </w:r>
      <w:r w:rsidR="0018538C" w:rsidRPr="00996F6F">
        <w:t>will</w:t>
      </w:r>
      <w:r w:rsidRPr="00996F6F">
        <w:t xml:space="preserve"> take a lead on higher</w:t>
      </w:r>
      <w:r w:rsidR="0018538C" w:rsidRPr="00996F6F">
        <w:t>-</w:t>
      </w:r>
      <w:r w:rsidRPr="00996F6F">
        <w:t>risk exploration projects to revitalise overseas resources development among private businesses. SOEs will initially conduct early-stage feasibility on new projects proposed by multilateral cooperation organisations before encouraging private</w:t>
      </w:r>
      <w:r w:rsidR="0018538C" w:rsidRPr="00996F6F">
        <w:t>-</w:t>
      </w:r>
      <w:r w:rsidRPr="00996F6F">
        <w:t xml:space="preserve">sector businesses </w:t>
      </w:r>
      <w:r w:rsidR="0018538C" w:rsidRPr="00996F6F">
        <w:t xml:space="preserve">to </w:t>
      </w:r>
      <w:r w:rsidRPr="00996F6F">
        <w:t>participat</w:t>
      </w:r>
      <w:r w:rsidR="0018538C" w:rsidRPr="00996F6F">
        <w:t>e</w:t>
      </w:r>
      <w:r w:rsidRPr="00996F6F">
        <w:t>.</w:t>
      </w:r>
    </w:p>
    <w:p w14:paraId="6B9436C3" w14:textId="60E59B53" w:rsidR="00E7614F" w:rsidRPr="00996F6F" w:rsidRDefault="0018538C" w:rsidP="009B3B4F">
      <w:r w:rsidRPr="00996F6F">
        <w:t>To support this initiative, the Korean Government will i</w:t>
      </w:r>
      <w:r w:rsidR="00E7614F" w:rsidRPr="00996F6F">
        <w:t>ncrease public financing such as loans, guarantees and insurance for mine development, processing and imports. KEXIM will make direct loans for overseas investment and K-Sure will provide debt and insurance support.</w:t>
      </w:r>
    </w:p>
    <w:p w14:paraId="3005C1FD" w14:textId="31538822" w:rsidR="00222F2C" w:rsidRPr="00996F6F" w:rsidRDefault="00222F2C" w:rsidP="00D46936">
      <w:pPr>
        <w:pStyle w:val="Heading2"/>
      </w:pPr>
      <w:r w:rsidRPr="00996F6F">
        <w:t xml:space="preserve">Reintroduce </w:t>
      </w:r>
      <w:r w:rsidR="00C829A1" w:rsidRPr="00996F6F">
        <w:t xml:space="preserve">a </w:t>
      </w:r>
      <w:r w:rsidRPr="00996F6F">
        <w:t>tax credit</w:t>
      </w:r>
      <w:r w:rsidR="00C829A1" w:rsidRPr="00996F6F">
        <w:t xml:space="preserve"> program</w:t>
      </w:r>
    </w:p>
    <w:p w14:paraId="67EFD728" w14:textId="6C15F363" w:rsidR="00E7614F" w:rsidRPr="00996F6F" w:rsidRDefault="00C829A1" w:rsidP="748970E8">
      <w:r w:rsidRPr="00996F6F">
        <w:t>The Korean Government will r</w:t>
      </w:r>
      <w:r w:rsidR="00E7614F" w:rsidRPr="00996F6F">
        <w:t>eintroduc</w:t>
      </w:r>
      <w:r w:rsidRPr="00996F6F">
        <w:t>e</w:t>
      </w:r>
      <w:r w:rsidR="00E7614F" w:rsidRPr="00996F6F">
        <w:t xml:space="preserve"> a tax credit program for overseas resource developments (this was abolished in 2013)</w:t>
      </w:r>
      <w:r w:rsidRPr="00996F6F">
        <w:t>. The program will</w:t>
      </w:r>
      <w:r w:rsidR="00E7614F" w:rsidRPr="00996F6F">
        <w:t xml:space="preserve"> broaden the scope of deductible expenses should write</w:t>
      </w:r>
      <w:r w:rsidRPr="00996F6F">
        <w:t>-</w:t>
      </w:r>
      <w:r w:rsidR="00E7614F" w:rsidRPr="00996F6F">
        <w:t xml:space="preserve">downs or impairments eventuate. </w:t>
      </w:r>
    </w:p>
    <w:p w14:paraId="771E07F9" w14:textId="77777777" w:rsidR="00222F2C" w:rsidRPr="00996F6F" w:rsidRDefault="00222F2C" w:rsidP="00D46936">
      <w:pPr>
        <w:pStyle w:val="Heading2"/>
      </w:pPr>
      <w:r w:rsidRPr="00996F6F">
        <w:t>Develop a battery recycling ecosystem</w:t>
      </w:r>
    </w:p>
    <w:p w14:paraId="5624D19E" w14:textId="3FB837E4" w:rsidR="00E7614F" w:rsidRPr="00996F6F" w:rsidRDefault="00C829A1" w:rsidP="748970E8">
      <w:r w:rsidRPr="00996F6F">
        <w:t>Korea will d</w:t>
      </w:r>
      <w:r w:rsidR="00E7614F" w:rsidRPr="00996F6F">
        <w:t>evelop a battery recycl</w:t>
      </w:r>
      <w:r w:rsidRPr="00996F6F">
        <w:t>ing</w:t>
      </w:r>
      <w:r w:rsidR="00E7614F" w:rsidRPr="00996F6F">
        <w:t xml:space="preserve"> ecosystem for waste generated from EVs and batteries. This will include a demonstration centre and a sector cluster to support SMEs. </w:t>
      </w:r>
    </w:p>
    <w:p w14:paraId="5D8A8578" w14:textId="669A0AFB" w:rsidR="00E7614F" w:rsidRPr="00996F6F" w:rsidRDefault="00C829A1" w:rsidP="748970E8">
      <w:pPr>
        <w:rPr>
          <w:rFonts w:eastAsia="Times New Roman"/>
          <w:color w:val="000000"/>
        </w:rPr>
      </w:pPr>
      <w:r w:rsidRPr="00996F6F">
        <w:t>The Korean Government will develop a</w:t>
      </w:r>
      <w:r w:rsidR="00E7614F" w:rsidRPr="00996F6F">
        <w:t xml:space="preserve"> new legal framework to support these initiatives. </w:t>
      </w:r>
      <w:r w:rsidRPr="00996F6F">
        <w:t xml:space="preserve">It </w:t>
      </w:r>
      <w:r w:rsidR="00E7614F" w:rsidRPr="00996F6F">
        <w:t xml:space="preserve">will also </w:t>
      </w:r>
      <w:r w:rsidRPr="00996F6F">
        <w:t xml:space="preserve">look </w:t>
      </w:r>
      <w:r w:rsidR="00E7614F" w:rsidRPr="00996F6F">
        <w:t>to build expertise in mineral beneficiation, smelting and recycling and drive thrifting and substitution.</w:t>
      </w:r>
    </w:p>
    <w:p w14:paraId="262F3C17" w14:textId="77777777" w:rsidR="00E7614F" w:rsidRPr="00996F6F" w:rsidRDefault="00E7614F">
      <w:pPr>
        <w:spacing w:before="0" w:after="160" w:line="259" w:lineRule="auto"/>
        <w:rPr>
          <w:rFonts w:eastAsia="SimSun" w:cs="Times New Roman"/>
          <w:bCs/>
          <w:color w:val="3D2141" w:themeColor="accent1" w:themeShade="80"/>
          <w:sz w:val="32"/>
          <w:szCs w:val="26"/>
          <w:lang w:eastAsia="zh-CN"/>
        </w:rPr>
      </w:pPr>
      <w:r w:rsidRPr="00996F6F">
        <w:br w:type="page"/>
      </w:r>
    </w:p>
    <w:p w14:paraId="5A577E3D" w14:textId="3A8E2AC8" w:rsidR="00E7614F" w:rsidRPr="00996F6F" w:rsidRDefault="00E7614F" w:rsidP="008336D9">
      <w:pPr>
        <w:pStyle w:val="Heading1"/>
      </w:pPr>
      <w:bookmarkStart w:id="2" w:name="_Toc135038076"/>
      <w:r w:rsidRPr="00996F6F">
        <w:lastRenderedPageBreak/>
        <w:t>Collaboration</w:t>
      </w:r>
      <w:r w:rsidR="0081161B" w:rsidRPr="00996F6F">
        <w:t>s</w:t>
      </w:r>
      <w:r w:rsidRPr="00996F6F">
        <w:t xml:space="preserve"> between Korean and Australian companies</w:t>
      </w:r>
      <w:bookmarkEnd w:id="2"/>
    </w:p>
    <w:p w14:paraId="2B24C866" w14:textId="3F81B234" w:rsidR="002443A5" w:rsidRPr="00996F6F" w:rsidRDefault="002443A5" w:rsidP="748970E8">
      <w:r w:rsidRPr="00996F6F">
        <w:t>According to S&amp;P Global Market Intelligence, more than A$500 million in investments have been pledged by South Korean corporates to Australian mining projects in the past two years alone.</w:t>
      </w:r>
      <w:r w:rsidRPr="00996F6F">
        <w:rPr>
          <w:rStyle w:val="FootnoteReference"/>
          <w:rFonts w:eastAsia="Times New Roman" w:cstheme="minorHAnsi"/>
        </w:rPr>
        <w:footnoteReference w:id="3"/>
      </w:r>
      <w:r w:rsidRPr="00996F6F">
        <w:t xml:space="preserve"> Some examples </w:t>
      </w:r>
      <w:r w:rsidR="0035612B" w:rsidRPr="00996F6F">
        <w:t>of collaborations are listed below.</w:t>
      </w:r>
    </w:p>
    <w:p w14:paraId="6992BE4D" w14:textId="77777777" w:rsidR="00E7614F" w:rsidRPr="00996F6F" w:rsidRDefault="00E7614F" w:rsidP="008336D9">
      <w:pPr>
        <w:pStyle w:val="Heading2"/>
        <w:rPr>
          <w:color w:val="000000"/>
        </w:rPr>
      </w:pPr>
      <w:r w:rsidRPr="00996F6F">
        <w:t>LG Energy Solution</w:t>
      </w:r>
    </w:p>
    <w:p w14:paraId="13DD0130" w14:textId="788F1433" w:rsidR="009329C9" w:rsidRPr="00996F6F" w:rsidRDefault="009329C9" w:rsidP="0CB90EA1">
      <w:r w:rsidRPr="00996F6F">
        <w:rPr>
          <w:rFonts w:eastAsia="Yu Mincho"/>
        </w:rPr>
        <w:t>LG Energy Solution (LGES)</w:t>
      </w:r>
      <w:r w:rsidRPr="00996F6F">
        <w:t xml:space="preserve"> is </w:t>
      </w:r>
      <w:r w:rsidR="00065671" w:rsidRPr="00996F6F">
        <w:t>one of the world’s largest battery-makers.</w:t>
      </w:r>
      <w:r w:rsidRPr="00996F6F">
        <w:t xml:space="preserve"> The company has agreements with Queensland Pacific Metals (QPM) and </w:t>
      </w:r>
      <w:proofErr w:type="spellStart"/>
      <w:r w:rsidRPr="00996F6F">
        <w:t>Liontown</w:t>
      </w:r>
      <w:proofErr w:type="spellEnd"/>
      <w:r w:rsidR="00703443" w:rsidRPr="00996F6F">
        <w:t xml:space="preserve"> Resources</w:t>
      </w:r>
      <w:r w:rsidRPr="00996F6F">
        <w:t xml:space="preserve">. </w:t>
      </w:r>
    </w:p>
    <w:p w14:paraId="20834031" w14:textId="5C4D43AC" w:rsidR="00230841" w:rsidRPr="00996F6F" w:rsidRDefault="00230841" w:rsidP="748970E8">
      <w:pPr>
        <w:kinsoku w:val="0"/>
        <w:overflowPunct w:val="0"/>
        <w:adjustRightInd w:val="0"/>
        <w:snapToGrid w:val="0"/>
        <w:spacing w:after="0" w:line="276" w:lineRule="auto"/>
        <w:rPr>
          <w:rFonts w:eastAsia="Yu Mincho"/>
          <w:color w:val="000000"/>
        </w:rPr>
      </w:pPr>
      <w:r w:rsidRPr="00996F6F">
        <w:rPr>
          <w:rFonts w:eastAsia="Yu Mincho"/>
        </w:rPr>
        <w:t>LGES</w:t>
      </w:r>
      <w:r w:rsidRPr="00996F6F">
        <w:t xml:space="preserve"> has</w:t>
      </w:r>
      <w:r w:rsidRPr="00996F6F">
        <w:rPr>
          <w:rFonts w:eastAsia="Yu Mincho"/>
        </w:rPr>
        <w:t xml:space="preserve"> a 7.5% stake in QPM. Under a 10-year contract, QPM will provide 7,000 tonnes of nickel and 7,000 tonnes of cobalt per year to LGES.</w:t>
      </w:r>
      <w:r w:rsidR="007373BD" w:rsidRPr="00996F6F">
        <w:rPr>
          <w:rStyle w:val="FootnoteReference"/>
          <w:rFonts w:eastAsia="Yu Mincho"/>
        </w:rPr>
        <w:footnoteReference w:id="4"/>
      </w:r>
      <w:r w:rsidRPr="00996F6F">
        <w:rPr>
          <w:rFonts w:eastAsia="Yu Mincho"/>
        </w:rPr>
        <w:t xml:space="preserve"> The supply is scheduled to start in late 2023. </w:t>
      </w:r>
      <w:r w:rsidRPr="00996F6F">
        <w:t xml:space="preserve">This </w:t>
      </w:r>
      <w:r w:rsidRPr="00996F6F">
        <w:rPr>
          <w:rFonts w:eastAsia="Yu Mincho"/>
        </w:rPr>
        <w:t>will lay the groundwork for closer cooperation between the two countries.</w:t>
      </w:r>
    </w:p>
    <w:p w14:paraId="043F2083" w14:textId="2153AE5F" w:rsidR="00E7614F" w:rsidRPr="00996F6F" w:rsidRDefault="009329C9" w:rsidP="748970E8">
      <w:pPr>
        <w:kinsoku w:val="0"/>
        <w:overflowPunct w:val="0"/>
        <w:adjustRightInd w:val="0"/>
        <w:snapToGrid w:val="0"/>
        <w:spacing w:after="0" w:line="276" w:lineRule="auto"/>
        <w:rPr>
          <w:rFonts w:eastAsia="Yu Mincho"/>
          <w:color w:val="000000"/>
        </w:rPr>
      </w:pPr>
      <w:r w:rsidRPr="00996F6F">
        <w:t xml:space="preserve">LGES also has an offtake agreement with Western Australia’s </w:t>
      </w:r>
      <w:proofErr w:type="spellStart"/>
      <w:r w:rsidRPr="00996F6F">
        <w:t>Liontown</w:t>
      </w:r>
      <w:proofErr w:type="spellEnd"/>
      <w:r w:rsidRPr="00996F6F">
        <w:t xml:space="preserve"> </w:t>
      </w:r>
      <w:r w:rsidR="00703443" w:rsidRPr="00996F6F">
        <w:t xml:space="preserve">Resources </w:t>
      </w:r>
      <w:r w:rsidRPr="00996F6F">
        <w:t>for lithium concentrate. Under the agreement, LGES will secure 700,000 tonnes of concentrate from 2024 to 2028.</w:t>
      </w:r>
      <w:r w:rsidR="009711D6" w:rsidRPr="00996F6F">
        <w:rPr>
          <w:rStyle w:val="FootnoteReference"/>
        </w:rPr>
        <w:footnoteReference w:id="5"/>
      </w:r>
      <w:r w:rsidRPr="00996F6F">
        <w:t xml:space="preserve"> There is an option to extend the supply contract for another 5 years.</w:t>
      </w:r>
    </w:p>
    <w:p w14:paraId="04CEEB41" w14:textId="77777777" w:rsidR="00E7614F" w:rsidRPr="00996F6F" w:rsidRDefault="00E7614F" w:rsidP="008336D9">
      <w:pPr>
        <w:pStyle w:val="Heading2"/>
        <w:rPr>
          <w:color w:val="000000"/>
        </w:rPr>
      </w:pPr>
      <w:r w:rsidRPr="00996F6F">
        <w:t>POSCO</w:t>
      </w:r>
    </w:p>
    <w:p w14:paraId="1123CFCB" w14:textId="1E116F7C" w:rsidR="00E7614F" w:rsidRPr="00996F6F" w:rsidRDefault="00E7614F" w:rsidP="00E7614F">
      <w:r w:rsidRPr="00996F6F">
        <w:t xml:space="preserve">POSCO is the world’s </w:t>
      </w:r>
      <w:r w:rsidR="009329C9" w:rsidRPr="00996F6F">
        <w:t xml:space="preserve">sixth </w:t>
      </w:r>
      <w:r w:rsidRPr="00996F6F">
        <w:t xml:space="preserve">largest steel producer and one of </w:t>
      </w:r>
      <w:r w:rsidR="009329C9" w:rsidRPr="00996F6F">
        <w:t xml:space="preserve">the </w:t>
      </w:r>
      <w:r w:rsidRPr="00996F6F">
        <w:t>largest suppliers of lithium-ion battery materials.</w:t>
      </w:r>
    </w:p>
    <w:p w14:paraId="25E7548C" w14:textId="08DA8259" w:rsidR="00181C69" w:rsidRPr="00996F6F" w:rsidRDefault="00E7614F" w:rsidP="00E7614F">
      <w:r w:rsidRPr="00996F6F">
        <w:t xml:space="preserve">The steel group regards battery materials as its next growth engine. In December 2020, POSCO Holdings Chairman Choi Jeong-woo </w:t>
      </w:r>
      <w:r w:rsidR="00AB41A4" w:rsidRPr="00996F6F">
        <w:t>stated that POSCO’s</w:t>
      </w:r>
      <w:r w:rsidRPr="00996F6F">
        <w:t xml:space="preserve"> goal </w:t>
      </w:r>
      <w:r w:rsidR="00AB41A4" w:rsidRPr="00996F6F">
        <w:t>was to</w:t>
      </w:r>
      <w:r w:rsidRPr="00996F6F">
        <w:t xml:space="preserve"> becom</w:t>
      </w:r>
      <w:r w:rsidR="00AB41A4" w:rsidRPr="00996F6F">
        <w:t>e</w:t>
      </w:r>
      <w:r w:rsidRPr="00996F6F">
        <w:t xml:space="preserve"> a top player in the global battery material</w:t>
      </w:r>
      <w:r w:rsidR="00AB41A4" w:rsidRPr="00996F6F">
        <w:t>s</w:t>
      </w:r>
      <w:r w:rsidRPr="00996F6F">
        <w:t xml:space="preserve"> market</w:t>
      </w:r>
      <w:r w:rsidR="00AB41A4" w:rsidRPr="00996F6F">
        <w:t>. The company would do this</w:t>
      </w:r>
      <w:r w:rsidRPr="00996F6F">
        <w:t xml:space="preserve"> by speeding up the completion of </w:t>
      </w:r>
      <w:r w:rsidR="00AB41A4" w:rsidRPr="00996F6F">
        <w:t xml:space="preserve">its </w:t>
      </w:r>
      <w:r w:rsidRPr="00996F6F">
        <w:t>integrated battery value chain</w:t>
      </w:r>
      <w:r w:rsidR="00AB41A4" w:rsidRPr="00996F6F">
        <w:t>. This would allow it</w:t>
      </w:r>
      <w:r w:rsidRPr="00996F6F">
        <w:t xml:space="preserve"> to process 300,000 tonnes of lithium and 220,000 tonnes of nickel by 2030. </w:t>
      </w:r>
    </w:p>
    <w:p w14:paraId="36A3425F" w14:textId="77777777" w:rsidR="00ED4BDF" w:rsidRPr="00996F6F" w:rsidRDefault="00ED4BDF" w:rsidP="00ED4BDF">
      <w:r w:rsidRPr="00996F6F">
        <w:t xml:space="preserve">POSCO Future M (formerly POSCO Chemical) is the affiliate which specialises in manufacturing cathode and anode battery and the precursor materials. POSCO currently manufactures NCM, NCA, NCMA and is developing LFP materials. </w:t>
      </w:r>
    </w:p>
    <w:p w14:paraId="3036033D" w14:textId="4E9188DC" w:rsidR="00AB41A4" w:rsidRPr="00996F6F" w:rsidRDefault="00AB41A4" w:rsidP="00E7614F">
      <w:r w:rsidRPr="00996F6F">
        <w:t xml:space="preserve">POSCO supplies </w:t>
      </w:r>
      <w:r w:rsidR="00ED4BDF" w:rsidRPr="00996F6F">
        <w:t xml:space="preserve">LG Energy Solution, Samsung SDI and SK On </w:t>
      </w:r>
      <w:r w:rsidRPr="00996F6F">
        <w:t xml:space="preserve">and global OEMs. </w:t>
      </w:r>
      <w:r w:rsidR="00ED4BDF" w:rsidRPr="00996F6F">
        <w:t>The company</w:t>
      </w:r>
      <w:r w:rsidRPr="00996F6F">
        <w:t xml:space="preserve"> </w:t>
      </w:r>
      <w:r w:rsidR="00ED4BDF" w:rsidRPr="00996F6F">
        <w:t>has</w:t>
      </w:r>
      <w:r w:rsidRPr="00996F6F">
        <w:t xml:space="preserve"> a three-year contract worth US$1.6 billion to supply high-nickel materials to LG Chemical</w:t>
      </w:r>
      <w:r w:rsidR="00ED4BDF" w:rsidRPr="00996F6F">
        <w:t>. It also has</w:t>
      </w:r>
      <w:r w:rsidRPr="00996F6F">
        <w:t xml:space="preserve"> a US$30.6 billion contract to supply Samsung SDI with NCA cathodes over 10 years. </w:t>
      </w:r>
    </w:p>
    <w:p w14:paraId="23271500" w14:textId="5467649B" w:rsidR="00E7614F" w:rsidRPr="00996F6F" w:rsidRDefault="004C3FCB" w:rsidP="00E7614F">
      <w:r w:rsidRPr="00996F6F">
        <w:lastRenderedPageBreak/>
        <w:t>To meet demand for p</w:t>
      </w:r>
      <w:r w:rsidR="00E7614F" w:rsidRPr="00996F6F">
        <w:t>roducts such as High Ni NCM, NCA and LFP lithium-ion batter</w:t>
      </w:r>
      <w:r w:rsidR="00AB41A4" w:rsidRPr="00996F6F">
        <w:t>ie</w:t>
      </w:r>
      <w:r w:rsidR="00E7614F" w:rsidRPr="00996F6F">
        <w:t>s</w:t>
      </w:r>
      <w:r w:rsidRPr="00996F6F">
        <w:t xml:space="preserve">, </w:t>
      </w:r>
      <w:r w:rsidR="00AB41A4" w:rsidRPr="00996F6F">
        <w:t>POSCO is aiming to</w:t>
      </w:r>
      <w:r w:rsidR="00E7614F" w:rsidRPr="00996F6F">
        <w:t xml:space="preserve"> produce 605,000 tonnes of cathode materials and 320,000 tonnes of anodes from artificial and flake graphite</w:t>
      </w:r>
      <w:r w:rsidRPr="00996F6F">
        <w:t xml:space="preserve"> by 2030</w:t>
      </w:r>
      <w:r w:rsidR="00E7614F" w:rsidRPr="00996F6F">
        <w:t>.</w:t>
      </w:r>
      <w:r w:rsidR="009117CA" w:rsidRPr="00996F6F">
        <w:rPr>
          <w:rStyle w:val="FootnoteReference"/>
        </w:rPr>
        <w:footnoteReference w:id="6"/>
      </w:r>
      <w:r w:rsidR="00E7614F" w:rsidRPr="00996F6F">
        <w:t xml:space="preserve"> </w:t>
      </w:r>
      <w:r w:rsidR="00ED4BDF" w:rsidRPr="00996F6F">
        <w:t xml:space="preserve">In March 2023, it announced the construction of a new battery materials plant in Korea to meet </w:t>
      </w:r>
      <w:r w:rsidR="00497E3C" w:rsidRPr="00996F6F">
        <w:t xml:space="preserve">this </w:t>
      </w:r>
      <w:r w:rsidRPr="00996F6F">
        <w:t>goal</w:t>
      </w:r>
      <w:r w:rsidR="00ED4BDF" w:rsidRPr="00996F6F">
        <w:t xml:space="preserve">. </w:t>
      </w:r>
      <w:r w:rsidR="00E7614F" w:rsidRPr="00996F6F">
        <w:t xml:space="preserve">POSCO has cathode plants in Korea, China and Canada and anode plants in Korea.  </w:t>
      </w:r>
    </w:p>
    <w:p w14:paraId="2D5D72AC" w14:textId="0AA95FA9" w:rsidR="00E7614F" w:rsidRPr="00996F6F" w:rsidRDefault="004C3FCB" w:rsidP="00E7614F">
      <w:r w:rsidRPr="00996F6F">
        <w:t xml:space="preserve">POSCO needs </w:t>
      </w:r>
      <w:r w:rsidR="00E7614F" w:rsidRPr="00996F6F">
        <w:t>lithium, nickel, cobalt, manganese, graphite and aluminium</w:t>
      </w:r>
      <w:r w:rsidRPr="00996F6F">
        <w:t>. The company</w:t>
      </w:r>
      <w:r w:rsidR="00E7614F" w:rsidRPr="00996F6F">
        <w:t xml:space="preserve"> source</w:t>
      </w:r>
      <w:r w:rsidRPr="00996F6F">
        <w:t>s</w:t>
      </w:r>
      <w:r w:rsidR="00E7614F" w:rsidRPr="00996F6F">
        <w:t xml:space="preserve"> </w:t>
      </w:r>
      <w:r w:rsidRPr="00996F6F">
        <w:t xml:space="preserve">these minerals </w:t>
      </w:r>
      <w:r w:rsidR="00E7614F" w:rsidRPr="00996F6F">
        <w:t xml:space="preserve">from the global market and through </w:t>
      </w:r>
      <w:r w:rsidRPr="00996F6F">
        <w:t>its</w:t>
      </w:r>
      <w:r w:rsidR="00E7614F" w:rsidRPr="00996F6F">
        <w:t xml:space="preserve"> own integrated investments via POSCO International. </w:t>
      </w:r>
      <w:r w:rsidR="00B50148" w:rsidRPr="00996F6F">
        <w:t>POSCO has agreements with Australia’s Ravensthorpe Nickel Mine, Renascor Resources and Pilbara Minerals.</w:t>
      </w:r>
    </w:p>
    <w:p w14:paraId="750509DF" w14:textId="77777777" w:rsidR="00E7614F" w:rsidRPr="00996F6F" w:rsidRDefault="00E7614F" w:rsidP="008336D9">
      <w:pPr>
        <w:pStyle w:val="Heading3"/>
        <w:rPr>
          <w:color w:val="000000"/>
        </w:rPr>
      </w:pPr>
      <w:r w:rsidRPr="00996F6F">
        <w:t>Ravensthorpe Nickel Mine</w:t>
      </w:r>
    </w:p>
    <w:p w14:paraId="5D58A499" w14:textId="19FF3400" w:rsidR="00E7614F" w:rsidRPr="00996F6F" w:rsidRDefault="00E7614F" w:rsidP="00E7614F">
      <w:pPr>
        <w:rPr>
          <w:color w:val="000000"/>
        </w:rPr>
      </w:pPr>
      <w:r w:rsidRPr="00996F6F">
        <w:t xml:space="preserve">In 2021, POSCO signed a $240 million deal to acquire a 30% stake in the Western Australian Ravensthorpe nickel mining company from First Quantum Materials. POSCO also committed to a long-term offtake agreement for nickel-cobalt hydroxide precipitate. </w:t>
      </w:r>
      <w:r w:rsidR="007E704A" w:rsidRPr="00996F6F">
        <w:t>T</w:t>
      </w:r>
      <w:r w:rsidRPr="00996F6F">
        <w:t>h</w:t>
      </w:r>
      <w:r w:rsidR="008D787A" w:rsidRPr="00996F6F">
        <w:t>e</w:t>
      </w:r>
      <w:r w:rsidRPr="00996F6F">
        <w:t xml:space="preserve"> </w:t>
      </w:r>
      <w:proofErr w:type="spellStart"/>
      <w:r w:rsidRPr="00996F6F">
        <w:t>Raventhorpe</w:t>
      </w:r>
      <w:proofErr w:type="spellEnd"/>
      <w:r w:rsidRPr="00996F6F">
        <w:t xml:space="preserve"> </w:t>
      </w:r>
      <w:r w:rsidR="008D787A" w:rsidRPr="00996F6F">
        <w:t xml:space="preserve">investment </w:t>
      </w:r>
      <w:r w:rsidRPr="00996F6F">
        <w:t>demonstrat</w:t>
      </w:r>
      <w:r w:rsidR="008D787A" w:rsidRPr="00996F6F">
        <w:t>es</w:t>
      </w:r>
      <w:r w:rsidRPr="00996F6F">
        <w:t xml:space="preserve"> POSCO’s vertical integration strategy</w:t>
      </w:r>
      <w:r w:rsidR="008D787A" w:rsidRPr="00996F6F">
        <w:t>,</w:t>
      </w:r>
      <w:r w:rsidRPr="00996F6F">
        <w:t xml:space="preserve"> which strengthen</w:t>
      </w:r>
      <w:r w:rsidR="008D787A" w:rsidRPr="00996F6F">
        <w:t>s</w:t>
      </w:r>
      <w:r w:rsidRPr="00996F6F">
        <w:t xml:space="preserve"> </w:t>
      </w:r>
      <w:r w:rsidR="008D787A" w:rsidRPr="00996F6F">
        <w:t>its</w:t>
      </w:r>
      <w:r w:rsidRPr="00996F6F">
        <w:t xml:space="preserve"> status as </w:t>
      </w:r>
      <w:r w:rsidR="008D787A" w:rsidRPr="00996F6F">
        <w:t xml:space="preserve">a </w:t>
      </w:r>
      <w:r w:rsidRPr="00996F6F">
        <w:t xml:space="preserve">supplier of key materials for </w:t>
      </w:r>
      <w:r w:rsidR="008D787A" w:rsidRPr="00996F6F">
        <w:t xml:space="preserve">the EV </w:t>
      </w:r>
      <w:r w:rsidRPr="00996F6F">
        <w:t>batteries market</w:t>
      </w:r>
      <w:r w:rsidR="008D787A" w:rsidRPr="00996F6F">
        <w:t>.</w:t>
      </w:r>
    </w:p>
    <w:p w14:paraId="2CAF73B3" w14:textId="77777777" w:rsidR="00E7614F" w:rsidRPr="00996F6F" w:rsidRDefault="00E7614F" w:rsidP="008336D9">
      <w:pPr>
        <w:pStyle w:val="Heading3"/>
        <w:rPr>
          <w:rFonts w:ascii="Times New Roman" w:eastAsia="MS Mincho" w:hAnsi="Times New Roman" w:cs="Times New Roman"/>
          <w:color w:val="333333"/>
          <w:lang w:eastAsia="ja-JP"/>
        </w:rPr>
      </w:pPr>
      <w:r w:rsidRPr="00996F6F">
        <w:t xml:space="preserve">Renascor Resources </w:t>
      </w:r>
    </w:p>
    <w:p w14:paraId="61F66601" w14:textId="6F22A205" w:rsidR="00E7614F" w:rsidRPr="00996F6F" w:rsidRDefault="00E7614F" w:rsidP="00E7614F">
      <w:pPr>
        <w:rPr>
          <w:color w:val="000000"/>
        </w:rPr>
      </w:pPr>
      <w:r w:rsidRPr="00996F6F">
        <w:t xml:space="preserve">POSCO </w:t>
      </w:r>
      <w:r w:rsidR="008D787A" w:rsidRPr="00996F6F">
        <w:t xml:space="preserve">has </w:t>
      </w:r>
      <w:r w:rsidRPr="00996F6F">
        <w:t xml:space="preserve">a strategic investment and offtake MoU with South Australia’s Renascor Resources. The MoU covers the purchase of 20,000 to 30,000 </w:t>
      </w:r>
      <w:proofErr w:type="spellStart"/>
      <w:r w:rsidRPr="00996F6F">
        <w:t>tpa</w:t>
      </w:r>
      <w:proofErr w:type="spellEnd"/>
      <w:r w:rsidRPr="00996F6F">
        <w:t xml:space="preserve"> of purified spherical graphite. The graphite will be sourced from </w:t>
      </w:r>
      <w:proofErr w:type="spellStart"/>
      <w:r w:rsidRPr="00996F6F">
        <w:t>Renascor’s</w:t>
      </w:r>
      <w:proofErr w:type="spellEnd"/>
      <w:r w:rsidRPr="00996F6F">
        <w:t xml:space="preserve"> </w:t>
      </w:r>
      <w:proofErr w:type="spellStart"/>
      <w:r w:rsidRPr="00996F6F">
        <w:t>Siviour</w:t>
      </w:r>
      <w:proofErr w:type="spellEnd"/>
      <w:r w:rsidRPr="00996F6F">
        <w:t xml:space="preserve"> graphite mine and planned Battery Anode Material business in South Australia. The MoU also provides for POSCO to make a potential equity investment in Renascor.</w:t>
      </w:r>
    </w:p>
    <w:p w14:paraId="44B4153F" w14:textId="7F3EE497" w:rsidR="00E7614F" w:rsidRPr="00996F6F" w:rsidRDefault="00E7614F" w:rsidP="00E7614F">
      <w:pPr>
        <w:rPr>
          <w:color w:val="000000"/>
        </w:rPr>
      </w:pPr>
      <w:proofErr w:type="spellStart"/>
      <w:r w:rsidRPr="00996F6F">
        <w:t>Renascor’s</w:t>
      </w:r>
      <w:proofErr w:type="spellEnd"/>
      <w:r w:rsidRPr="00996F6F">
        <w:t xml:space="preserve"> graphite project has the second largest reserves of graphite outside Africa. The M</w:t>
      </w:r>
      <w:r w:rsidR="003E3E97" w:rsidRPr="00996F6F">
        <w:t>o</w:t>
      </w:r>
      <w:r w:rsidRPr="00996F6F">
        <w:t xml:space="preserve">U will help POSCO de-risk its supply chain and create a new graphite industry in Australia. </w:t>
      </w:r>
    </w:p>
    <w:p w14:paraId="4B9FE668" w14:textId="77777777" w:rsidR="00E7614F" w:rsidRPr="00996F6F" w:rsidRDefault="00E7614F" w:rsidP="00E7614F">
      <w:r w:rsidRPr="00996F6F">
        <w:t>POSCO owns and operates natural and flake graphite plants in Korea.</w:t>
      </w:r>
    </w:p>
    <w:p w14:paraId="5056F96C" w14:textId="77777777" w:rsidR="00E7614F" w:rsidRPr="00996F6F" w:rsidRDefault="00E7614F" w:rsidP="008336D9">
      <w:pPr>
        <w:pStyle w:val="Heading3"/>
      </w:pPr>
      <w:r w:rsidRPr="00996F6F">
        <w:t xml:space="preserve">Pilbara Minerals </w:t>
      </w:r>
    </w:p>
    <w:p w14:paraId="33AB95AD" w14:textId="12EFEFB8" w:rsidR="009F5C16" w:rsidRPr="00996F6F" w:rsidRDefault="009F5C16" w:rsidP="00E7614F">
      <w:r w:rsidRPr="00996F6F">
        <w:t>POSCO and Pilbara Minerals ha</w:t>
      </w:r>
      <w:r w:rsidR="0035612B" w:rsidRPr="00996F6F">
        <w:t>ve</w:t>
      </w:r>
      <w:r w:rsidRPr="00996F6F">
        <w:t xml:space="preserve"> a joint venture called POSCO–Pilbara Minerals Lithium Solutions Co., Ltd. Pilbara Minerals h</w:t>
      </w:r>
      <w:r w:rsidR="0035612B" w:rsidRPr="00996F6F">
        <w:t>a</w:t>
      </w:r>
      <w:r w:rsidRPr="00996F6F">
        <w:t>s</w:t>
      </w:r>
      <w:r w:rsidR="0035612B" w:rsidRPr="00996F6F">
        <w:t xml:space="preserve"> an</w:t>
      </w:r>
      <w:r w:rsidRPr="00996F6F">
        <w:t xml:space="preserve"> 18% </w:t>
      </w:r>
      <w:r w:rsidR="0035612B" w:rsidRPr="00996F6F">
        <w:t xml:space="preserve">share </w:t>
      </w:r>
      <w:r w:rsidRPr="00996F6F">
        <w:t>in the JV, with an option to scale up to 30%. POSCO also owns 2.75% of Pilbara Minerals and has an offtake agreement for 315,000 tonnes.</w:t>
      </w:r>
      <w:r w:rsidR="000A629E" w:rsidRPr="00996F6F">
        <w:rPr>
          <w:rStyle w:val="FootnoteReference"/>
        </w:rPr>
        <w:footnoteReference w:id="7"/>
      </w:r>
      <w:r w:rsidRPr="00996F6F">
        <w:t xml:space="preserve"> Participation in the JV supports Pilbara Minerals’ long-term strategy of becoming a fully integrated raw materials company.</w:t>
      </w:r>
    </w:p>
    <w:p w14:paraId="5899E7D6" w14:textId="64FAC9CD" w:rsidR="00E7614F" w:rsidRPr="00996F6F" w:rsidRDefault="00E7614F" w:rsidP="748970E8">
      <w:r w:rsidRPr="00996F6F">
        <w:lastRenderedPageBreak/>
        <w:t>POSCO is building a</w:t>
      </w:r>
      <w:r w:rsidR="0035612B" w:rsidRPr="00996F6F">
        <w:t xml:space="preserve"> US$800 million</w:t>
      </w:r>
      <w:r w:rsidRPr="00996F6F">
        <w:t xml:space="preserve"> </w:t>
      </w:r>
      <w:r w:rsidR="00FA34EA" w:rsidRPr="00996F6F">
        <w:t>l</w:t>
      </w:r>
      <w:r w:rsidRPr="00996F6F">
        <w:t xml:space="preserve">ithium </w:t>
      </w:r>
      <w:r w:rsidR="00FA34EA" w:rsidRPr="00996F6F">
        <w:t>h</w:t>
      </w:r>
      <w:r w:rsidRPr="00996F6F">
        <w:t xml:space="preserve">ydroxide plant in the Korean southern industrial port city of </w:t>
      </w:r>
      <w:proofErr w:type="spellStart"/>
      <w:r w:rsidRPr="00996F6F">
        <w:t>Gwangyang</w:t>
      </w:r>
      <w:proofErr w:type="spellEnd"/>
      <w:r w:rsidRPr="00996F6F">
        <w:t xml:space="preserve">. Scheduled for completion in 2023, the plant will process 43,000 tonnes of spodumene supplied from Pilbara Minerals. </w:t>
      </w:r>
    </w:p>
    <w:p w14:paraId="235FDC5A" w14:textId="485DA224" w:rsidR="00E7614F" w:rsidRPr="00996F6F" w:rsidRDefault="00E7614F" w:rsidP="008336D9">
      <w:pPr>
        <w:pStyle w:val="Heading2"/>
        <w:rPr>
          <w:rFonts w:ascii="Times New Roman" w:eastAsia="Yu Mincho" w:hAnsi="Times New Roman"/>
          <w:sz w:val="24"/>
        </w:rPr>
      </w:pPr>
      <w:r w:rsidRPr="00996F6F">
        <w:t>SK On</w:t>
      </w:r>
    </w:p>
    <w:p w14:paraId="2F9539D8" w14:textId="0FEB05C2" w:rsidR="00E7614F" w:rsidRPr="00996F6F" w:rsidRDefault="00E7614F" w:rsidP="009F5C16">
      <w:pPr>
        <w:rPr>
          <w:rStyle w:val="normaltextrun"/>
        </w:rPr>
      </w:pPr>
      <w:r w:rsidRPr="00996F6F">
        <w:rPr>
          <w:rStyle w:val="normaltextrun"/>
          <w:rFonts w:asciiTheme="minorHAnsi" w:hAnsiTheme="minorHAnsi"/>
        </w:rPr>
        <w:t xml:space="preserve">SK </w:t>
      </w:r>
      <w:r w:rsidRPr="00996F6F" w:rsidDel="00432613">
        <w:rPr>
          <w:rStyle w:val="normaltextrun"/>
          <w:rFonts w:asciiTheme="minorHAnsi" w:hAnsiTheme="minorHAnsi"/>
        </w:rPr>
        <w:t>O</w:t>
      </w:r>
      <w:r w:rsidRPr="00996F6F">
        <w:rPr>
          <w:rStyle w:val="normaltextrun"/>
          <w:rFonts w:asciiTheme="minorHAnsi" w:hAnsiTheme="minorHAnsi"/>
        </w:rPr>
        <w:t xml:space="preserve">n was established in October 2021 as a wholly owned subsidiary of SK </w:t>
      </w:r>
      <w:r w:rsidRPr="00996F6F" w:rsidDel="0035612B">
        <w:rPr>
          <w:rStyle w:val="normaltextrun"/>
          <w:rFonts w:asciiTheme="minorHAnsi" w:hAnsiTheme="minorHAnsi"/>
        </w:rPr>
        <w:t>I</w:t>
      </w:r>
      <w:r w:rsidRPr="00996F6F">
        <w:rPr>
          <w:rStyle w:val="normaltextrun"/>
          <w:rFonts w:asciiTheme="minorHAnsi" w:hAnsiTheme="minorHAnsi"/>
        </w:rPr>
        <w:t>nnovation</w:t>
      </w:r>
      <w:r w:rsidRPr="00996F6F" w:rsidDel="0035612B">
        <w:rPr>
          <w:rStyle w:val="normaltextrun"/>
          <w:rFonts w:asciiTheme="minorHAnsi" w:hAnsiTheme="minorHAnsi"/>
        </w:rPr>
        <w:t>s</w:t>
      </w:r>
      <w:r w:rsidRPr="00996F6F">
        <w:rPr>
          <w:rStyle w:val="normaltextrun"/>
          <w:rFonts w:asciiTheme="minorHAnsi" w:hAnsiTheme="minorHAnsi"/>
        </w:rPr>
        <w:t>.</w:t>
      </w:r>
      <w:r w:rsidR="002F4E5C" w:rsidRPr="00996F6F">
        <w:rPr>
          <w:rStyle w:val="normaltextrun"/>
          <w:rFonts w:asciiTheme="minorHAnsi" w:hAnsiTheme="minorHAnsi"/>
        </w:rPr>
        <w:t xml:space="preserve"> </w:t>
      </w:r>
      <w:r w:rsidRPr="00996F6F">
        <w:rPr>
          <w:rStyle w:val="normaltextrun"/>
          <w:rFonts w:asciiTheme="minorHAnsi" w:hAnsiTheme="minorHAnsi"/>
          <w:shd w:val="clear" w:color="auto" w:fill="FFFFFF"/>
        </w:rPr>
        <w:t xml:space="preserve">SK </w:t>
      </w:r>
      <w:r w:rsidRPr="00996F6F" w:rsidDel="00432613">
        <w:rPr>
          <w:rStyle w:val="normaltextrun"/>
          <w:rFonts w:asciiTheme="minorHAnsi" w:hAnsiTheme="minorHAnsi"/>
          <w:shd w:val="clear" w:color="auto" w:fill="FFFFFF"/>
        </w:rPr>
        <w:t>I</w:t>
      </w:r>
      <w:r w:rsidRPr="00996F6F">
        <w:rPr>
          <w:rStyle w:val="normaltextrun"/>
          <w:rFonts w:asciiTheme="minorHAnsi" w:hAnsiTheme="minorHAnsi"/>
          <w:shd w:val="clear" w:color="auto" w:fill="FFFFFF"/>
        </w:rPr>
        <w:t xml:space="preserve">nnovation </w:t>
      </w:r>
      <w:r w:rsidRPr="00996F6F" w:rsidDel="0035612B">
        <w:rPr>
          <w:rStyle w:val="normaltextrun"/>
          <w:rFonts w:asciiTheme="minorHAnsi" w:hAnsiTheme="minorHAnsi"/>
          <w:shd w:val="clear" w:color="auto" w:fill="FFFFFF"/>
        </w:rPr>
        <w:t xml:space="preserve">Co. Ltd. </w:t>
      </w:r>
      <w:r w:rsidRPr="00996F6F">
        <w:rPr>
          <w:rStyle w:val="normaltextrun"/>
          <w:rFonts w:asciiTheme="minorHAnsi" w:hAnsiTheme="minorHAnsi"/>
          <w:shd w:val="clear" w:color="auto" w:fill="FFFFFF"/>
        </w:rPr>
        <w:t xml:space="preserve">is </w:t>
      </w:r>
      <w:r w:rsidRPr="00996F6F" w:rsidDel="0035612B">
        <w:rPr>
          <w:rStyle w:val="normaltextrun"/>
          <w:rFonts w:asciiTheme="minorHAnsi" w:hAnsiTheme="minorHAnsi"/>
          <w:shd w:val="clear" w:color="auto" w:fill="FFFFFF"/>
        </w:rPr>
        <w:t xml:space="preserve">the holding </w:t>
      </w:r>
      <w:r w:rsidRPr="00996F6F">
        <w:rPr>
          <w:rStyle w:val="normaltextrun"/>
          <w:rFonts w:asciiTheme="minorHAnsi" w:hAnsiTheme="minorHAnsi"/>
          <w:shd w:val="clear" w:color="auto" w:fill="FFFFFF"/>
        </w:rPr>
        <w:t xml:space="preserve">company </w:t>
      </w:r>
      <w:r w:rsidRPr="00996F6F" w:rsidDel="0035612B">
        <w:rPr>
          <w:rStyle w:val="normaltextrun"/>
          <w:rFonts w:asciiTheme="minorHAnsi" w:hAnsiTheme="minorHAnsi"/>
          <w:shd w:val="clear" w:color="auto" w:fill="FFFFFF"/>
        </w:rPr>
        <w:t>of</w:t>
      </w:r>
      <w:r w:rsidRPr="00996F6F">
        <w:rPr>
          <w:rStyle w:val="normaltextrun"/>
          <w:rFonts w:asciiTheme="minorHAnsi" w:hAnsiTheme="minorHAnsi"/>
          <w:shd w:val="clear" w:color="auto" w:fill="FFFFFF"/>
        </w:rPr>
        <w:t xml:space="preserve"> SK Group</w:t>
      </w:r>
      <w:r w:rsidR="002F4E5C" w:rsidRPr="00996F6F">
        <w:rPr>
          <w:rStyle w:val="normaltextrun"/>
          <w:rFonts w:asciiTheme="minorHAnsi" w:hAnsiTheme="minorHAnsi"/>
          <w:shd w:val="clear" w:color="auto" w:fill="FFFFFF"/>
        </w:rPr>
        <w:t>,</w:t>
      </w:r>
      <w:r w:rsidRPr="00996F6F">
        <w:rPr>
          <w:rStyle w:val="normaltextrun"/>
          <w:rFonts w:asciiTheme="minorHAnsi" w:hAnsiTheme="minorHAnsi"/>
          <w:shd w:val="clear" w:color="auto" w:fill="FFFFFF"/>
        </w:rPr>
        <w:t xml:space="preserve"> which is engaged in petroleum, alternative energy</w:t>
      </w:r>
      <w:r w:rsidRPr="00996F6F" w:rsidDel="0035612B">
        <w:rPr>
          <w:rStyle w:val="normaltextrun"/>
          <w:rFonts w:asciiTheme="minorHAnsi" w:hAnsiTheme="minorHAnsi"/>
          <w:shd w:val="clear" w:color="auto" w:fill="FFFFFF"/>
        </w:rPr>
        <w:t>,</w:t>
      </w:r>
      <w:r w:rsidRPr="00996F6F">
        <w:rPr>
          <w:rStyle w:val="normaltextrun"/>
          <w:rFonts w:asciiTheme="minorHAnsi" w:hAnsiTheme="minorHAnsi"/>
          <w:shd w:val="clear" w:color="auto" w:fill="FFFFFF"/>
        </w:rPr>
        <w:t xml:space="preserve"> and oil exploration. </w:t>
      </w:r>
      <w:r w:rsidRPr="00996F6F" w:rsidDel="0035612B">
        <w:rPr>
          <w:rStyle w:val="normaltextrun"/>
          <w:rFonts w:asciiTheme="minorHAnsi" w:hAnsiTheme="minorHAnsi"/>
          <w:shd w:val="clear" w:color="auto" w:fill="FFFFFF"/>
        </w:rPr>
        <w:t>It runs its business through six</w:t>
      </w:r>
      <w:r w:rsidRPr="00996F6F">
        <w:rPr>
          <w:rStyle w:val="normaltextrun"/>
          <w:rFonts w:asciiTheme="minorHAnsi" w:hAnsiTheme="minorHAnsi"/>
          <w:shd w:val="clear" w:color="auto" w:fill="FFFFFF"/>
        </w:rPr>
        <w:t xml:space="preserve"> major subsidiaries, including SK </w:t>
      </w:r>
      <w:r w:rsidRPr="00996F6F" w:rsidDel="00432613">
        <w:rPr>
          <w:rStyle w:val="normaltextrun"/>
          <w:rFonts w:asciiTheme="minorHAnsi" w:hAnsiTheme="minorHAnsi"/>
          <w:shd w:val="clear" w:color="auto" w:fill="FFFFFF"/>
        </w:rPr>
        <w:t>O</w:t>
      </w:r>
      <w:r w:rsidRPr="00996F6F">
        <w:rPr>
          <w:rStyle w:val="normaltextrun"/>
          <w:rFonts w:asciiTheme="minorHAnsi" w:hAnsiTheme="minorHAnsi"/>
          <w:shd w:val="clear" w:color="auto" w:fill="FFFFFF"/>
        </w:rPr>
        <w:t xml:space="preserve">n, SK </w:t>
      </w:r>
      <w:r w:rsidR="33CCE1DF" w:rsidRPr="00996F6F">
        <w:rPr>
          <w:rStyle w:val="normaltextrun"/>
          <w:rFonts w:asciiTheme="minorHAnsi" w:hAnsiTheme="minorHAnsi"/>
          <w:shd w:val="clear" w:color="auto" w:fill="FFFFFF"/>
        </w:rPr>
        <w:t>E</w:t>
      </w:r>
      <w:r w:rsidRPr="00996F6F">
        <w:rPr>
          <w:rStyle w:val="normaltextrun"/>
          <w:rFonts w:asciiTheme="minorHAnsi" w:hAnsiTheme="minorHAnsi"/>
          <w:shd w:val="clear" w:color="auto" w:fill="FFFFFF"/>
        </w:rPr>
        <w:t xml:space="preserve">nergy, SK </w:t>
      </w:r>
      <w:r w:rsidRPr="00996F6F" w:rsidDel="00432613">
        <w:rPr>
          <w:rStyle w:val="normaltextrun"/>
          <w:rFonts w:asciiTheme="minorHAnsi" w:hAnsiTheme="minorHAnsi"/>
          <w:shd w:val="clear" w:color="auto" w:fill="FFFFFF"/>
        </w:rPr>
        <w:t>G</w:t>
      </w:r>
      <w:r w:rsidRPr="00996F6F">
        <w:rPr>
          <w:rStyle w:val="normaltextrun"/>
          <w:rFonts w:asciiTheme="minorHAnsi" w:hAnsiTheme="minorHAnsi"/>
          <w:shd w:val="clear" w:color="auto" w:fill="FFFFFF"/>
        </w:rPr>
        <w:t xml:space="preserve">eo </w:t>
      </w:r>
      <w:r w:rsidRPr="00996F6F" w:rsidDel="00432613">
        <w:rPr>
          <w:rStyle w:val="normaltextrun"/>
          <w:rFonts w:asciiTheme="minorHAnsi" w:hAnsiTheme="minorHAnsi"/>
          <w:shd w:val="clear" w:color="auto" w:fill="FFFFFF"/>
        </w:rPr>
        <w:t>C</w:t>
      </w:r>
      <w:r w:rsidRPr="00996F6F">
        <w:rPr>
          <w:rStyle w:val="normaltextrun"/>
          <w:rFonts w:asciiTheme="minorHAnsi" w:hAnsiTheme="minorHAnsi"/>
          <w:shd w:val="clear" w:color="auto" w:fill="FFFFFF"/>
        </w:rPr>
        <w:t xml:space="preserve">entric, SK </w:t>
      </w:r>
      <w:r w:rsidRPr="00996F6F" w:rsidDel="00432613">
        <w:rPr>
          <w:rStyle w:val="normaltextrun"/>
          <w:rFonts w:asciiTheme="minorHAnsi" w:hAnsiTheme="minorHAnsi"/>
          <w:shd w:val="clear" w:color="auto" w:fill="FFFFFF"/>
        </w:rPr>
        <w:t>L</w:t>
      </w:r>
      <w:r w:rsidRPr="00996F6F">
        <w:rPr>
          <w:rStyle w:val="normaltextrun"/>
          <w:rFonts w:asciiTheme="minorHAnsi" w:hAnsiTheme="minorHAnsi"/>
          <w:shd w:val="clear" w:color="auto" w:fill="FFFFFF"/>
        </w:rPr>
        <w:t xml:space="preserve">ubricants, SK </w:t>
      </w:r>
      <w:r w:rsidRPr="00996F6F" w:rsidDel="00432613">
        <w:rPr>
          <w:rStyle w:val="normaltextrun"/>
          <w:rFonts w:asciiTheme="minorHAnsi" w:hAnsiTheme="minorHAnsi"/>
          <w:shd w:val="clear" w:color="auto" w:fill="FFFFFF"/>
        </w:rPr>
        <w:t>I</w:t>
      </w:r>
      <w:r w:rsidRPr="00996F6F">
        <w:rPr>
          <w:rStyle w:val="normaltextrun"/>
          <w:rFonts w:asciiTheme="minorHAnsi" w:hAnsiTheme="minorHAnsi"/>
          <w:shd w:val="clear" w:color="auto" w:fill="FFFFFF"/>
        </w:rPr>
        <w:t xml:space="preserve">ncheon </w:t>
      </w:r>
      <w:r w:rsidRPr="00996F6F" w:rsidDel="00432613">
        <w:rPr>
          <w:rStyle w:val="normaltextrun"/>
          <w:rFonts w:asciiTheme="minorHAnsi" w:hAnsiTheme="minorHAnsi"/>
          <w:shd w:val="clear" w:color="auto" w:fill="FFFFFF"/>
        </w:rPr>
        <w:t>P</w:t>
      </w:r>
      <w:r w:rsidRPr="00996F6F">
        <w:rPr>
          <w:rStyle w:val="normaltextrun"/>
          <w:rFonts w:asciiTheme="minorHAnsi" w:hAnsiTheme="minorHAnsi"/>
          <w:shd w:val="clear" w:color="auto" w:fill="FFFFFF"/>
        </w:rPr>
        <w:t xml:space="preserve">etrochem, SK </w:t>
      </w:r>
      <w:r w:rsidRPr="00996F6F" w:rsidDel="00432613">
        <w:rPr>
          <w:rStyle w:val="normaltextrun"/>
          <w:rFonts w:asciiTheme="minorHAnsi" w:hAnsiTheme="minorHAnsi"/>
          <w:shd w:val="clear" w:color="auto" w:fill="FFFFFF"/>
        </w:rPr>
        <w:t>T</w:t>
      </w:r>
      <w:r w:rsidRPr="00996F6F">
        <w:rPr>
          <w:rStyle w:val="normaltextrun"/>
          <w:rFonts w:asciiTheme="minorHAnsi" w:hAnsiTheme="minorHAnsi"/>
          <w:shd w:val="clear" w:color="auto" w:fill="FFFFFF"/>
        </w:rPr>
        <w:t xml:space="preserve">rading </w:t>
      </w:r>
      <w:r w:rsidRPr="00996F6F" w:rsidDel="00432613">
        <w:rPr>
          <w:rStyle w:val="normaltextrun"/>
          <w:rFonts w:asciiTheme="minorHAnsi" w:hAnsiTheme="minorHAnsi"/>
          <w:shd w:val="clear" w:color="auto" w:fill="FFFFFF"/>
        </w:rPr>
        <w:t>I</w:t>
      </w:r>
      <w:r w:rsidRPr="00996F6F">
        <w:rPr>
          <w:rStyle w:val="normaltextrun"/>
          <w:rFonts w:asciiTheme="minorHAnsi" w:hAnsiTheme="minorHAnsi"/>
          <w:shd w:val="clear" w:color="auto" w:fill="FFFFFF"/>
        </w:rPr>
        <w:t xml:space="preserve">nternational, and SK </w:t>
      </w:r>
      <w:r w:rsidRPr="00996F6F" w:rsidDel="00432613">
        <w:rPr>
          <w:rStyle w:val="normaltextrun"/>
          <w:rFonts w:asciiTheme="minorHAnsi" w:hAnsiTheme="minorHAnsi"/>
          <w:shd w:val="clear" w:color="auto" w:fill="FFFFFF"/>
        </w:rPr>
        <w:t>IE</w:t>
      </w:r>
      <w:r w:rsidRPr="00996F6F">
        <w:rPr>
          <w:rStyle w:val="normaltextrun"/>
          <w:rFonts w:asciiTheme="minorHAnsi" w:hAnsiTheme="minorHAnsi"/>
          <w:shd w:val="clear" w:color="auto" w:fill="FFFFFF"/>
        </w:rPr>
        <w:t xml:space="preserve"> </w:t>
      </w:r>
      <w:r w:rsidRPr="00996F6F" w:rsidDel="00432613">
        <w:rPr>
          <w:rStyle w:val="normaltextrun"/>
          <w:rFonts w:asciiTheme="minorHAnsi" w:hAnsiTheme="minorHAnsi"/>
          <w:shd w:val="clear" w:color="auto" w:fill="FFFFFF"/>
        </w:rPr>
        <w:t>T</w:t>
      </w:r>
      <w:r w:rsidRPr="00996F6F">
        <w:rPr>
          <w:rStyle w:val="normaltextrun"/>
          <w:rFonts w:asciiTheme="minorHAnsi" w:hAnsiTheme="minorHAnsi"/>
          <w:shd w:val="clear" w:color="auto" w:fill="FFFFFF"/>
        </w:rPr>
        <w:t>echnology.</w:t>
      </w:r>
    </w:p>
    <w:p w14:paraId="0AD8E272" w14:textId="7D6B04ED" w:rsidR="00E7614F" w:rsidRPr="00996F6F" w:rsidRDefault="00E7614F" w:rsidP="748970E8">
      <w:pPr>
        <w:rPr>
          <w:rStyle w:val="eop"/>
          <w:rFonts w:asciiTheme="minorHAnsi" w:hAnsiTheme="minorHAnsi"/>
        </w:rPr>
      </w:pPr>
      <w:r w:rsidRPr="00996F6F">
        <w:rPr>
          <w:rStyle w:val="normaltextrun"/>
          <w:rFonts w:asciiTheme="minorHAnsi" w:hAnsiTheme="minorHAnsi"/>
        </w:rPr>
        <w:t xml:space="preserve">SK On’s core business areas include </w:t>
      </w:r>
      <w:r w:rsidR="00432613" w:rsidRPr="00996F6F">
        <w:rPr>
          <w:rStyle w:val="normaltextrun"/>
          <w:rFonts w:asciiTheme="minorHAnsi" w:hAnsiTheme="minorHAnsi"/>
        </w:rPr>
        <w:t>EV</w:t>
      </w:r>
      <w:r w:rsidRPr="00996F6F">
        <w:rPr>
          <w:rStyle w:val="normaltextrun"/>
          <w:rFonts w:asciiTheme="minorHAnsi" w:hAnsiTheme="minorHAnsi"/>
        </w:rPr>
        <w:t xml:space="preserve"> batter</w:t>
      </w:r>
      <w:r w:rsidR="00432613" w:rsidRPr="00996F6F">
        <w:rPr>
          <w:rStyle w:val="normaltextrun"/>
          <w:rFonts w:asciiTheme="minorHAnsi" w:hAnsiTheme="minorHAnsi"/>
        </w:rPr>
        <w:t>ies</w:t>
      </w:r>
      <w:r w:rsidRPr="00996F6F">
        <w:rPr>
          <w:rStyle w:val="normaltextrun"/>
          <w:rFonts w:asciiTheme="minorHAnsi" w:hAnsiTheme="minorHAnsi"/>
        </w:rPr>
        <w:t>, battery-as-a-service (Baas) and Energy Storage System</w:t>
      </w:r>
      <w:r w:rsidR="00432613" w:rsidRPr="00996F6F">
        <w:rPr>
          <w:rStyle w:val="normaltextrun"/>
          <w:rFonts w:asciiTheme="minorHAnsi" w:hAnsiTheme="minorHAnsi"/>
        </w:rPr>
        <w:t>s</w:t>
      </w:r>
      <w:r w:rsidRPr="00996F6F">
        <w:rPr>
          <w:rStyle w:val="normaltextrun"/>
          <w:rFonts w:asciiTheme="minorHAnsi" w:hAnsiTheme="minorHAnsi"/>
        </w:rPr>
        <w:t xml:space="preserve"> (ESS).</w:t>
      </w:r>
      <w:r w:rsidR="002F4E5C" w:rsidRPr="00996F6F">
        <w:rPr>
          <w:rStyle w:val="eop"/>
          <w:rFonts w:asciiTheme="minorHAnsi" w:hAnsiTheme="minorHAnsi"/>
        </w:rPr>
        <w:t xml:space="preserve"> </w:t>
      </w:r>
      <w:r w:rsidRPr="00996F6F">
        <w:rPr>
          <w:rStyle w:val="normaltextrun"/>
          <w:rFonts w:asciiTheme="minorHAnsi" w:hAnsiTheme="minorHAnsi"/>
        </w:rPr>
        <w:t>The company supplies batteries to Hyundai Motors, BAIC and Daimler AG.</w:t>
      </w:r>
    </w:p>
    <w:p w14:paraId="3D73F420" w14:textId="38B2C86C" w:rsidR="00E7614F" w:rsidRPr="00996F6F" w:rsidRDefault="00E7614F" w:rsidP="002F4E5C">
      <w:r w:rsidRPr="00996F6F">
        <w:rPr>
          <w:rStyle w:val="normaltextrun"/>
          <w:rFonts w:asciiTheme="minorHAnsi" w:hAnsiTheme="minorHAnsi"/>
        </w:rPr>
        <w:t>In 2022, SK On signed a</w:t>
      </w:r>
      <w:r w:rsidR="002F4E5C" w:rsidRPr="00996F6F">
        <w:rPr>
          <w:rStyle w:val="normaltextrun"/>
          <w:rFonts w:asciiTheme="minorHAnsi" w:hAnsiTheme="minorHAnsi"/>
        </w:rPr>
        <w:t>n</w:t>
      </w:r>
      <w:r w:rsidRPr="00996F6F">
        <w:rPr>
          <w:rStyle w:val="normaltextrun"/>
          <w:rFonts w:asciiTheme="minorHAnsi" w:hAnsiTheme="minorHAnsi"/>
        </w:rPr>
        <w:t xml:space="preserve"> MoU with </w:t>
      </w:r>
      <w:r w:rsidR="002F4E5C" w:rsidRPr="00996F6F">
        <w:rPr>
          <w:rStyle w:val="normaltextrun"/>
          <w:rFonts w:asciiTheme="minorHAnsi" w:hAnsiTheme="minorHAnsi"/>
        </w:rPr>
        <w:t xml:space="preserve">Australia’s </w:t>
      </w:r>
      <w:r w:rsidRPr="00996F6F">
        <w:rPr>
          <w:rStyle w:val="normaltextrun"/>
          <w:rFonts w:asciiTheme="minorHAnsi" w:hAnsiTheme="minorHAnsi"/>
        </w:rPr>
        <w:t xml:space="preserve">Global Lithium Resources to explore future offtake agreements in lithium supply, joint investment, and development of downstream lithium assets. </w:t>
      </w:r>
    </w:p>
    <w:p w14:paraId="3A919F6D" w14:textId="7364AC75" w:rsidR="002476E4" w:rsidRPr="00996F6F" w:rsidRDefault="002476E4" w:rsidP="00702348">
      <w:pPr>
        <w:pStyle w:val="Heading2"/>
      </w:pPr>
      <w:r w:rsidRPr="00996F6F">
        <w:t>Hyundai Motor Company</w:t>
      </w:r>
    </w:p>
    <w:p w14:paraId="7F9DF25C" w14:textId="77777777" w:rsidR="002476E4" w:rsidRPr="00996F6F" w:rsidRDefault="002476E4" w:rsidP="002476E4">
      <w:r w:rsidRPr="00996F6F">
        <w:t xml:space="preserve">Hyundai Motor Company is a multinational automotive manufacturer. The company is part of the larger Hyundai Motor Group, which also includes Kia Motors. Hyundai Motor Company has been a global player in the development and production of EVs for several years. </w:t>
      </w:r>
    </w:p>
    <w:p w14:paraId="6967A47D" w14:textId="77777777" w:rsidR="002476E4" w:rsidRPr="00996F6F" w:rsidRDefault="002476E4" w:rsidP="002476E4">
      <w:r w:rsidRPr="00996F6F">
        <w:t xml:space="preserve">In 2022, Hyundai Motor Company and Kia Corporation signed a binding supply agreement with Arafura Rare Earths. The deal covers up to 1,500 tonnes of </w:t>
      </w:r>
      <w:proofErr w:type="spellStart"/>
      <w:r w:rsidRPr="00996F6F">
        <w:t>NdPr</w:t>
      </w:r>
      <w:proofErr w:type="spellEnd"/>
      <w:r w:rsidRPr="00996F6F">
        <w:t xml:space="preserve"> oxide or its equivalent in </w:t>
      </w:r>
      <w:proofErr w:type="spellStart"/>
      <w:r w:rsidRPr="00996F6F">
        <w:t>NdPr</w:t>
      </w:r>
      <w:proofErr w:type="spellEnd"/>
      <w:r w:rsidRPr="00996F6F">
        <w:t xml:space="preserve"> metal per year from the </w:t>
      </w:r>
      <w:proofErr w:type="spellStart"/>
      <w:r w:rsidRPr="00996F6F">
        <w:t>Nolans</w:t>
      </w:r>
      <w:proofErr w:type="spellEnd"/>
      <w:r w:rsidRPr="00996F6F">
        <w:t xml:space="preserve"> Project over a seven-year term. Subject to project financing, the supply is expected to start in 2025 when the construction and development of the </w:t>
      </w:r>
      <w:proofErr w:type="spellStart"/>
      <w:r w:rsidRPr="00996F6F">
        <w:t>Nolans</w:t>
      </w:r>
      <w:proofErr w:type="spellEnd"/>
      <w:r w:rsidRPr="00996F6F">
        <w:t xml:space="preserve"> project is completed.</w:t>
      </w:r>
    </w:p>
    <w:p w14:paraId="04EC8619" w14:textId="77777777" w:rsidR="002476E4" w:rsidRPr="000863E4" w:rsidRDefault="002476E4" w:rsidP="00702348">
      <w:pPr>
        <w:pStyle w:val="Heading3"/>
      </w:pPr>
      <w:r w:rsidRPr="000863E4">
        <w:t xml:space="preserve">Australian Strategic Materials (ASM) </w:t>
      </w:r>
    </w:p>
    <w:p w14:paraId="4A77DEA8" w14:textId="43DA9FD6" w:rsidR="002476E4" w:rsidRPr="000863E4" w:rsidRDefault="002476E4" w:rsidP="000863E4">
      <w:pPr>
        <w:spacing w:before="0" w:after="160" w:line="259" w:lineRule="auto"/>
        <w:rPr>
          <w:rStyle w:val="normaltextrun"/>
          <w:rFonts w:eastAsia="SimSun" w:cs="Times New Roman"/>
          <w:bCs/>
          <w:color w:val="3D2141" w:themeColor="accent1" w:themeShade="80"/>
          <w:sz w:val="32"/>
          <w:szCs w:val="26"/>
          <w:lang w:eastAsia="zh-CN"/>
        </w:rPr>
      </w:pPr>
      <w:r w:rsidRPr="00996F6F">
        <w:rPr>
          <w:rStyle w:val="normaltextrun"/>
          <w:color w:val="000000"/>
          <w:shd w:val="clear" w:color="auto" w:fill="FFFFFF"/>
        </w:rPr>
        <w:t xml:space="preserve">ASM acquired a Korean technology startup company, with which it recently opened a Korean metals plant. ASM is engaged in networking with Korean magnet producers and public sector research institutes to establish a robust mine to midstream integrated supply chain. </w:t>
      </w:r>
    </w:p>
    <w:p w14:paraId="7384D5FC" w14:textId="77777777" w:rsidR="002476E4" w:rsidRPr="000863E4" w:rsidRDefault="002476E4" w:rsidP="00702348">
      <w:pPr>
        <w:pStyle w:val="Heading3"/>
      </w:pPr>
      <w:r w:rsidRPr="000863E4">
        <w:t xml:space="preserve">Arafura Resources </w:t>
      </w:r>
    </w:p>
    <w:p w14:paraId="73A5B3FC" w14:textId="0F0914E6" w:rsidR="002476E4" w:rsidRPr="00996F6F" w:rsidRDefault="002476E4" w:rsidP="002476E4">
      <w:pPr>
        <w:rPr>
          <w:rStyle w:val="eop"/>
          <w:color w:val="000000"/>
          <w:shd w:val="clear" w:color="auto" w:fill="FFFFFF"/>
        </w:rPr>
      </w:pPr>
      <w:r w:rsidRPr="00996F6F">
        <w:rPr>
          <w:rStyle w:val="normaltextrun"/>
          <w:color w:val="000000"/>
          <w:shd w:val="clear" w:color="auto" w:fill="FFFFFF"/>
        </w:rPr>
        <w:t xml:space="preserve">Arafura Resources has signed a binding agreement with Hyundai Motors Group for the future supply of REE. </w:t>
      </w:r>
    </w:p>
    <w:p w14:paraId="36F6CC66" w14:textId="77777777" w:rsidR="002476E4" w:rsidRPr="00996F6F" w:rsidRDefault="002476E4" w:rsidP="002476E4">
      <w:pPr>
        <w:spacing w:before="0" w:after="160" w:line="259" w:lineRule="auto"/>
        <w:rPr>
          <w:rFonts w:eastAsia="SimSun" w:cs="Times New Roman"/>
          <w:color w:val="3D2141" w:themeColor="accent1" w:themeShade="80"/>
          <w:sz w:val="32"/>
          <w:szCs w:val="32"/>
          <w:lang w:eastAsia="zh-CN"/>
        </w:rPr>
      </w:pPr>
      <w:r w:rsidRPr="00996F6F">
        <w:br w:type="page"/>
      </w:r>
    </w:p>
    <w:p w14:paraId="469DC519" w14:textId="77777777" w:rsidR="00E7614F" w:rsidRPr="00996F6F" w:rsidRDefault="00E7614F" w:rsidP="00F77E03">
      <w:pPr>
        <w:pStyle w:val="Heading1"/>
      </w:pPr>
      <w:bookmarkStart w:id="3" w:name="_Toc135038077"/>
      <w:r w:rsidRPr="00996F6F">
        <w:lastRenderedPageBreak/>
        <w:t>Contact us</w:t>
      </w:r>
      <w:bookmarkEnd w:id="3"/>
    </w:p>
    <w:p w14:paraId="2D9F262D" w14:textId="77777777" w:rsidR="00E7614F" w:rsidRPr="00996F6F" w:rsidRDefault="00E7614F" w:rsidP="00E7614F">
      <w:pPr>
        <w:spacing w:after="450" w:line="240" w:lineRule="auto"/>
        <w:rPr>
          <w:rFonts w:eastAsia="Times New Roman" w:cstheme="minorHAnsi"/>
          <w:color w:val="000000"/>
        </w:rPr>
      </w:pPr>
      <w:r w:rsidRPr="00996F6F">
        <w:rPr>
          <w:rFonts w:eastAsia="Times New Roman" w:cstheme="minorHAnsi"/>
          <w:color w:val="000000"/>
        </w:rPr>
        <w:t xml:space="preserve">Austrade can help diversify and grow your business internationally by providing market intelligence, insights and facilitating connections. </w:t>
      </w:r>
    </w:p>
    <w:p w14:paraId="4D885ADF" w14:textId="073CB5F6" w:rsidR="004767E6" w:rsidRPr="00996F6F" w:rsidRDefault="00E7614F" w:rsidP="0CB90EA1">
      <w:pPr>
        <w:spacing w:after="450" w:line="240" w:lineRule="auto"/>
        <w:rPr>
          <w:rFonts w:eastAsia="Times New Roman"/>
        </w:rPr>
      </w:pPr>
      <w:r w:rsidRPr="00996F6F">
        <w:rPr>
          <w:rFonts w:eastAsia="Times New Roman"/>
        </w:rPr>
        <w:t xml:space="preserve">For further information about critical minerals in South Korea, </w:t>
      </w:r>
      <w:r w:rsidR="0077704D" w:rsidRPr="00996F6F">
        <w:rPr>
          <w:rFonts w:eastAsia="Times New Roman"/>
        </w:rPr>
        <w:t>contact</w:t>
      </w:r>
      <w:r w:rsidR="00FA7656" w:rsidRPr="00996F6F">
        <w:rPr>
          <w:rFonts w:eastAsia="Times New Roman"/>
        </w:rPr>
        <w:t xml:space="preserve"> seoul@austrade.gov.au</w:t>
      </w:r>
      <w:r w:rsidR="00E77ECE" w:rsidRPr="00996F6F">
        <w:rPr>
          <w:rFonts w:eastAsia="Times New Roman"/>
        </w:rPr>
        <w:t>.</w:t>
      </w:r>
      <w:r w:rsidRPr="00996F6F">
        <w:rPr>
          <w:rFonts w:eastAsia="Times New Roman"/>
        </w:rPr>
        <w:t xml:space="preserve"> </w:t>
      </w:r>
    </w:p>
    <w:sectPr w:rsidR="004767E6" w:rsidRPr="00996F6F" w:rsidSect="00501469">
      <w:headerReference w:type="first" r:id="rId16"/>
      <w:pgSz w:w="11906" w:h="16838"/>
      <w:pgMar w:top="851" w:right="945" w:bottom="993" w:left="993" w:header="708" w:footer="362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7F51DA" w14:textId="77777777" w:rsidR="00F50B41" w:rsidRDefault="00F50B41" w:rsidP="007B0021">
      <w:r>
        <w:separator/>
      </w:r>
    </w:p>
    <w:p w14:paraId="7E73D14A" w14:textId="77777777" w:rsidR="00F50B41" w:rsidRDefault="00F50B41" w:rsidP="007B0021"/>
  </w:endnote>
  <w:endnote w:type="continuationSeparator" w:id="0">
    <w:p w14:paraId="3C1278CC" w14:textId="77777777" w:rsidR="00F50B41" w:rsidRDefault="00F50B41" w:rsidP="007B0021">
      <w:r>
        <w:continuationSeparator/>
      </w:r>
    </w:p>
    <w:p w14:paraId="2BB0F50A" w14:textId="77777777" w:rsidR="00F50B41" w:rsidRDefault="00F50B41" w:rsidP="007B0021"/>
  </w:endnote>
  <w:endnote w:type="continuationNotice" w:id="1">
    <w:p w14:paraId="4C4BBD6D" w14:textId="77777777" w:rsidR="00F50B41" w:rsidRDefault="00F50B41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B7C711" w14:textId="77777777" w:rsidR="00F50B41" w:rsidRDefault="00F50B41" w:rsidP="007B0021">
      <w:r>
        <w:separator/>
      </w:r>
    </w:p>
    <w:p w14:paraId="775CCA30" w14:textId="77777777" w:rsidR="00F50B41" w:rsidRDefault="00F50B41" w:rsidP="007B0021"/>
  </w:footnote>
  <w:footnote w:type="continuationSeparator" w:id="0">
    <w:p w14:paraId="5EB55839" w14:textId="77777777" w:rsidR="00F50B41" w:rsidRDefault="00F50B41" w:rsidP="007B0021">
      <w:r>
        <w:continuationSeparator/>
      </w:r>
    </w:p>
    <w:p w14:paraId="6E065E91" w14:textId="77777777" w:rsidR="00F50B41" w:rsidRDefault="00F50B41" w:rsidP="007B0021"/>
  </w:footnote>
  <w:footnote w:type="continuationNotice" w:id="1">
    <w:p w14:paraId="5507BDEB" w14:textId="77777777" w:rsidR="00F50B41" w:rsidRDefault="00F50B41">
      <w:pPr>
        <w:spacing w:before="0" w:after="0" w:line="240" w:lineRule="auto"/>
      </w:pPr>
    </w:p>
  </w:footnote>
  <w:footnote w:id="2">
    <w:p w14:paraId="20778BCA" w14:textId="2DDB2463" w:rsidR="009B7A96" w:rsidRDefault="009B7A96" w:rsidP="009B7A9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hint="eastAsia"/>
        </w:rPr>
        <w:t>S</w:t>
      </w:r>
      <w:r>
        <w:t xml:space="preserve">NE Research, </w:t>
      </w:r>
      <w:hyperlink r:id="rId1" w:history="1">
        <w:r w:rsidRPr="00B9267B">
          <w:rPr>
            <w:rStyle w:val="Hyperlink"/>
          </w:rPr>
          <w:t>K-trio Battery Makers Taking Up 23.1% of Market Share in Global EV Battery Usage From Jan to November 2022</w:t>
        </w:r>
      </w:hyperlink>
      <w:r w:rsidR="007F0C0E">
        <w:t>, 4 January 2023</w:t>
      </w:r>
      <w:r>
        <w:t xml:space="preserve"> </w:t>
      </w:r>
    </w:p>
  </w:footnote>
  <w:footnote w:id="3">
    <w:p w14:paraId="5F4A7864" w14:textId="143072F5" w:rsidR="002443A5" w:rsidRDefault="002443A5" w:rsidP="002443A5">
      <w:pPr>
        <w:pStyle w:val="FootnoteText"/>
      </w:pPr>
      <w:r>
        <w:rPr>
          <w:rStyle w:val="FootnoteReference"/>
        </w:rPr>
        <w:footnoteRef/>
      </w:r>
      <w:r w:rsidR="748970E8">
        <w:t xml:space="preserve"> S&amp;P Global Market Intelligence, </w:t>
      </w:r>
      <w:hyperlink r:id="rId2" w:history="1">
        <w:r w:rsidR="748970E8" w:rsidRPr="0032271F">
          <w:rPr>
            <w:rStyle w:val="Hyperlink"/>
          </w:rPr>
          <w:t>Australian critical minerals deals a prelude to vast South Korean investments</w:t>
        </w:r>
      </w:hyperlink>
      <w:r w:rsidR="748970E8">
        <w:t xml:space="preserve">, </w:t>
      </w:r>
      <w:r w:rsidR="0032271F">
        <w:t>15 December 2021</w:t>
      </w:r>
    </w:p>
  </w:footnote>
  <w:footnote w:id="4">
    <w:p w14:paraId="1B2A11B3" w14:textId="3C3D5DFB" w:rsidR="007373BD" w:rsidRDefault="007373B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E03474">
        <w:t xml:space="preserve">LG Energy Solution, </w:t>
      </w:r>
      <w:hyperlink r:id="rId3" w:history="1">
        <w:r w:rsidR="00E03474" w:rsidRPr="00BF78DA">
          <w:rPr>
            <w:rStyle w:val="Hyperlink"/>
          </w:rPr>
          <w:t>LG Energy Solution to have 6-year access to nickel and cobalt from Australian Mines</w:t>
        </w:r>
      </w:hyperlink>
      <w:r w:rsidR="00E03474">
        <w:t xml:space="preserve">, </w:t>
      </w:r>
      <w:r w:rsidR="00723FB9">
        <w:t>August 2021</w:t>
      </w:r>
    </w:p>
  </w:footnote>
  <w:footnote w:id="5">
    <w:p w14:paraId="22552611" w14:textId="5FF58856" w:rsidR="009711D6" w:rsidRDefault="009711D6">
      <w:pPr>
        <w:pStyle w:val="FootnoteText"/>
      </w:pPr>
      <w:r>
        <w:rPr>
          <w:rStyle w:val="FootnoteReference"/>
        </w:rPr>
        <w:footnoteRef/>
      </w:r>
      <w:r>
        <w:t xml:space="preserve"> Business Korea, </w:t>
      </w:r>
      <w:hyperlink r:id="rId4" w:history="1">
        <w:r w:rsidRPr="00B05D05">
          <w:rPr>
            <w:rStyle w:val="Hyperlink"/>
          </w:rPr>
          <w:t xml:space="preserve">LG Energy Solution </w:t>
        </w:r>
        <w:r w:rsidR="0048252C">
          <w:rPr>
            <w:rStyle w:val="Hyperlink"/>
          </w:rPr>
          <w:t>s</w:t>
        </w:r>
        <w:r w:rsidRPr="00B05D05">
          <w:rPr>
            <w:rStyle w:val="Hyperlink"/>
          </w:rPr>
          <w:t xml:space="preserve">ecures 700,000 </w:t>
        </w:r>
        <w:r w:rsidR="0048252C">
          <w:rPr>
            <w:rStyle w:val="Hyperlink"/>
          </w:rPr>
          <w:t>t</w:t>
        </w:r>
        <w:r w:rsidRPr="00B05D05">
          <w:rPr>
            <w:rStyle w:val="Hyperlink"/>
          </w:rPr>
          <w:t xml:space="preserve">ons of </w:t>
        </w:r>
        <w:r w:rsidR="0048252C">
          <w:rPr>
            <w:rStyle w:val="Hyperlink"/>
          </w:rPr>
          <w:t>l</w:t>
        </w:r>
        <w:r w:rsidRPr="00B05D05">
          <w:rPr>
            <w:rStyle w:val="Hyperlink"/>
          </w:rPr>
          <w:t xml:space="preserve">ithium </w:t>
        </w:r>
        <w:r w:rsidR="0048252C">
          <w:rPr>
            <w:rStyle w:val="Hyperlink"/>
          </w:rPr>
          <w:t>c</w:t>
        </w:r>
        <w:r w:rsidRPr="00B05D05">
          <w:rPr>
            <w:rStyle w:val="Hyperlink"/>
          </w:rPr>
          <w:t>oncentrate in Australia</w:t>
        </w:r>
      </w:hyperlink>
      <w:r>
        <w:t>,</w:t>
      </w:r>
      <w:r w:rsidR="00B05D05">
        <w:br/>
        <w:t>3 May 2022</w:t>
      </w:r>
    </w:p>
  </w:footnote>
  <w:footnote w:id="6">
    <w:p w14:paraId="1D8B6A9F" w14:textId="0CF46B80" w:rsidR="009117CA" w:rsidRDefault="009117C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7D230E">
        <w:t xml:space="preserve">Business Korea, </w:t>
      </w:r>
      <w:hyperlink r:id="rId5" w:history="1">
        <w:r w:rsidR="006153FE" w:rsidRPr="0048252C">
          <w:rPr>
            <w:rStyle w:val="Hyperlink"/>
          </w:rPr>
          <w:t xml:space="preserve">POSCO to </w:t>
        </w:r>
        <w:r w:rsidR="0048252C">
          <w:rPr>
            <w:rStyle w:val="Hyperlink"/>
          </w:rPr>
          <w:t>m</w:t>
        </w:r>
        <w:r w:rsidR="006153FE" w:rsidRPr="0048252C">
          <w:rPr>
            <w:rStyle w:val="Hyperlink"/>
          </w:rPr>
          <w:t xml:space="preserve">ake </w:t>
        </w:r>
        <w:r w:rsidR="0048252C">
          <w:rPr>
            <w:rStyle w:val="Hyperlink"/>
          </w:rPr>
          <w:t>h</w:t>
        </w:r>
        <w:r w:rsidR="006153FE" w:rsidRPr="0048252C">
          <w:rPr>
            <w:rStyle w:val="Hyperlink"/>
          </w:rPr>
          <w:t xml:space="preserve">uge </w:t>
        </w:r>
        <w:r w:rsidR="0048252C">
          <w:rPr>
            <w:rStyle w:val="Hyperlink"/>
          </w:rPr>
          <w:t>i</w:t>
        </w:r>
        <w:r w:rsidR="006153FE" w:rsidRPr="0048252C">
          <w:rPr>
            <w:rStyle w:val="Hyperlink"/>
          </w:rPr>
          <w:t xml:space="preserve">nvestment to </w:t>
        </w:r>
        <w:r w:rsidR="0048252C">
          <w:rPr>
            <w:rStyle w:val="Hyperlink"/>
          </w:rPr>
          <w:t>se</w:t>
        </w:r>
        <w:r w:rsidR="006153FE" w:rsidRPr="0048252C">
          <w:rPr>
            <w:rStyle w:val="Hyperlink"/>
          </w:rPr>
          <w:t xml:space="preserve">cure </w:t>
        </w:r>
        <w:r w:rsidR="0048252C">
          <w:rPr>
            <w:rStyle w:val="Hyperlink"/>
          </w:rPr>
          <w:t>b</w:t>
        </w:r>
        <w:r w:rsidR="006153FE" w:rsidRPr="0048252C">
          <w:rPr>
            <w:rStyle w:val="Hyperlink"/>
          </w:rPr>
          <w:t xml:space="preserve">attery </w:t>
        </w:r>
        <w:r w:rsidR="0048252C">
          <w:rPr>
            <w:rStyle w:val="Hyperlink"/>
          </w:rPr>
          <w:t>m</w:t>
        </w:r>
        <w:r w:rsidR="006153FE" w:rsidRPr="0048252C">
          <w:rPr>
            <w:rStyle w:val="Hyperlink"/>
          </w:rPr>
          <w:t>inerals</w:t>
        </w:r>
      </w:hyperlink>
      <w:r w:rsidR="006153FE">
        <w:t xml:space="preserve">, </w:t>
      </w:r>
      <w:r w:rsidR="0048252C">
        <w:t>12 May 2022</w:t>
      </w:r>
    </w:p>
  </w:footnote>
  <w:footnote w:id="7">
    <w:p w14:paraId="19CC28AF" w14:textId="1C28D215" w:rsidR="000A629E" w:rsidRDefault="000A629E">
      <w:pPr>
        <w:pStyle w:val="FootnoteText"/>
      </w:pPr>
      <w:r>
        <w:rPr>
          <w:rStyle w:val="FootnoteReference"/>
        </w:rPr>
        <w:footnoteRef/>
      </w:r>
      <w:r>
        <w:t xml:space="preserve"> S</w:t>
      </w:r>
      <w:r w:rsidR="00DE7B4C">
        <w:t xml:space="preserve">&amp;P Global Market Intelligence, </w:t>
      </w:r>
      <w:hyperlink r:id="rId6" w:history="1">
        <w:r w:rsidR="00DE7B4C" w:rsidRPr="00766F0D">
          <w:rPr>
            <w:rStyle w:val="Hyperlink"/>
          </w:rPr>
          <w:t>Pilbara Minerals, POSCO form JV for South Korea lithium conversion facility</w:t>
        </w:r>
      </w:hyperlink>
      <w:r w:rsidR="00DE7B4C">
        <w:t xml:space="preserve">, </w:t>
      </w:r>
      <w:r w:rsidR="00766F0D">
        <w:t>25 October 2021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CDD92" w14:textId="77777777" w:rsidR="003A58AB" w:rsidRDefault="003A58AB" w:rsidP="007B0021">
    <w:pPr>
      <w:pStyle w:val="Header"/>
    </w:pPr>
  </w:p>
  <w:p w14:paraId="264D04EE" w14:textId="77777777" w:rsidR="003A58AB" w:rsidRDefault="003A58AB" w:rsidP="007B002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AE799C"/>
    <w:multiLevelType w:val="hybridMultilevel"/>
    <w:tmpl w:val="485076B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3D412BC"/>
    <w:multiLevelType w:val="hybridMultilevel"/>
    <w:tmpl w:val="812012FC"/>
    <w:lvl w:ilvl="0" w:tplc="8F509C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260627"/>
    <w:multiLevelType w:val="hybridMultilevel"/>
    <w:tmpl w:val="74AC57D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0D903CA"/>
    <w:multiLevelType w:val="hybridMultilevel"/>
    <w:tmpl w:val="0E58C170"/>
    <w:lvl w:ilvl="0" w:tplc="16200BEE">
      <w:start w:val="1"/>
      <w:numFmt w:val="bullet"/>
      <w:pStyle w:val="BulletLis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D643664"/>
    <w:multiLevelType w:val="hybridMultilevel"/>
    <w:tmpl w:val="26FCED0E"/>
    <w:lvl w:ilvl="0" w:tplc="D74C2B72">
      <w:start w:val="1"/>
      <w:numFmt w:val="decimal"/>
      <w:pStyle w:val="NumberedList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57250E"/>
    <w:multiLevelType w:val="hybridMultilevel"/>
    <w:tmpl w:val="9D401C3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4DF7EA1"/>
    <w:multiLevelType w:val="hybridMultilevel"/>
    <w:tmpl w:val="91EC8A92"/>
    <w:lvl w:ilvl="0" w:tplc="0C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68E863D9"/>
    <w:multiLevelType w:val="hybridMultilevel"/>
    <w:tmpl w:val="9EDAA34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2185339"/>
    <w:multiLevelType w:val="hybridMultilevel"/>
    <w:tmpl w:val="20E2D7BA"/>
    <w:lvl w:ilvl="0" w:tplc="803A9232">
      <w:numFmt w:val="bullet"/>
      <w:lvlText w:val="-"/>
      <w:lvlJc w:val="left"/>
      <w:pPr>
        <w:ind w:left="1494" w:hanging="360"/>
      </w:pPr>
      <w:rPr>
        <w:rFonts w:ascii="Verdana" w:eastAsiaTheme="minorHAnsi" w:hAnsi="Verdana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9" w15:restartNumberingAfterBreak="0">
    <w:nsid w:val="781D4042"/>
    <w:multiLevelType w:val="hybridMultilevel"/>
    <w:tmpl w:val="BA8E8718"/>
    <w:lvl w:ilvl="0" w:tplc="0C090001">
      <w:start w:val="1"/>
      <w:numFmt w:val="bullet"/>
      <w:lvlText w:val=""/>
      <w:lvlJc w:val="left"/>
      <w:pPr>
        <w:ind w:left="151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num w:numId="1" w16cid:durableId="1149639102">
    <w:abstractNumId w:val="3"/>
  </w:num>
  <w:num w:numId="2" w16cid:durableId="784662544">
    <w:abstractNumId w:val="4"/>
  </w:num>
  <w:num w:numId="3" w16cid:durableId="1442451738">
    <w:abstractNumId w:val="4"/>
    <w:lvlOverride w:ilvl="0">
      <w:startOverride w:val="1"/>
    </w:lvlOverride>
  </w:num>
  <w:num w:numId="4" w16cid:durableId="1562522304">
    <w:abstractNumId w:val="4"/>
    <w:lvlOverride w:ilvl="0">
      <w:startOverride w:val="1"/>
    </w:lvlOverride>
  </w:num>
  <w:num w:numId="5" w16cid:durableId="1125929345">
    <w:abstractNumId w:val="4"/>
    <w:lvlOverride w:ilvl="0">
      <w:startOverride w:val="1"/>
    </w:lvlOverride>
  </w:num>
  <w:num w:numId="6" w16cid:durableId="641621793">
    <w:abstractNumId w:val="1"/>
  </w:num>
  <w:num w:numId="7" w16cid:durableId="2117015349">
    <w:abstractNumId w:val="8"/>
  </w:num>
  <w:num w:numId="8" w16cid:durableId="116532335">
    <w:abstractNumId w:val="6"/>
  </w:num>
  <w:num w:numId="9" w16cid:durableId="1915821183">
    <w:abstractNumId w:val="0"/>
  </w:num>
  <w:num w:numId="10" w16cid:durableId="1488281503">
    <w:abstractNumId w:val="5"/>
  </w:num>
  <w:num w:numId="11" w16cid:durableId="306326744">
    <w:abstractNumId w:val="7"/>
  </w:num>
  <w:num w:numId="12" w16cid:durableId="1481384280">
    <w:abstractNumId w:val="9"/>
  </w:num>
  <w:num w:numId="13" w16cid:durableId="1213115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3A5"/>
    <w:rsid w:val="0000263D"/>
    <w:rsid w:val="00002ADE"/>
    <w:rsid w:val="00020AB2"/>
    <w:rsid w:val="00020AC1"/>
    <w:rsid w:val="00023318"/>
    <w:rsid w:val="00037522"/>
    <w:rsid w:val="00041BCA"/>
    <w:rsid w:val="00064134"/>
    <w:rsid w:val="00065671"/>
    <w:rsid w:val="000863E4"/>
    <w:rsid w:val="00086AB2"/>
    <w:rsid w:val="00094AE1"/>
    <w:rsid w:val="000A629E"/>
    <w:rsid w:val="000C067D"/>
    <w:rsid w:val="000C087F"/>
    <w:rsid w:val="000C2DBE"/>
    <w:rsid w:val="000D4FDB"/>
    <w:rsid w:val="000D6060"/>
    <w:rsid w:val="000E01FD"/>
    <w:rsid w:val="000E3638"/>
    <w:rsid w:val="000E7E86"/>
    <w:rsid w:val="000F5A6E"/>
    <w:rsid w:val="000F7EDD"/>
    <w:rsid w:val="00102C01"/>
    <w:rsid w:val="001036A0"/>
    <w:rsid w:val="00117092"/>
    <w:rsid w:val="0012230D"/>
    <w:rsid w:val="0012425F"/>
    <w:rsid w:val="001260A3"/>
    <w:rsid w:val="00147D40"/>
    <w:rsid w:val="00156989"/>
    <w:rsid w:val="0015714A"/>
    <w:rsid w:val="001610FE"/>
    <w:rsid w:val="00163FD1"/>
    <w:rsid w:val="0016410B"/>
    <w:rsid w:val="00164B77"/>
    <w:rsid w:val="0017537F"/>
    <w:rsid w:val="00177859"/>
    <w:rsid w:val="00181C69"/>
    <w:rsid w:val="0018538C"/>
    <w:rsid w:val="0018757D"/>
    <w:rsid w:val="001B0BDD"/>
    <w:rsid w:val="001B43D5"/>
    <w:rsid w:val="001B5C90"/>
    <w:rsid w:val="001C1B06"/>
    <w:rsid w:val="001C4A8B"/>
    <w:rsid w:val="001C5CFA"/>
    <w:rsid w:val="001E186F"/>
    <w:rsid w:val="001E206E"/>
    <w:rsid w:val="001F603E"/>
    <w:rsid w:val="002058C9"/>
    <w:rsid w:val="00222F2C"/>
    <w:rsid w:val="00230841"/>
    <w:rsid w:val="00232678"/>
    <w:rsid w:val="00243F5F"/>
    <w:rsid w:val="002443A5"/>
    <w:rsid w:val="00245E86"/>
    <w:rsid w:val="002476E4"/>
    <w:rsid w:val="00253226"/>
    <w:rsid w:val="002535CA"/>
    <w:rsid w:val="00257794"/>
    <w:rsid w:val="00257D1D"/>
    <w:rsid w:val="00261E44"/>
    <w:rsid w:val="00261F28"/>
    <w:rsid w:val="002749C0"/>
    <w:rsid w:val="0028112D"/>
    <w:rsid w:val="00282C92"/>
    <w:rsid w:val="0028570D"/>
    <w:rsid w:val="0028696F"/>
    <w:rsid w:val="002904CA"/>
    <w:rsid w:val="0029071D"/>
    <w:rsid w:val="00290CF5"/>
    <w:rsid w:val="0029416C"/>
    <w:rsid w:val="002A10DB"/>
    <w:rsid w:val="002A1293"/>
    <w:rsid w:val="002A1F8E"/>
    <w:rsid w:val="002C0A8E"/>
    <w:rsid w:val="002C1F51"/>
    <w:rsid w:val="002E1BC7"/>
    <w:rsid w:val="002E24DB"/>
    <w:rsid w:val="002E309C"/>
    <w:rsid w:val="002E5579"/>
    <w:rsid w:val="002E7D8B"/>
    <w:rsid w:val="002F4E5C"/>
    <w:rsid w:val="002F7903"/>
    <w:rsid w:val="00306403"/>
    <w:rsid w:val="00307652"/>
    <w:rsid w:val="00321E47"/>
    <w:rsid w:val="0032271F"/>
    <w:rsid w:val="00326B31"/>
    <w:rsid w:val="00332362"/>
    <w:rsid w:val="00346F5A"/>
    <w:rsid w:val="00351CD3"/>
    <w:rsid w:val="0035612B"/>
    <w:rsid w:val="00373D0C"/>
    <w:rsid w:val="003763F9"/>
    <w:rsid w:val="00384174"/>
    <w:rsid w:val="00390F9A"/>
    <w:rsid w:val="003926F4"/>
    <w:rsid w:val="00392908"/>
    <w:rsid w:val="00397D00"/>
    <w:rsid w:val="003A58AB"/>
    <w:rsid w:val="003A6E33"/>
    <w:rsid w:val="003B3810"/>
    <w:rsid w:val="003B61AD"/>
    <w:rsid w:val="003B6F35"/>
    <w:rsid w:val="003C2C91"/>
    <w:rsid w:val="003C3B0A"/>
    <w:rsid w:val="003C4751"/>
    <w:rsid w:val="003C6391"/>
    <w:rsid w:val="003D0704"/>
    <w:rsid w:val="003D46DA"/>
    <w:rsid w:val="003D65E7"/>
    <w:rsid w:val="003E2290"/>
    <w:rsid w:val="003E2DB0"/>
    <w:rsid w:val="003E38E3"/>
    <w:rsid w:val="003E3E97"/>
    <w:rsid w:val="003E5497"/>
    <w:rsid w:val="003F0D3A"/>
    <w:rsid w:val="003F37D2"/>
    <w:rsid w:val="003F628B"/>
    <w:rsid w:val="004122E0"/>
    <w:rsid w:val="00414084"/>
    <w:rsid w:val="00422F20"/>
    <w:rsid w:val="004235CD"/>
    <w:rsid w:val="004252F8"/>
    <w:rsid w:val="0043062E"/>
    <w:rsid w:val="00432613"/>
    <w:rsid w:val="00433F4B"/>
    <w:rsid w:val="00436C3E"/>
    <w:rsid w:val="0045192E"/>
    <w:rsid w:val="00460A41"/>
    <w:rsid w:val="00460C3C"/>
    <w:rsid w:val="00466ABB"/>
    <w:rsid w:val="00472D1C"/>
    <w:rsid w:val="004767E6"/>
    <w:rsid w:val="0048144F"/>
    <w:rsid w:val="0048252C"/>
    <w:rsid w:val="00484BEF"/>
    <w:rsid w:val="004875DC"/>
    <w:rsid w:val="00497E3C"/>
    <w:rsid w:val="004C3FCB"/>
    <w:rsid w:val="004C6441"/>
    <w:rsid w:val="004D06AF"/>
    <w:rsid w:val="004D6F59"/>
    <w:rsid w:val="004E2D91"/>
    <w:rsid w:val="004F414C"/>
    <w:rsid w:val="00501469"/>
    <w:rsid w:val="005202C7"/>
    <w:rsid w:val="00533E12"/>
    <w:rsid w:val="0054323A"/>
    <w:rsid w:val="005578A3"/>
    <w:rsid w:val="0056061F"/>
    <w:rsid w:val="00561542"/>
    <w:rsid w:val="00564D52"/>
    <w:rsid w:val="00571BDC"/>
    <w:rsid w:val="00595A4E"/>
    <w:rsid w:val="005A42BE"/>
    <w:rsid w:val="005A6F23"/>
    <w:rsid w:val="005B1745"/>
    <w:rsid w:val="005B3378"/>
    <w:rsid w:val="005B7752"/>
    <w:rsid w:val="005C1E0D"/>
    <w:rsid w:val="005C223D"/>
    <w:rsid w:val="005D3E5E"/>
    <w:rsid w:val="005E2104"/>
    <w:rsid w:val="005E3ED2"/>
    <w:rsid w:val="005F06FD"/>
    <w:rsid w:val="006153FE"/>
    <w:rsid w:val="0062206A"/>
    <w:rsid w:val="0062676F"/>
    <w:rsid w:val="00631F0B"/>
    <w:rsid w:val="006342BD"/>
    <w:rsid w:val="00647769"/>
    <w:rsid w:val="0065148D"/>
    <w:rsid w:val="00653EDF"/>
    <w:rsid w:val="00654144"/>
    <w:rsid w:val="00664683"/>
    <w:rsid w:val="00670F7B"/>
    <w:rsid w:val="0069443F"/>
    <w:rsid w:val="00694AAD"/>
    <w:rsid w:val="00696F9E"/>
    <w:rsid w:val="006B0F81"/>
    <w:rsid w:val="006E5730"/>
    <w:rsid w:val="006F7525"/>
    <w:rsid w:val="00702348"/>
    <w:rsid w:val="00703443"/>
    <w:rsid w:val="007059C2"/>
    <w:rsid w:val="00705FF3"/>
    <w:rsid w:val="00710BD6"/>
    <w:rsid w:val="007155EF"/>
    <w:rsid w:val="00723FB9"/>
    <w:rsid w:val="00726F55"/>
    <w:rsid w:val="00730154"/>
    <w:rsid w:val="007323B0"/>
    <w:rsid w:val="007373BD"/>
    <w:rsid w:val="00746604"/>
    <w:rsid w:val="007619D3"/>
    <w:rsid w:val="00762487"/>
    <w:rsid w:val="00766F0D"/>
    <w:rsid w:val="00771E67"/>
    <w:rsid w:val="00774485"/>
    <w:rsid w:val="00776A9A"/>
    <w:rsid w:val="0077704D"/>
    <w:rsid w:val="007778DC"/>
    <w:rsid w:val="0078435A"/>
    <w:rsid w:val="007A0FC3"/>
    <w:rsid w:val="007A1ED8"/>
    <w:rsid w:val="007A5B05"/>
    <w:rsid w:val="007B0021"/>
    <w:rsid w:val="007C1B85"/>
    <w:rsid w:val="007D230E"/>
    <w:rsid w:val="007D7EE6"/>
    <w:rsid w:val="007E1183"/>
    <w:rsid w:val="007E245F"/>
    <w:rsid w:val="007E47AC"/>
    <w:rsid w:val="007E61FD"/>
    <w:rsid w:val="007E704A"/>
    <w:rsid w:val="007F0C0E"/>
    <w:rsid w:val="0081161B"/>
    <w:rsid w:val="00816F1F"/>
    <w:rsid w:val="00820E63"/>
    <w:rsid w:val="008336D9"/>
    <w:rsid w:val="00833955"/>
    <w:rsid w:val="008407EC"/>
    <w:rsid w:val="008514EC"/>
    <w:rsid w:val="00857A0A"/>
    <w:rsid w:val="00862E61"/>
    <w:rsid w:val="00865233"/>
    <w:rsid w:val="00877741"/>
    <w:rsid w:val="00877D9B"/>
    <w:rsid w:val="00891777"/>
    <w:rsid w:val="00892468"/>
    <w:rsid w:val="008B1442"/>
    <w:rsid w:val="008B2267"/>
    <w:rsid w:val="008B40E7"/>
    <w:rsid w:val="008B4BA7"/>
    <w:rsid w:val="008B6033"/>
    <w:rsid w:val="008C28B9"/>
    <w:rsid w:val="008D4386"/>
    <w:rsid w:val="008D571F"/>
    <w:rsid w:val="008D787A"/>
    <w:rsid w:val="008E29C8"/>
    <w:rsid w:val="008F4FD7"/>
    <w:rsid w:val="008F5AEA"/>
    <w:rsid w:val="00900E03"/>
    <w:rsid w:val="00902414"/>
    <w:rsid w:val="00904581"/>
    <w:rsid w:val="009117CA"/>
    <w:rsid w:val="00921435"/>
    <w:rsid w:val="0092648B"/>
    <w:rsid w:val="00927F3F"/>
    <w:rsid w:val="009329C9"/>
    <w:rsid w:val="00937917"/>
    <w:rsid w:val="0094463A"/>
    <w:rsid w:val="00945C3F"/>
    <w:rsid w:val="009502BE"/>
    <w:rsid w:val="00951286"/>
    <w:rsid w:val="00964545"/>
    <w:rsid w:val="0096640D"/>
    <w:rsid w:val="009711D6"/>
    <w:rsid w:val="00972855"/>
    <w:rsid w:val="00981738"/>
    <w:rsid w:val="0098233E"/>
    <w:rsid w:val="0098379B"/>
    <w:rsid w:val="00996B27"/>
    <w:rsid w:val="00996F6F"/>
    <w:rsid w:val="009B3B4F"/>
    <w:rsid w:val="009B7A96"/>
    <w:rsid w:val="009D6B24"/>
    <w:rsid w:val="009D70B3"/>
    <w:rsid w:val="009E1D4B"/>
    <w:rsid w:val="009E4D1F"/>
    <w:rsid w:val="009E6DB3"/>
    <w:rsid w:val="009F0F59"/>
    <w:rsid w:val="009F5C16"/>
    <w:rsid w:val="00A00806"/>
    <w:rsid w:val="00A0515D"/>
    <w:rsid w:val="00A06B28"/>
    <w:rsid w:val="00A124E4"/>
    <w:rsid w:val="00A17BD5"/>
    <w:rsid w:val="00A247A5"/>
    <w:rsid w:val="00A55054"/>
    <w:rsid w:val="00A61E45"/>
    <w:rsid w:val="00A6242B"/>
    <w:rsid w:val="00A65FFA"/>
    <w:rsid w:val="00A6BE26"/>
    <w:rsid w:val="00A70F72"/>
    <w:rsid w:val="00A75A05"/>
    <w:rsid w:val="00A80680"/>
    <w:rsid w:val="00A84130"/>
    <w:rsid w:val="00A86728"/>
    <w:rsid w:val="00AA0DE3"/>
    <w:rsid w:val="00AA6A23"/>
    <w:rsid w:val="00AB41A4"/>
    <w:rsid w:val="00AB4AD7"/>
    <w:rsid w:val="00AC0F96"/>
    <w:rsid w:val="00AC40CD"/>
    <w:rsid w:val="00AC71E5"/>
    <w:rsid w:val="00AD0D8D"/>
    <w:rsid w:val="00AD555C"/>
    <w:rsid w:val="00AD6A63"/>
    <w:rsid w:val="00AE3D08"/>
    <w:rsid w:val="00AE58BA"/>
    <w:rsid w:val="00AF2DFE"/>
    <w:rsid w:val="00B04B1B"/>
    <w:rsid w:val="00B05D05"/>
    <w:rsid w:val="00B2306E"/>
    <w:rsid w:val="00B27442"/>
    <w:rsid w:val="00B4320A"/>
    <w:rsid w:val="00B43BA3"/>
    <w:rsid w:val="00B450A9"/>
    <w:rsid w:val="00B460CC"/>
    <w:rsid w:val="00B50148"/>
    <w:rsid w:val="00B54801"/>
    <w:rsid w:val="00B61E1B"/>
    <w:rsid w:val="00B83948"/>
    <w:rsid w:val="00B844FA"/>
    <w:rsid w:val="00B9267B"/>
    <w:rsid w:val="00B96CEF"/>
    <w:rsid w:val="00BB424E"/>
    <w:rsid w:val="00BC5C77"/>
    <w:rsid w:val="00BC7341"/>
    <w:rsid w:val="00BD7E55"/>
    <w:rsid w:val="00BE1C64"/>
    <w:rsid w:val="00BE3847"/>
    <w:rsid w:val="00BF4F4C"/>
    <w:rsid w:val="00BF78DA"/>
    <w:rsid w:val="00C05367"/>
    <w:rsid w:val="00C06C20"/>
    <w:rsid w:val="00C228CD"/>
    <w:rsid w:val="00C25213"/>
    <w:rsid w:val="00C25CA3"/>
    <w:rsid w:val="00C279D9"/>
    <w:rsid w:val="00C27BF9"/>
    <w:rsid w:val="00C3141D"/>
    <w:rsid w:val="00C36449"/>
    <w:rsid w:val="00C44557"/>
    <w:rsid w:val="00C455DA"/>
    <w:rsid w:val="00C53F3E"/>
    <w:rsid w:val="00C712C2"/>
    <w:rsid w:val="00C72323"/>
    <w:rsid w:val="00C829A1"/>
    <w:rsid w:val="00CA4113"/>
    <w:rsid w:val="00CB7CF8"/>
    <w:rsid w:val="00CC4202"/>
    <w:rsid w:val="00CD0CE5"/>
    <w:rsid w:val="00CD1BE3"/>
    <w:rsid w:val="00CE4877"/>
    <w:rsid w:val="00CF2220"/>
    <w:rsid w:val="00CF2774"/>
    <w:rsid w:val="00CF4F9D"/>
    <w:rsid w:val="00D027F0"/>
    <w:rsid w:val="00D17738"/>
    <w:rsid w:val="00D30B75"/>
    <w:rsid w:val="00D40A4F"/>
    <w:rsid w:val="00D45431"/>
    <w:rsid w:val="00D46936"/>
    <w:rsid w:val="00D47BC8"/>
    <w:rsid w:val="00D67DB1"/>
    <w:rsid w:val="00D71777"/>
    <w:rsid w:val="00D760B9"/>
    <w:rsid w:val="00D76AE4"/>
    <w:rsid w:val="00D83142"/>
    <w:rsid w:val="00D871C3"/>
    <w:rsid w:val="00D93830"/>
    <w:rsid w:val="00D95C0F"/>
    <w:rsid w:val="00DA579F"/>
    <w:rsid w:val="00DB21A7"/>
    <w:rsid w:val="00DB47BC"/>
    <w:rsid w:val="00DB6C09"/>
    <w:rsid w:val="00DB7A0A"/>
    <w:rsid w:val="00DC6455"/>
    <w:rsid w:val="00DE31B4"/>
    <w:rsid w:val="00DE7B4C"/>
    <w:rsid w:val="00DF2EF5"/>
    <w:rsid w:val="00E03474"/>
    <w:rsid w:val="00E03674"/>
    <w:rsid w:val="00E100EF"/>
    <w:rsid w:val="00E24693"/>
    <w:rsid w:val="00E24D12"/>
    <w:rsid w:val="00E26422"/>
    <w:rsid w:val="00E30996"/>
    <w:rsid w:val="00E64F72"/>
    <w:rsid w:val="00E7614F"/>
    <w:rsid w:val="00E77ECE"/>
    <w:rsid w:val="00E824BA"/>
    <w:rsid w:val="00E900D7"/>
    <w:rsid w:val="00E902C6"/>
    <w:rsid w:val="00E902E1"/>
    <w:rsid w:val="00E93917"/>
    <w:rsid w:val="00E95B36"/>
    <w:rsid w:val="00E964C7"/>
    <w:rsid w:val="00EA4240"/>
    <w:rsid w:val="00EA6A6C"/>
    <w:rsid w:val="00EC1F59"/>
    <w:rsid w:val="00EC306F"/>
    <w:rsid w:val="00ED4BDF"/>
    <w:rsid w:val="00EE05FC"/>
    <w:rsid w:val="00EE4027"/>
    <w:rsid w:val="00EE46F9"/>
    <w:rsid w:val="00F007D8"/>
    <w:rsid w:val="00F02022"/>
    <w:rsid w:val="00F02AF5"/>
    <w:rsid w:val="00F1000C"/>
    <w:rsid w:val="00F23FEC"/>
    <w:rsid w:val="00F258F1"/>
    <w:rsid w:val="00F27218"/>
    <w:rsid w:val="00F27314"/>
    <w:rsid w:val="00F31D24"/>
    <w:rsid w:val="00F45A2B"/>
    <w:rsid w:val="00F50B41"/>
    <w:rsid w:val="00F536A3"/>
    <w:rsid w:val="00F5499E"/>
    <w:rsid w:val="00F57F70"/>
    <w:rsid w:val="00F73149"/>
    <w:rsid w:val="00F77E03"/>
    <w:rsid w:val="00F85A20"/>
    <w:rsid w:val="00F95C35"/>
    <w:rsid w:val="00FA1D86"/>
    <w:rsid w:val="00FA34EA"/>
    <w:rsid w:val="00FA5A8D"/>
    <w:rsid w:val="00FA5A98"/>
    <w:rsid w:val="00FA7656"/>
    <w:rsid w:val="00FB3865"/>
    <w:rsid w:val="00FB606A"/>
    <w:rsid w:val="00FC1ABB"/>
    <w:rsid w:val="00FC500B"/>
    <w:rsid w:val="00FC7C05"/>
    <w:rsid w:val="00FD40FC"/>
    <w:rsid w:val="00FD6F93"/>
    <w:rsid w:val="00FE6D7B"/>
    <w:rsid w:val="04DC8AAB"/>
    <w:rsid w:val="0741DFCC"/>
    <w:rsid w:val="08AC598D"/>
    <w:rsid w:val="0CB90EA1"/>
    <w:rsid w:val="0F0137BB"/>
    <w:rsid w:val="14F2AE75"/>
    <w:rsid w:val="171CCFD6"/>
    <w:rsid w:val="1A6BB1BC"/>
    <w:rsid w:val="1C07821D"/>
    <w:rsid w:val="1D05ADE0"/>
    <w:rsid w:val="1D752D20"/>
    <w:rsid w:val="21A9C009"/>
    <w:rsid w:val="2460C4D1"/>
    <w:rsid w:val="247EBC32"/>
    <w:rsid w:val="27162B43"/>
    <w:rsid w:val="29CB088B"/>
    <w:rsid w:val="2C745D63"/>
    <w:rsid w:val="2DE48195"/>
    <w:rsid w:val="2E07A717"/>
    <w:rsid w:val="2E6F1BA7"/>
    <w:rsid w:val="30A1E790"/>
    <w:rsid w:val="31298B4A"/>
    <w:rsid w:val="33581D2D"/>
    <w:rsid w:val="33CCE1DF"/>
    <w:rsid w:val="3453BD75"/>
    <w:rsid w:val="3515A8B8"/>
    <w:rsid w:val="356AAB8E"/>
    <w:rsid w:val="35912964"/>
    <w:rsid w:val="36CA3BD4"/>
    <w:rsid w:val="3D18CD17"/>
    <w:rsid w:val="3D3DF8D5"/>
    <w:rsid w:val="41EC3E3A"/>
    <w:rsid w:val="438139F3"/>
    <w:rsid w:val="43880E9B"/>
    <w:rsid w:val="438FFC21"/>
    <w:rsid w:val="4462A931"/>
    <w:rsid w:val="483174A0"/>
    <w:rsid w:val="488E0CE6"/>
    <w:rsid w:val="4BDED605"/>
    <w:rsid w:val="4D97E3D2"/>
    <w:rsid w:val="51412C39"/>
    <w:rsid w:val="514919BF"/>
    <w:rsid w:val="514F74F7"/>
    <w:rsid w:val="53A61FEB"/>
    <w:rsid w:val="5478CCFB"/>
    <w:rsid w:val="57ADF273"/>
    <w:rsid w:val="59055907"/>
    <w:rsid w:val="5C9E4473"/>
    <w:rsid w:val="5EBE6F5E"/>
    <w:rsid w:val="5FC36D28"/>
    <w:rsid w:val="60382F0E"/>
    <w:rsid w:val="604EA53A"/>
    <w:rsid w:val="62D944F9"/>
    <w:rsid w:val="64734D1E"/>
    <w:rsid w:val="64BD92F0"/>
    <w:rsid w:val="67C4163D"/>
    <w:rsid w:val="68C24200"/>
    <w:rsid w:val="6946BE41"/>
    <w:rsid w:val="69D2CB58"/>
    <w:rsid w:val="6DA9721C"/>
    <w:rsid w:val="6F78B249"/>
    <w:rsid w:val="7102D734"/>
    <w:rsid w:val="71F5D200"/>
    <w:rsid w:val="731131B4"/>
    <w:rsid w:val="748970E8"/>
    <w:rsid w:val="74F36D90"/>
    <w:rsid w:val="767DC223"/>
    <w:rsid w:val="79C65FAE"/>
    <w:rsid w:val="7A5B0DCE"/>
    <w:rsid w:val="7B0464E7"/>
    <w:rsid w:val="7B4ED0C1"/>
    <w:rsid w:val="7D8845C0"/>
    <w:rsid w:val="7F0AEDC4"/>
    <w:rsid w:val="7F241621"/>
    <w:rsid w:val="7FD41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D703A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0F9A"/>
    <w:pPr>
      <w:spacing w:before="200" w:after="200" w:line="300" w:lineRule="exact"/>
    </w:pPr>
    <w:rPr>
      <w:rFonts w:ascii="Verdana" w:hAnsi="Verdana"/>
      <w:color w:val="000000" w:themeColor="text1"/>
      <w:sz w:val="20"/>
      <w:szCs w:val="20"/>
    </w:rPr>
  </w:style>
  <w:style w:type="paragraph" w:styleId="Heading1">
    <w:name w:val="heading 1"/>
    <w:basedOn w:val="CoverPageHeader"/>
    <w:next w:val="Normal"/>
    <w:link w:val="Heading1Char"/>
    <w:uiPriority w:val="9"/>
    <w:qFormat/>
    <w:rsid w:val="00AD6A63"/>
    <w:pPr>
      <w:outlineLvl w:val="0"/>
    </w:pPr>
    <w:rPr>
      <w:rFonts w:eastAsia="SimSun" w:cs="Times New Roman"/>
      <w:b w:val="0"/>
      <w:color w:val="2E1A47"/>
      <w:sz w:val="44"/>
      <w:szCs w:val="44"/>
      <w:lang w:eastAsia="zh-C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3F5F"/>
    <w:pPr>
      <w:keepNext/>
      <w:keepLines/>
      <w:spacing w:before="360" w:after="160" w:line="252" w:lineRule="auto"/>
      <w:outlineLvl w:val="1"/>
    </w:pPr>
    <w:rPr>
      <w:rFonts w:eastAsia="SimSun" w:cs="Times New Roman"/>
      <w:bCs/>
      <w:color w:val="3D2141" w:themeColor="accent1" w:themeShade="80"/>
      <w:sz w:val="32"/>
      <w:szCs w:val="26"/>
      <w:lang w:eastAsia="zh-CN"/>
    </w:rPr>
  </w:style>
  <w:style w:type="paragraph" w:styleId="Heading3">
    <w:name w:val="heading 3"/>
    <w:basedOn w:val="Title"/>
    <w:next w:val="Normal"/>
    <w:link w:val="Heading3Char"/>
    <w:uiPriority w:val="9"/>
    <w:unhideWhenUsed/>
    <w:qFormat/>
    <w:rsid w:val="00243F5F"/>
    <w:pPr>
      <w:outlineLvl w:val="2"/>
    </w:pPr>
    <w:rPr>
      <w:b w:val="0"/>
      <w:color w:val="2E1A47" w:themeColor="text2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C1F51"/>
    <w:pPr>
      <w:outlineLvl w:val="3"/>
    </w:pPr>
    <w:rPr>
      <w:bCs/>
      <w:sz w:val="2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rsid w:val="003C3B0A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C3B0A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C3B0A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C3B0A"/>
  </w:style>
  <w:style w:type="paragraph" w:styleId="Footer">
    <w:name w:val="footer"/>
    <w:basedOn w:val="Normal"/>
    <w:link w:val="FooterChar"/>
    <w:uiPriority w:val="99"/>
    <w:unhideWhenUsed/>
    <w:rsid w:val="003C3B0A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C3B0A"/>
  </w:style>
  <w:style w:type="character" w:customStyle="1" w:styleId="Heading1Char">
    <w:name w:val="Heading 1 Char"/>
    <w:basedOn w:val="DefaultParagraphFont"/>
    <w:link w:val="Heading1"/>
    <w:uiPriority w:val="9"/>
    <w:rsid w:val="00AD6A63"/>
    <w:rPr>
      <w:rFonts w:ascii="Verdana" w:eastAsia="SimSun" w:hAnsi="Verdana" w:cs="Times New Roman"/>
      <w:bCs/>
      <w:color w:val="2E1A47"/>
      <w:sz w:val="44"/>
      <w:szCs w:val="44"/>
      <w:lang w:eastAsia="zh-CN"/>
    </w:rPr>
  </w:style>
  <w:style w:type="character" w:styleId="Strong">
    <w:name w:val="Strong"/>
    <w:aliases w:val="IntroCopy"/>
    <w:uiPriority w:val="22"/>
    <w:rsid w:val="00571BDC"/>
    <w:rPr>
      <w:color w:val="7A4282" w:themeColor="accent1"/>
      <w:sz w:val="32"/>
      <w:szCs w:val="32"/>
      <w:lang w:val="pt-PT"/>
    </w:rPr>
  </w:style>
  <w:style w:type="paragraph" w:styleId="Title">
    <w:name w:val="Title"/>
    <w:aliases w:val="SubHeader1"/>
    <w:basedOn w:val="Normal"/>
    <w:next w:val="Normal"/>
    <w:link w:val="TitleChar"/>
    <w:uiPriority w:val="10"/>
    <w:rsid w:val="00921435"/>
    <w:pPr>
      <w:spacing w:before="600" w:line="420" w:lineRule="exact"/>
    </w:pPr>
    <w:rPr>
      <w:b/>
      <w:bCs/>
      <w:sz w:val="32"/>
      <w:szCs w:val="32"/>
    </w:rPr>
  </w:style>
  <w:style w:type="character" w:customStyle="1" w:styleId="TitleChar">
    <w:name w:val="Title Char"/>
    <w:aliases w:val="SubHeader1 Char"/>
    <w:basedOn w:val="DefaultParagraphFont"/>
    <w:link w:val="Title"/>
    <w:uiPriority w:val="10"/>
    <w:rsid w:val="00921435"/>
    <w:rPr>
      <w:rFonts w:ascii="Verdana" w:hAnsi="Verdana"/>
      <w:b/>
      <w:bCs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43F5F"/>
    <w:rPr>
      <w:rFonts w:ascii="Verdana" w:eastAsia="SimSun" w:hAnsi="Verdana" w:cs="Times New Roman"/>
      <w:bCs/>
      <w:color w:val="3D2141" w:themeColor="accent1" w:themeShade="80"/>
      <w:sz w:val="32"/>
      <w:szCs w:val="26"/>
      <w:lang w:eastAsia="zh-CN"/>
    </w:rPr>
  </w:style>
  <w:style w:type="paragraph" w:styleId="ListParagraph">
    <w:name w:val="List Paragraph"/>
    <w:basedOn w:val="Normal"/>
    <w:uiPriority w:val="34"/>
    <w:qFormat/>
    <w:rsid w:val="00460A41"/>
    <w:pPr>
      <w:ind w:left="720"/>
      <w:contextualSpacing/>
    </w:pPr>
  </w:style>
  <w:style w:type="paragraph" w:customStyle="1" w:styleId="BulletList">
    <w:name w:val="BulletList"/>
    <w:basedOn w:val="ListParagraph"/>
    <w:link w:val="BulletListChar"/>
    <w:qFormat/>
    <w:rsid w:val="00D93830"/>
    <w:pPr>
      <w:numPr>
        <w:numId w:val="1"/>
      </w:numPr>
      <w:spacing w:before="0"/>
    </w:pPr>
  </w:style>
  <w:style w:type="paragraph" w:customStyle="1" w:styleId="NumberedList">
    <w:name w:val="NumberedList"/>
    <w:basedOn w:val="ListParagraph"/>
    <w:qFormat/>
    <w:rsid w:val="00F23FEC"/>
    <w:pPr>
      <w:numPr>
        <w:numId w:val="2"/>
      </w:numPr>
      <w:spacing w:before="0"/>
      <w:ind w:left="993" w:hanging="426"/>
    </w:pPr>
  </w:style>
  <w:style w:type="paragraph" w:styleId="Quote">
    <w:name w:val="Quote"/>
    <w:basedOn w:val="Normal"/>
    <w:next w:val="Normal"/>
    <w:link w:val="QuoteChar"/>
    <w:uiPriority w:val="29"/>
    <w:qFormat/>
    <w:rsid w:val="00FC1ABB"/>
    <w:pPr>
      <w:spacing w:after="240" w:line="380" w:lineRule="atLeast"/>
    </w:pPr>
    <w:rPr>
      <w:color w:val="7A4282" w:themeColor="accent1"/>
      <w:sz w:val="28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00FC1ABB"/>
    <w:rPr>
      <w:rFonts w:ascii="Verdana" w:hAnsi="Verdana"/>
      <w:color w:val="7A4282" w:themeColor="accent1"/>
      <w:sz w:val="28"/>
      <w:szCs w:val="28"/>
    </w:rPr>
  </w:style>
  <w:style w:type="paragraph" w:customStyle="1" w:styleId="QuoteSource">
    <w:name w:val="QuoteSource"/>
    <w:basedOn w:val="Normal"/>
    <w:rsid w:val="003D0704"/>
    <w:pPr>
      <w:spacing w:before="60" w:after="60" w:line="240" w:lineRule="auto"/>
    </w:pPr>
    <w:rPr>
      <w:sz w:val="16"/>
      <w:szCs w:val="16"/>
    </w:rPr>
  </w:style>
  <w:style w:type="table" w:styleId="TableGrid">
    <w:name w:val="Table Grid"/>
    <w:basedOn w:val="TableNormal"/>
    <w:uiPriority w:val="39"/>
    <w:rsid w:val="00321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mallQuote">
    <w:name w:val="SmallQuote"/>
    <w:basedOn w:val="QuoteSource"/>
    <w:rsid w:val="00FC1ABB"/>
    <w:pPr>
      <w:spacing w:before="200" w:after="240" w:line="320" w:lineRule="atLeast"/>
    </w:pPr>
    <w:rPr>
      <w:b/>
      <w:bCs/>
      <w:color w:val="7A4282" w:themeColor="accent1"/>
      <w:sz w:val="22"/>
      <w:szCs w:val="22"/>
    </w:rPr>
  </w:style>
  <w:style w:type="paragraph" w:customStyle="1" w:styleId="LargeBox">
    <w:name w:val="LargeBox"/>
    <w:basedOn w:val="Normal"/>
    <w:rsid w:val="00DB21A7"/>
    <w:pPr>
      <w:framePr w:w="10206" w:hSpace="284" w:vSpace="284" w:wrap="around" w:vAnchor="text" w:hAnchor="text" w:y="1"/>
      <w:shd w:val="clear" w:color="auto" w:fill="7A4282" w:themeFill="accent1"/>
      <w:spacing w:before="240"/>
      <w:ind w:left="284" w:hanging="284"/>
    </w:pPr>
    <w:rPr>
      <w:color w:val="FFFFFF" w:themeColor="background1"/>
      <w:sz w:val="28"/>
    </w:rPr>
  </w:style>
  <w:style w:type="paragraph" w:customStyle="1" w:styleId="SmallBox">
    <w:name w:val="SmallBox"/>
    <w:basedOn w:val="LargeBox"/>
    <w:rsid w:val="00147D40"/>
    <w:pPr>
      <w:framePr w:w="5103" w:wrap="around"/>
      <w:shd w:val="clear" w:color="auto" w:fill="F1D184" w:themeFill="accent4"/>
    </w:pPr>
    <w:rPr>
      <w:b/>
      <w:sz w:val="22"/>
    </w:rPr>
  </w:style>
  <w:style w:type="paragraph" w:customStyle="1" w:styleId="IntroCopy">
    <w:name w:val="Intro Copy"/>
    <w:basedOn w:val="Normal"/>
    <w:link w:val="IntroCopyChar"/>
    <w:rsid w:val="00571BDC"/>
    <w:pPr>
      <w:spacing w:line="420" w:lineRule="exact"/>
    </w:pPr>
    <w:rPr>
      <w:color w:val="7A4282" w:themeColor="accent1"/>
      <w:sz w:val="32"/>
      <w:szCs w:val="32"/>
    </w:rPr>
  </w:style>
  <w:style w:type="character" w:customStyle="1" w:styleId="IntroCopyChar">
    <w:name w:val="Intro Copy Char"/>
    <w:basedOn w:val="DefaultParagraphFont"/>
    <w:link w:val="IntroCopy"/>
    <w:rsid w:val="00571BDC"/>
    <w:rPr>
      <w:rFonts w:ascii="Verdana" w:hAnsi="Verdana"/>
      <w:color w:val="7A4282" w:themeColor="accent1"/>
      <w:sz w:val="32"/>
      <w:szCs w:val="32"/>
    </w:rPr>
  </w:style>
  <w:style w:type="paragraph" w:customStyle="1" w:styleId="CoverPageHeader">
    <w:name w:val="CoverPage Header"/>
    <w:basedOn w:val="Title"/>
    <w:rsid w:val="00F45A2B"/>
    <w:pPr>
      <w:spacing w:after="480" w:line="240" w:lineRule="auto"/>
    </w:pPr>
    <w:rPr>
      <w:color w:val="7A4282" w:themeColor="accent1"/>
      <w:sz w:val="68"/>
      <w:szCs w:val="68"/>
    </w:rPr>
  </w:style>
  <w:style w:type="paragraph" w:customStyle="1" w:styleId="CoverPageSub1">
    <w:name w:val="CoverPage Sub1"/>
    <w:basedOn w:val="Heading1"/>
    <w:rsid w:val="00390F9A"/>
  </w:style>
  <w:style w:type="character" w:customStyle="1" w:styleId="Heading3Char">
    <w:name w:val="Heading 3 Char"/>
    <w:basedOn w:val="DefaultParagraphFont"/>
    <w:link w:val="Heading3"/>
    <w:uiPriority w:val="9"/>
    <w:rsid w:val="00243F5F"/>
    <w:rPr>
      <w:rFonts w:ascii="Verdana" w:hAnsi="Verdana"/>
      <w:bCs/>
      <w:color w:val="2E1A47" w:themeColor="text2"/>
      <w:sz w:val="28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2C1F51"/>
    <w:rPr>
      <w:rFonts w:ascii="Verdana" w:hAnsi="Verdana"/>
      <w:bCs/>
      <w:color w:val="000000" w:themeColor="text1"/>
      <w:sz w:val="26"/>
      <w:szCs w:val="24"/>
    </w:rPr>
  </w:style>
  <w:style w:type="character" w:styleId="Hyperlink">
    <w:name w:val="Hyperlink"/>
    <w:basedOn w:val="DefaultParagraphFont"/>
    <w:uiPriority w:val="99"/>
    <w:unhideWhenUsed/>
    <w:rsid w:val="0092648B"/>
    <w:rPr>
      <w:color w:val="0563C1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279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279D9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C279D9"/>
    <w:rPr>
      <w:rFonts w:ascii="Verdana" w:hAnsi="Verdana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79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79D9"/>
    <w:rPr>
      <w:rFonts w:ascii="Verdana" w:hAnsi="Verdana"/>
      <w:b/>
      <w:bCs/>
      <w:color w:val="000000" w:themeColor="text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79D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9D9"/>
    <w:rPr>
      <w:rFonts w:ascii="Segoe UI" w:hAnsi="Segoe UI" w:cs="Segoe UI"/>
      <w:color w:val="000000" w:themeColor="text1"/>
      <w:sz w:val="18"/>
      <w:szCs w:val="18"/>
    </w:rPr>
  </w:style>
  <w:style w:type="character" w:customStyle="1" w:styleId="BulletListChar">
    <w:name w:val="BulletList Char"/>
    <w:basedOn w:val="DefaultParagraphFont"/>
    <w:link w:val="BulletList"/>
    <w:rsid w:val="00D93830"/>
    <w:rPr>
      <w:rFonts w:ascii="Verdana" w:hAnsi="Verdana"/>
      <w:color w:val="000000" w:themeColor="text1"/>
      <w:sz w:val="20"/>
      <w:szCs w:val="20"/>
    </w:rPr>
  </w:style>
  <w:style w:type="paragraph" w:customStyle="1" w:styleId="Heading2White">
    <w:name w:val="Heading 2 White"/>
    <w:basedOn w:val="Heading1"/>
    <w:rsid w:val="00C27BF9"/>
    <w:rPr>
      <w:noProof/>
      <w:color w:val="FFFFFF" w:themeColor="background1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776A9A"/>
    <w:rPr>
      <w:color w:val="2E1A47" w:themeColor="followedHyperlink"/>
      <w:u w:val="single"/>
    </w:rPr>
  </w:style>
  <w:style w:type="character" w:customStyle="1" w:styleId="normaltextrun">
    <w:name w:val="normaltextrun"/>
    <w:basedOn w:val="DefaultParagraphFont"/>
    <w:rsid w:val="00E7614F"/>
  </w:style>
  <w:style w:type="character" w:customStyle="1" w:styleId="eop">
    <w:name w:val="eop"/>
    <w:basedOn w:val="DefaultParagraphFont"/>
    <w:rsid w:val="00E7614F"/>
  </w:style>
  <w:style w:type="paragraph" w:customStyle="1" w:styleId="paragraph">
    <w:name w:val="paragraph"/>
    <w:basedOn w:val="Normal"/>
    <w:rsid w:val="00E76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ko-K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7614F"/>
    <w:pPr>
      <w:spacing w:before="0" w:after="0" w:line="240" w:lineRule="auto"/>
    </w:pPr>
    <w:rPr>
      <w:rFonts w:asciiTheme="minorHAnsi" w:eastAsiaTheme="minorEastAsia" w:hAnsiTheme="minorHAnsi"/>
      <w:color w:val="auto"/>
      <w:lang w:eastAsia="ko-KR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7614F"/>
    <w:rPr>
      <w:rFonts w:eastAsiaTheme="minorEastAsia"/>
      <w:sz w:val="20"/>
      <w:szCs w:val="20"/>
      <w:lang w:eastAsia="ko-KR"/>
    </w:rPr>
  </w:style>
  <w:style w:type="character" w:styleId="FootnoteReference">
    <w:name w:val="footnote reference"/>
    <w:basedOn w:val="DefaultParagraphFont"/>
    <w:uiPriority w:val="99"/>
    <w:semiHidden/>
    <w:unhideWhenUsed/>
    <w:rsid w:val="00E7614F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E7614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5B3161" w:themeColor="accent1" w:themeShade="BF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2443A5"/>
    <w:pPr>
      <w:tabs>
        <w:tab w:val="right" w:leader="dot" w:pos="9958"/>
      </w:tabs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2443A5"/>
    <w:pPr>
      <w:tabs>
        <w:tab w:val="right" w:leader="dot" w:pos="9958"/>
      </w:tabs>
      <w:spacing w:after="100"/>
      <w:ind w:left="400"/>
    </w:pPr>
  </w:style>
  <w:style w:type="paragraph" w:styleId="TOC2">
    <w:name w:val="toc 2"/>
    <w:basedOn w:val="Normal"/>
    <w:next w:val="Normal"/>
    <w:autoRedefine/>
    <w:uiPriority w:val="39"/>
    <w:unhideWhenUsed/>
    <w:rsid w:val="00E7614F"/>
    <w:pPr>
      <w:spacing w:after="100"/>
      <w:ind w:left="200"/>
    </w:pPr>
  </w:style>
  <w:style w:type="paragraph" w:styleId="Revision">
    <w:name w:val="Revision"/>
    <w:hidden/>
    <w:uiPriority w:val="99"/>
    <w:semiHidden/>
    <w:rsid w:val="009B3B4F"/>
    <w:pPr>
      <w:spacing w:after="0" w:line="240" w:lineRule="auto"/>
    </w:pPr>
    <w:rPr>
      <w:rFonts w:ascii="Verdana" w:hAnsi="Verdana"/>
      <w:color w:val="000000" w:themeColor="text1"/>
      <w:sz w:val="20"/>
      <w:szCs w:val="20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B9267B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F536A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1">
    <w:name w:val="Plain Table 1"/>
    <w:basedOn w:val="TableNormal"/>
    <w:uiPriority w:val="41"/>
    <w:rsid w:val="00F536A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sv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silas-irvine\Downloads\LG%20Energy%20Solution%20to%20have%206-year%20access%20to%20nickel%20and%20cobalt%20from%20Australian%20Mines.%20(lghomebattery.com.au)" TargetMode="External"/><Relationship Id="rId2" Type="http://schemas.openxmlformats.org/officeDocument/2006/relationships/hyperlink" Target="file:///C:\Users\silas-irvine\Downloads\Australian%20critical%20mineral%20deals%20a%20prelude%20to%20vast%20South%20Korean%20investments%20|%20S&amp;P%20Global%20Market%20Intelligence%20(spglobal.com)" TargetMode="External"/><Relationship Id="rId1" Type="http://schemas.openxmlformats.org/officeDocument/2006/relationships/hyperlink" Target="https://www.sneresearch.com/en/insight/release_view/66/page/0" TargetMode="External"/><Relationship Id="rId6" Type="http://schemas.openxmlformats.org/officeDocument/2006/relationships/hyperlink" Target="file:///C:\Users\silas-irvine\Downloads\Pilbara%20Minerals,%20POSCO%20form%20JV%20for%20South%20Korea%20lithium%20conversion%20facility%20|%20S&amp;P%20Global%20Market%20Intelligence%20(spglobal.com)" TargetMode="External"/><Relationship Id="rId5" Type="http://schemas.openxmlformats.org/officeDocument/2006/relationships/hyperlink" Target="file:///C:\Users\silas-irvine\Downloads\POSCO%20to%20Make%20Huge%20Investment%20to%20Secure%20Battery%20Materials%20-%20Businesskorea" TargetMode="External"/><Relationship Id="rId4" Type="http://schemas.openxmlformats.org/officeDocument/2006/relationships/hyperlink" Target="file:///C:\Users\silas-irvine\Downloads\LG%20Energy%20Solution%20Secures%20700,000%20Tons%20of%20Lithium%20Concentrate%20in%20Australia%20-%20Businesskorea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rmaine-teoh\OneDrive%20-%20Austrade\Documents\Miscellaneous\Critical%20minerals%20to%20Korea%20Apr%202023\Critical%20minerals%20to%20Korea%20report_accessible%20Word%20template.dotx" TargetMode="External"/></Relationships>
</file>

<file path=word/theme/theme1.xml><?xml version="1.0" encoding="utf-8"?>
<a:theme xmlns:a="http://schemas.openxmlformats.org/drawingml/2006/main" name="Austrade">
  <a:themeElements>
    <a:clrScheme name="Austrade">
      <a:dk1>
        <a:srgbClr val="000000"/>
      </a:dk1>
      <a:lt1>
        <a:sysClr val="window" lastClr="FFFFFF"/>
      </a:lt1>
      <a:dk2>
        <a:srgbClr val="2E1A47"/>
      </a:dk2>
      <a:lt2>
        <a:srgbClr val="1E988A"/>
      </a:lt2>
      <a:accent1>
        <a:srgbClr val="7A4282"/>
      </a:accent1>
      <a:accent2>
        <a:srgbClr val="2E1A47"/>
      </a:accent2>
      <a:accent3>
        <a:srgbClr val="1E988A"/>
      </a:accent3>
      <a:accent4>
        <a:srgbClr val="F1D184"/>
      </a:accent4>
      <a:accent5>
        <a:srgbClr val="877B77"/>
      </a:accent5>
      <a:accent6>
        <a:srgbClr val="E4E1DC"/>
      </a:accent6>
      <a:hlink>
        <a:srgbClr val="2E1A47"/>
      </a:hlink>
      <a:folHlink>
        <a:srgbClr val="2E1A47"/>
      </a:folHlink>
    </a:clrScheme>
    <a:fontScheme name="Austrad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Austrade" id="{B81E4F4F-1983-42C4-94AF-E5F032ED062C}" vid="{34FFB722-9E4F-471D-B97E-885BFC42BAA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d8e6fbc-048b-438d-b7fd-1c3b28cde93d">
      <Terms xmlns="http://schemas.microsoft.com/office/infopath/2007/PartnerControls"/>
    </lcf76f155ced4ddcb4097134ff3c332f>
    <TaxCatchAll xmlns="f24a2fd5-63cd-449e-8b66-a639224ac9b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BF3AE14DA0054DA223219CAB6125D2" ma:contentTypeVersion="16" ma:contentTypeDescription="Create a new document." ma:contentTypeScope="" ma:versionID="07c5b4130ccfeefde93f5121f190619f">
  <xsd:schema xmlns:xsd="http://www.w3.org/2001/XMLSchema" xmlns:xs="http://www.w3.org/2001/XMLSchema" xmlns:p="http://schemas.microsoft.com/office/2006/metadata/properties" xmlns:ns2="2d8e6fbc-048b-438d-b7fd-1c3b28cde93d" xmlns:ns3="f24a2fd5-63cd-449e-8b66-a639224ac9bf" targetNamespace="http://schemas.microsoft.com/office/2006/metadata/properties" ma:root="true" ma:fieldsID="d5b9e2a4339c265f6052dc903c73de71" ns2:_="" ns3:_="">
    <xsd:import namespace="2d8e6fbc-048b-438d-b7fd-1c3b28cde93d"/>
    <xsd:import namespace="f24a2fd5-63cd-449e-8b66-a639224ac9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8e6fbc-048b-438d-b7fd-1c3b28cde9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735d107-6f3a-4882-a73a-9dce38ae0c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4a2fd5-63cd-449e-8b66-a639224ac9b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1e2ec81-02f3-455a-937d-401e5c910bca}" ma:internalName="TaxCatchAll" ma:showField="CatchAllData" ma:web="f24a2fd5-63cd-449e-8b66-a639224ac9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8FE75B8-1135-4512-93FA-FCDD832F13E7}">
  <ds:schemaRefs>
    <ds:schemaRef ds:uri="http://schemas.microsoft.com/office/2006/metadata/properties"/>
    <ds:schemaRef ds:uri="http://schemas.microsoft.com/office/infopath/2007/PartnerControls"/>
    <ds:schemaRef ds:uri="2d8e6fbc-048b-438d-b7fd-1c3b28cde93d"/>
    <ds:schemaRef ds:uri="f24a2fd5-63cd-449e-8b66-a639224ac9bf"/>
  </ds:schemaRefs>
</ds:datastoreItem>
</file>

<file path=customXml/itemProps2.xml><?xml version="1.0" encoding="utf-8"?>
<ds:datastoreItem xmlns:ds="http://schemas.openxmlformats.org/officeDocument/2006/customXml" ds:itemID="{3680AD5D-9705-4A8D-AB6D-BF3A5996B1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8e6fbc-048b-438d-b7fd-1c3b28cde93d"/>
    <ds:schemaRef ds:uri="f24a2fd5-63cd-449e-8b66-a639224ac9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CABF944-022C-4692-9B43-06A2CEB685A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EFDA419-6733-483D-ABCC-A84EEDE3704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Critical minerals to Korea report_accessible Word template.dotx</Template>
  <TotalTime>0</TotalTime>
  <Pages>11</Pages>
  <Words>2376</Words>
  <Characters>13547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2023-05-15T03:24:00Z</dcterms:created>
  <dcterms:modified xsi:type="dcterms:W3CDTF">2023-05-15T03:24:00Z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0x01010069BF3AE14DA0054DA223219CAB6125D2</vt:lpwstr>
  </property>
  <property fmtid="{D5CDD505-2E9C-101B-9397-08002B2CF9AE}" pid="3" name="_dlc_DocIdItemGuid">
    <vt:lpwstr>4acab650-90ea-4c96-82d3-d25f388868f0</vt:lpwstr>
  </property>
  <property fmtid="{D5CDD505-2E9C-101B-9397-08002B2CF9AE}" pid="4" name="Protective Markings">
    <vt:lpwstr/>
  </property>
  <property fmtid="{D5CDD505-2E9C-101B-9397-08002B2CF9AE}" pid="5" name="xd_Signature">
    <vt:bool>false</vt:bool>
  </property>
  <property fmtid="{D5CDD505-2E9C-101B-9397-08002B2CF9AE}" pid="6" name="Record ID">
    <vt:lpwstr/>
  </property>
  <property fmtid="{D5CDD505-2E9C-101B-9397-08002B2CF9AE}" pid="7" name="xd_ProgID">
    <vt:lpwstr/>
  </property>
  <property fmtid="{D5CDD505-2E9C-101B-9397-08002B2CF9AE}" pid="8" name="TemplateUrl">
    <vt:lpwstr/>
  </property>
  <property fmtid="{D5CDD505-2E9C-101B-9397-08002B2CF9AE}" pid="9" name="GUID">
    <vt:lpwstr>8f577bd8-767e-41f9-a258-256104b23156</vt:lpwstr>
  </property>
  <property fmtid="{D5CDD505-2E9C-101B-9397-08002B2CF9AE}" pid="10" name="ComplianceAssetId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  <property fmtid="{D5CDD505-2E9C-101B-9397-08002B2CF9AE}" pid="13" name="Tradestart-Access">
    <vt:bool>false</vt:bool>
  </property>
  <property fmtid="{D5CDD505-2E9C-101B-9397-08002B2CF9AE}" pid="14" name="PublishingStartDate">
    <vt:lpwstr/>
  </property>
  <property fmtid="{D5CDD505-2E9C-101B-9397-08002B2CF9AE}" pid="15" name="TaxCatchAll">
    <vt:lpwstr/>
  </property>
  <property fmtid="{D5CDD505-2E9C-101B-9397-08002B2CF9AE}" pid="16" name="Operational-Site-Doc-URL">
    <vt:lpwstr/>
  </property>
  <property fmtid="{D5CDD505-2E9C-101B-9397-08002B2CF9AE}" pid="17" name="PublishingExpirationDate">
    <vt:lpwstr/>
  </property>
  <property fmtid="{D5CDD505-2E9C-101B-9397-08002B2CF9AE}" pid="18" name="Operational-Doc-Desc">
    <vt:lpwstr/>
  </property>
  <property fmtid="{D5CDD505-2E9C-101B-9397-08002B2CF9AE}" pid="19" name="nf7721a2bf6741678a34670e75d66499">
    <vt:lpwstr/>
  </property>
  <property fmtid="{D5CDD505-2E9C-101B-9397-08002B2CF9AE}" pid="20" name="MediaServiceImageTags">
    <vt:lpwstr/>
  </property>
</Properties>
</file>