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49280474"/>
        <w:docPartObj>
          <w:docPartGallery w:val="Cover Pages"/>
          <w:docPartUnique/>
        </w:docPartObj>
      </w:sdtPr>
      <w:sdtEndPr>
        <w:rPr>
          <w:b w:val="0"/>
          <w:bCs w:val="0"/>
        </w:rPr>
      </w:sdtEndPr>
      <w:sdtContent>
        <w:p w14:paraId="40147F87" w14:textId="77777777" w:rsidR="004E18B1" w:rsidRDefault="00C27BF9" w:rsidP="004E18B1">
          <w:pPr>
            <w:rPr>
              <w:b/>
              <w:bCs/>
            </w:rPr>
          </w:pPr>
          <w:r w:rsidRPr="00FC500B">
            <w:rPr>
              <w:noProof/>
              <w:lang w:eastAsia="en-AU"/>
            </w:rPr>
            <mc:AlternateContent>
              <mc:Choice Requires="wpg">
                <w:drawing>
                  <wp:anchor distT="0" distB="0" distL="114300" distR="114300" simplePos="0" relativeHeight="251658240" behindDoc="1" locked="0" layoutInCell="1" allowOverlap="1" wp14:anchorId="3EF15C91" wp14:editId="3E170EA3">
                    <wp:simplePos x="0" y="0"/>
                    <wp:positionH relativeFrom="page">
                      <wp:align>center</wp:align>
                    </wp:positionH>
                    <wp:positionV relativeFrom="paragraph">
                      <wp:posOffset>-866775</wp:posOffset>
                    </wp:positionV>
                    <wp:extent cx="6983730" cy="149225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6BDE2574" id="Group 3" o:spid="_x0000_s1026" alt="&quot;&quot;" style="position:absolute;margin-left:0;margin-top:-68.25pt;width:549.9pt;height:117.5pt;z-index:-251658240;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
                    </v:shape>
                    <w10:wrap anchorx="page"/>
                  </v:group>
                </w:pict>
              </mc:Fallback>
            </mc:AlternateContent>
          </w:r>
        </w:p>
        <w:p w14:paraId="6D6D4644" w14:textId="77777777" w:rsidR="004E18B1" w:rsidRDefault="004E18B1" w:rsidP="004E18B1"/>
        <w:p w14:paraId="142D91F2" w14:textId="461DA1D1" w:rsidR="00AC40CD" w:rsidRDefault="4FBE7442" w:rsidP="004E18B1">
          <w:pPr>
            <w:pStyle w:val="Heading1"/>
            <w:spacing w:before="0"/>
          </w:pPr>
          <w:r>
            <w:t xml:space="preserve">Austrade’s </w:t>
          </w:r>
          <w:r w:rsidR="3AFD3157">
            <w:t>t</w:t>
          </w:r>
          <w:r>
            <w:t xml:space="preserve">rade and </w:t>
          </w:r>
          <w:r w:rsidR="3AFD3157">
            <w:t>i</w:t>
          </w:r>
          <w:r>
            <w:t xml:space="preserve">nward </w:t>
          </w:r>
          <w:r w:rsidR="3AFD3157">
            <w:t>i</w:t>
          </w:r>
          <w:r>
            <w:t xml:space="preserve">nvestment </w:t>
          </w:r>
          <w:r w:rsidR="3AFD3157">
            <w:t>r</w:t>
          </w:r>
          <w:r>
            <w:t>esults 202</w:t>
          </w:r>
          <w:r w:rsidR="5DF67DEF">
            <w:t>2</w:t>
          </w:r>
          <w:r>
            <w:t>-2</w:t>
          </w:r>
          <w:r w:rsidR="5DF67DEF">
            <w:t>3</w:t>
          </w:r>
        </w:p>
        <w:p w14:paraId="3344B27A" w14:textId="117FE4CB" w:rsidR="003A58AB" w:rsidRPr="00887133" w:rsidRDefault="00EC2CA2" w:rsidP="009313FD">
          <w:pPr>
            <w:pStyle w:val="Heading2"/>
          </w:pPr>
          <w:r w:rsidRPr="00EC2CA2">
            <w:t>Austrade’s year in review:</w:t>
          </w:r>
          <w:r>
            <w:t xml:space="preserve"> </w:t>
          </w:r>
          <w:r w:rsidRPr="00EC2CA2">
            <w:t>driving Australia’s prosperity</w:t>
          </w:r>
          <w:r>
            <w:t xml:space="preserve"> </w:t>
          </w:r>
          <w:r w:rsidRPr="00EC2CA2">
            <w:t>and transition to net zero</w:t>
          </w:r>
        </w:p>
        <w:p w14:paraId="1623C995" w14:textId="76259F62" w:rsidR="00887133" w:rsidRDefault="00EC2CA2" w:rsidP="00EC2CA2">
          <w:pPr>
            <w:spacing w:before="0" w:after="0" w:line="240" w:lineRule="auto"/>
          </w:pPr>
          <w:r>
            <w:t>We are the Australian Trade and Investment Commission – or Austrade – and we are responsible for promoting Australian trade, investment, and education to the world, as well as developing tourism policy for the country.</w:t>
          </w:r>
        </w:p>
        <w:p w14:paraId="1045DFED" w14:textId="77777777" w:rsidR="00EC2CA2" w:rsidRDefault="00EC2CA2" w:rsidP="00EC2CA2">
          <w:pPr>
            <w:spacing w:before="0" w:after="0" w:line="240" w:lineRule="auto"/>
          </w:pPr>
        </w:p>
        <w:p w14:paraId="6BA5C748" w14:textId="77777777" w:rsidR="00EC2CA2" w:rsidRDefault="00EC2CA2" w:rsidP="00EC2CA2">
          <w:pPr>
            <w:spacing w:before="0" w:after="0" w:line="240" w:lineRule="auto"/>
          </w:pPr>
          <w:r>
            <w:t>Our purpose is to deliver quality trade and investment services to businesses, and policy advice to government, to grow Australia’s prosperity.</w:t>
          </w:r>
        </w:p>
        <w:p w14:paraId="5C2E4369" w14:textId="77777777" w:rsidR="00EC2CA2" w:rsidRDefault="00EC2CA2" w:rsidP="00EC2CA2">
          <w:pPr>
            <w:spacing w:before="0" w:after="0" w:line="240" w:lineRule="auto"/>
          </w:pPr>
        </w:p>
        <w:p w14:paraId="614D0A08" w14:textId="36342F06" w:rsidR="00EC2CA2" w:rsidRDefault="00EC2CA2" w:rsidP="00EC2CA2">
          <w:pPr>
            <w:spacing w:before="0" w:after="0" w:line="240" w:lineRule="auto"/>
          </w:pPr>
          <w:r>
            <w:t>The services and programs we deliver reflect the changing needs of our clients and government priorities. Our services include helping Australian exporters and foreign investors by generating market information and insights, promoting Australian capabilities, making connections through an extensive global network of contacts, and working collaboratively with partner organisations.</w:t>
          </w:r>
        </w:p>
        <w:p w14:paraId="1D5299DB" w14:textId="77777777" w:rsidR="00EC2CA2" w:rsidRDefault="00EC2CA2" w:rsidP="00EC2CA2">
          <w:pPr>
            <w:spacing w:before="0" w:after="0" w:line="240" w:lineRule="auto"/>
          </w:pPr>
        </w:p>
        <w:p w14:paraId="6595AD80" w14:textId="77777777" w:rsidR="00EC2CA2" w:rsidRDefault="00EC2CA2" w:rsidP="00EC2CA2">
          <w:pPr>
            <w:spacing w:before="0" w:after="0" w:line="240" w:lineRule="auto"/>
          </w:pPr>
          <w:r>
            <w:t xml:space="preserve">Austrade operates in 108 locations around the world, with 11 of those locations also providing consular services on behalf of the Australian Government. </w:t>
          </w:r>
        </w:p>
        <w:p w14:paraId="0FD9995F" w14:textId="77777777" w:rsidR="00EC2CA2" w:rsidRDefault="00EC2CA2" w:rsidP="00EC2CA2">
          <w:pPr>
            <w:spacing w:before="0" w:after="0" w:line="240" w:lineRule="auto"/>
          </w:pPr>
        </w:p>
        <w:p w14:paraId="75F921E2" w14:textId="5D84C9B9" w:rsidR="00887133" w:rsidRDefault="00EC2CA2" w:rsidP="00EC2CA2">
          <w:pPr>
            <w:spacing w:before="0" w:after="0" w:line="240" w:lineRule="auto"/>
          </w:pPr>
          <w:r>
            <w:t>We deliver practical commercial outcomes for the businesses we work with, connect them to opportunities and partners worldwide, and provide them with in-market and in-language assistance.</w:t>
          </w:r>
        </w:p>
        <w:p w14:paraId="4F5C00B1" w14:textId="77777777" w:rsidR="00EC2CA2" w:rsidRDefault="00EC2CA2" w:rsidP="00EC2CA2">
          <w:pPr>
            <w:spacing w:before="0" w:after="0" w:line="240" w:lineRule="auto"/>
          </w:pPr>
        </w:p>
        <w:p w14:paraId="6CFBA178" w14:textId="6F8325E5" w:rsidR="00EC2CA2" w:rsidRDefault="4EBC4002" w:rsidP="00EC2CA2">
          <w:pPr>
            <w:spacing w:before="0" w:after="0" w:line="240" w:lineRule="auto"/>
          </w:pPr>
          <w:r>
            <w:t xml:space="preserve">We also </w:t>
          </w:r>
          <w:r w:rsidR="26091E3A">
            <w:t>support foreign investors to establish and expand operations in Australia</w:t>
          </w:r>
          <w:r>
            <w:t>.</w:t>
          </w:r>
        </w:p>
        <w:p w14:paraId="205FD1B4" w14:textId="77777777" w:rsidR="00EC2CA2" w:rsidRDefault="00EC2CA2" w:rsidP="00EC2CA2">
          <w:pPr>
            <w:spacing w:before="0" w:after="0" w:line="240" w:lineRule="auto"/>
          </w:pPr>
        </w:p>
        <w:p w14:paraId="229D7FC4" w14:textId="337B3EB3" w:rsidR="00EC2CA2" w:rsidRDefault="00EC2CA2" w:rsidP="00EC2CA2">
          <w:pPr>
            <w:spacing w:before="0" w:after="0" w:line="240" w:lineRule="auto"/>
          </w:pPr>
          <w:r>
            <w:t>In 2022-23 alone, Austrade worked with businesses to secure over 1,400 trade outcomes, with an estimated initial value of $3.</w:t>
          </w:r>
          <w:r w:rsidR="591D2CE0">
            <w:t>7</w:t>
          </w:r>
          <w:r>
            <w:t xml:space="preserve"> billion. We also facilitated 165 foreign direct investment (FDI) projects valued at $9.5 billion, creating or safeguarding more than 12,500 jobs.</w:t>
          </w:r>
        </w:p>
        <w:p w14:paraId="1866C142" w14:textId="77777777" w:rsidR="00EC2CA2" w:rsidRDefault="00EC2CA2" w:rsidP="00EC2CA2">
          <w:pPr>
            <w:spacing w:before="0" w:after="0" w:line="240" w:lineRule="auto"/>
          </w:pPr>
        </w:p>
        <w:p w14:paraId="0A102B72" w14:textId="2BF0B113" w:rsidR="00EC2CA2" w:rsidRDefault="00EC2CA2" w:rsidP="00EC2CA2">
          <w:pPr>
            <w:spacing w:before="0" w:after="0" w:line="240" w:lineRule="auto"/>
          </w:pPr>
          <w:r>
            <w:t>Our work in attracting quality FDI is also critical to achieving Australia’s net zero ambitions. In 2022-23, Austrade facilitated 52 FDI projects that will help accelerate Australia’s transition to net zero. These projects are valued at $5.9 billion, creating over 5,300 jobs.</w:t>
          </w:r>
        </w:p>
        <w:p w14:paraId="7195C340" w14:textId="77777777" w:rsidR="00887133" w:rsidRDefault="00887133" w:rsidP="00887133">
          <w:pPr>
            <w:spacing w:before="0" w:after="0" w:line="240" w:lineRule="auto"/>
          </w:pPr>
        </w:p>
        <w:p w14:paraId="2ED02BB4" w14:textId="12471983" w:rsidR="00887133" w:rsidRDefault="00887133" w:rsidP="00887133">
          <w:pPr>
            <w:spacing w:before="0" w:after="0" w:line="240" w:lineRule="auto"/>
          </w:pPr>
        </w:p>
        <w:p w14:paraId="3C60CE46" w14:textId="77777777" w:rsidR="00887133" w:rsidRDefault="00887133" w:rsidP="00887133"/>
        <w:p w14:paraId="047B3E83" w14:textId="77777777" w:rsidR="00EC2CA2" w:rsidRDefault="00EC2CA2" w:rsidP="00887133"/>
        <w:p w14:paraId="05B0EFF5" w14:textId="77777777" w:rsidR="00EC2CA2" w:rsidRDefault="00EC2CA2" w:rsidP="00887133">
          <w:pPr>
            <w:rPr>
              <w:noProof/>
            </w:rPr>
          </w:pPr>
        </w:p>
        <w:p w14:paraId="38AF4611" w14:textId="77777777" w:rsidR="00EC2CA2" w:rsidRDefault="00EC2CA2" w:rsidP="00887133">
          <w:pPr>
            <w:rPr>
              <w:noProof/>
            </w:rPr>
          </w:pPr>
        </w:p>
        <w:p w14:paraId="607C4A69" w14:textId="77777777" w:rsidR="004E6781" w:rsidRDefault="004E6781">
          <w:pPr>
            <w:spacing w:before="0" w:after="160" w:line="259" w:lineRule="auto"/>
            <w:rPr>
              <w:noProof/>
            </w:rPr>
          </w:pPr>
          <w:r w:rsidRPr="44C879DF">
            <w:rPr>
              <w:noProof/>
            </w:rPr>
            <w:br w:type="page"/>
          </w:r>
        </w:p>
        <w:p w14:paraId="5A23F9FD" w14:textId="323FC144" w:rsidR="00EC2CA2" w:rsidRDefault="5B645705" w:rsidP="00887133">
          <w:pPr>
            <w:rPr>
              <w:noProof/>
            </w:rPr>
          </w:pPr>
          <w:r w:rsidRPr="44C879DF">
            <w:rPr>
              <w:noProof/>
            </w:rPr>
            <w:lastRenderedPageBreak/>
            <w:t xml:space="preserve">Figure 1 below: </w:t>
          </w:r>
          <w:r w:rsidR="124B92EC" w:rsidRPr="44C879DF">
            <w:rPr>
              <w:noProof/>
            </w:rPr>
            <w:t>Snapshot of Austrade's trade and investment results for financial year 2023-23</w:t>
          </w:r>
        </w:p>
        <w:p w14:paraId="2A41D4BF" w14:textId="22B03892" w:rsidR="00887133" w:rsidRDefault="00887133" w:rsidP="00887133"/>
        <w:p w14:paraId="3A8B6673" w14:textId="0D69EFBF" w:rsidR="00887133" w:rsidRDefault="00EC2CA2" w:rsidP="5A28AADC">
          <w:r>
            <w:rPr>
              <w:noProof/>
            </w:rPr>
            <w:drawing>
              <wp:anchor distT="0" distB="0" distL="114300" distR="114300" simplePos="0" relativeHeight="251658241" behindDoc="0" locked="0" layoutInCell="1" allowOverlap="1" wp14:anchorId="089017CA" wp14:editId="7A7E9792">
                <wp:simplePos x="0" y="0"/>
                <wp:positionH relativeFrom="column">
                  <wp:posOffset>-1905</wp:posOffset>
                </wp:positionH>
                <wp:positionV relativeFrom="paragraph">
                  <wp:posOffset>-317500</wp:posOffset>
                </wp:positionV>
                <wp:extent cx="3219899" cy="6516009"/>
                <wp:effectExtent l="0" t="0" r="0" b="0"/>
                <wp:wrapSquare wrapText="bothSides"/>
                <wp:docPr id="6" name="Picture 6" descr="The image shows a snapshot of Austrade's trade and investment results for financial year 2023-23, and compares results to the previous financial year. It shows a 54% increase in the total number of export deals facilitated, and a 28% increase in the value of FDI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mage shows a snapshot of Austrade's trade and investment results for financial year 2023-23, and compares results to the previous financial year. It shows a 54% increase in the total number of export deals facilitated, and a 28% increase in the value of FDI projects. "/>
                        <pic:cNvPicPr/>
                      </pic:nvPicPr>
                      <pic:blipFill>
                        <a:blip r:embed="rId16"/>
                        <a:stretch>
                          <a:fillRect/>
                        </a:stretch>
                      </pic:blipFill>
                      <pic:spPr>
                        <a:xfrm>
                          <a:off x="0" y="0"/>
                          <a:ext cx="3219899" cy="6516009"/>
                        </a:xfrm>
                        <a:prstGeom prst="rect">
                          <a:avLst/>
                        </a:prstGeom>
                      </pic:spPr>
                    </pic:pic>
                  </a:graphicData>
                </a:graphic>
              </wp:anchor>
            </w:drawing>
          </w:r>
          <w:r w:rsidR="5C568D71">
            <w:rPr>
              <w:noProof/>
            </w:rPr>
            <w:drawing>
              <wp:inline distT="0" distB="0" distL="0" distR="0" wp14:anchorId="21C2E1AC" wp14:editId="2C3B5824">
                <wp:extent cx="2338388" cy="4676775"/>
                <wp:effectExtent l="0" t="0" r="0" b="0"/>
                <wp:docPr id="1098721949" name="Picture 1098721949" descr="The image shows a snapshot of Austrade's trade and investment results for financial year 2023-23, and compares results to the previous financial year. It shows a 54% increase in the total number of export deals facilitated, and a 28% increase in the value of FDI projects. " title="Snapshot of Austrade's trade and investment results for financial year 2023-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38388" cy="4676775"/>
                        </a:xfrm>
                        <a:prstGeom prst="rect">
                          <a:avLst/>
                        </a:prstGeom>
                      </pic:spPr>
                    </pic:pic>
                  </a:graphicData>
                </a:graphic>
              </wp:inline>
            </w:drawing>
          </w:r>
        </w:p>
        <w:p w14:paraId="10E6130F" w14:textId="77777777" w:rsidR="00887133" w:rsidRDefault="00887133" w:rsidP="00887133">
          <w:pPr>
            <w:rPr>
              <w:rFonts w:cs="Segoe UI"/>
              <w:lang w:val="en-US"/>
            </w:rPr>
          </w:pPr>
        </w:p>
        <w:p w14:paraId="6575F2A6" w14:textId="77777777" w:rsidR="00887133" w:rsidRDefault="00887133" w:rsidP="00887133">
          <w:pPr>
            <w:rPr>
              <w:rFonts w:cs="Segoe UI"/>
              <w:lang w:val="en-US"/>
            </w:rPr>
          </w:pPr>
        </w:p>
        <w:p w14:paraId="78EAC017" w14:textId="77777777" w:rsidR="00887133" w:rsidRDefault="00887133" w:rsidP="00887133">
          <w:pPr>
            <w:rPr>
              <w:rFonts w:cs="Segoe UI"/>
              <w:lang w:val="en-US"/>
            </w:rPr>
          </w:pPr>
        </w:p>
        <w:p w14:paraId="60D820DF" w14:textId="77777777" w:rsidR="00887133" w:rsidRDefault="00887133" w:rsidP="00887133">
          <w:pPr>
            <w:rPr>
              <w:rFonts w:cs="Segoe UI"/>
              <w:lang w:val="en-US"/>
            </w:rPr>
          </w:pPr>
        </w:p>
        <w:p w14:paraId="5E720837" w14:textId="77777777" w:rsidR="00887133" w:rsidRDefault="00887133" w:rsidP="00887133">
          <w:pPr>
            <w:rPr>
              <w:rFonts w:cs="Segoe UI"/>
              <w:lang w:val="en-US"/>
            </w:rPr>
          </w:pPr>
        </w:p>
        <w:p w14:paraId="57B213D3" w14:textId="77777777" w:rsidR="00887133" w:rsidRDefault="00887133" w:rsidP="00887133">
          <w:pPr>
            <w:rPr>
              <w:rFonts w:cs="Segoe UI"/>
              <w:lang w:val="en-US"/>
            </w:rPr>
          </w:pPr>
        </w:p>
        <w:p w14:paraId="65AF6A6E" w14:textId="77777777" w:rsidR="00887133" w:rsidRDefault="00887133" w:rsidP="00887133">
          <w:pPr>
            <w:rPr>
              <w:rFonts w:cs="Segoe UI"/>
              <w:lang w:val="en-US"/>
            </w:rPr>
          </w:pPr>
        </w:p>
        <w:p w14:paraId="2D73162F" w14:textId="73D992FC" w:rsidR="00EC2CA2" w:rsidRDefault="00EC2CA2" w:rsidP="5A28AADC">
          <w:pPr>
            <w:rPr>
              <w:rFonts w:cs="Segoe UI"/>
              <w:lang w:val="en-US"/>
            </w:rPr>
          </w:pPr>
        </w:p>
        <w:p w14:paraId="75AB1EE0" w14:textId="77777777" w:rsidR="00EC2CA2" w:rsidRDefault="00EC2CA2" w:rsidP="00887133">
          <w:pPr>
            <w:rPr>
              <w:rFonts w:cs="Segoe UI"/>
              <w:lang w:val="en-US"/>
            </w:rPr>
          </w:pPr>
        </w:p>
        <w:p w14:paraId="609E7AB3" w14:textId="74100B75" w:rsidR="00887133" w:rsidRDefault="4FBE7442" w:rsidP="44C879DF">
          <w:pPr>
            <w:pStyle w:val="Heading2"/>
          </w:pPr>
          <w:r>
            <w:t>Trade highlights 202</w:t>
          </w:r>
          <w:r w:rsidR="4EBC4002">
            <w:t>2</w:t>
          </w:r>
          <w:r>
            <w:t>-2</w:t>
          </w:r>
          <w:r w:rsidR="4EBC4002">
            <w:t>3</w:t>
          </w:r>
        </w:p>
        <w:p w14:paraId="3AD60131" w14:textId="77777777" w:rsidR="00887133" w:rsidRDefault="00887133" w:rsidP="00887133">
          <w:pPr>
            <w:pStyle w:val="Heading3"/>
            <w:spacing w:before="0" w:after="0" w:line="240" w:lineRule="auto"/>
          </w:pPr>
        </w:p>
        <w:p w14:paraId="3EF87850" w14:textId="77777777" w:rsidR="004E18B1" w:rsidRPr="004E18B1" w:rsidRDefault="00887133" w:rsidP="004E18B1">
          <w:pPr>
            <w:pStyle w:val="Heading3"/>
            <w:spacing w:before="0" w:after="0" w:line="240" w:lineRule="auto"/>
          </w:pPr>
          <w:r>
            <w:t>Top sectors and markets for Austrade-facilitated export deals</w:t>
          </w:r>
        </w:p>
        <w:p w14:paraId="5D2C61CA" w14:textId="77777777" w:rsidR="004E18B1" w:rsidRPr="004E18B1" w:rsidRDefault="004E18B1" w:rsidP="004E18B1">
          <w:pPr>
            <w:spacing w:before="0" w:after="0"/>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858"/>
          </w:tblGrid>
          <w:tr w:rsidR="00EF08B1" w:rsidRPr="00EF08B1" w14:paraId="2ACEC861" w14:textId="77777777" w:rsidTr="004D0902">
            <w:trPr>
              <w:trHeight w:val="123"/>
              <w:tblHeader/>
            </w:trPr>
            <w:tc>
              <w:tcPr>
                <w:tcW w:w="9126" w:type="dxa"/>
                <w:gridSpan w:val="3"/>
                <w:shd w:val="clear" w:color="auto" w:fill="2E1A47" w:themeFill="accent2"/>
              </w:tcPr>
              <w:p w14:paraId="0AB05C3A" w14:textId="77777777" w:rsidR="00EF08B1" w:rsidRPr="00EF08B1" w:rsidRDefault="00EF08B1" w:rsidP="00EF08B1">
                <w:pPr>
                  <w:pStyle w:val="Pa8"/>
                  <w:spacing w:after="100"/>
                  <w:rPr>
                    <w:rFonts w:asciiTheme="minorHAnsi" w:hAnsiTheme="minorHAnsi" w:cs="AU Sans BETA Text Bold"/>
                    <w:color w:val="FFFFFF" w:themeColor="background1"/>
                    <w:sz w:val="20"/>
                    <w:szCs w:val="20"/>
                  </w:rPr>
                </w:pPr>
                <w:r w:rsidRPr="00EF08B1">
                  <w:rPr>
                    <w:rFonts w:asciiTheme="minorHAnsi" w:hAnsiTheme="minorHAnsi" w:cs="AU Sans BETA Text Bold"/>
                    <w:b/>
                    <w:bCs/>
                    <w:color w:val="FFFFFF" w:themeColor="background1"/>
                    <w:sz w:val="20"/>
                    <w:szCs w:val="20"/>
                  </w:rPr>
                  <w:t>Top 5 Markets</w:t>
                </w:r>
              </w:p>
            </w:tc>
          </w:tr>
          <w:tr w:rsidR="00EF08B1" w14:paraId="6E1931C6" w14:textId="77777777" w:rsidTr="004D0902">
            <w:trPr>
              <w:trHeight w:val="123"/>
            </w:trPr>
            <w:tc>
              <w:tcPr>
                <w:tcW w:w="2831" w:type="dxa"/>
              </w:tcPr>
              <w:p w14:paraId="59EA0AA0" w14:textId="77777777" w:rsidR="00EF08B1" w:rsidRPr="00EF08B1" w:rsidRDefault="00EF08B1" w:rsidP="00EF08B1">
                <w:pPr>
                  <w:pStyle w:val="Pa8"/>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Market</w:t>
                </w:r>
              </w:p>
            </w:tc>
            <w:tc>
              <w:tcPr>
                <w:tcW w:w="2437" w:type="dxa"/>
              </w:tcPr>
              <w:p w14:paraId="02A690B8" w14:textId="77777777" w:rsidR="00EF08B1" w:rsidRPr="00EF08B1" w:rsidRDefault="00EF08B1" w:rsidP="00EF08B1">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e</w:t>
                </w:r>
                <w:r w:rsidRPr="00EF08B1">
                  <w:rPr>
                    <w:rFonts w:asciiTheme="minorHAnsi" w:hAnsiTheme="minorHAnsi" w:cs="AU Sans BETA Text Bold"/>
                    <w:b/>
                    <w:bCs/>
                    <w:color w:val="000000"/>
                    <w:sz w:val="20"/>
                    <w:szCs w:val="20"/>
                  </w:rPr>
                  <w:t>xport deals</w:t>
                </w:r>
                <w:r>
                  <w:rPr>
                    <w:rFonts w:asciiTheme="minorHAnsi" w:hAnsiTheme="minorHAnsi" w:cs="AU Sans BETA Text Bold"/>
                    <w:b/>
                    <w:bCs/>
                    <w:color w:val="000000"/>
                    <w:sz w:val="20"/>
                    <w:szCs w:val="20"/>
                  </w:rPr>
                  <w:t xml:space="preserve"> Austrade facilitated</w:t>
                </w:r>
              </w:p>
            </w:tc>
            <w:tc>
              <w:tcPr>
                <w:tcW w:w="3858" w:type="dxa"/>
              </w:tcPr>
              <w:p w14:paraId="4B0A883C" w14:textId="77777777" w:rsidR="00EF08B1" w:rsidRPr="00EF08B1" w:rsidRDefault="00EF08B1" w:rsidP="00EF08B1">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EF08B1" w14:paraId="63B462C1" w14:textId="77777777" w:rsidTr="004D0902">
            <w:trPr>
              <w:trHeight w:val="253"/>
            </w:trPr>
            <w:tc>
              <w:tcPr>
                <w:tcW w:w="2831" w:type="dxa"/>
              </w:tcPr>
              <w:p w14:paraId="579770D0" w14:textId="77777777" w:rsidR="00EF08B1" w:rsidRPr="00EF08B1" w:rsidRDefault="00EF08B1" w:rsidP="00EF08B1">
                <w:pPr>
                  <w:pStyle w:val="Pa8"/>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China (excl. Hong Kong and Taiwan)</w:t>
                </w:r>
              </w:p>
            </w:tc>
            <w:tc>
              <w:tcPr>
                <w:tcW w:w="2437" w:type="dxa"/>
              </w:tcPr>
              <w:p w14:paraId="67CFCD60" w14:textId="508462FE" w:rsidR="00EF08B1" w:rsidRPr="00EF08B1" w:rsidRDefault="00EC2CA2"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119</w:t>
                </w:r>
              </w:p>
            </w:tc>
            <w:tc>
              <w:tcPr>
                <w:tcW w:w="3858" w:type="dxa"/>
              </w:tcPr>
              <w:p w14:paraId="2A06D8B5" w14:textId="0B7043E0" w:rsidR="00EF08B1" w:rsidRPr="00EF08B1" w:rsidRDefault="00EF08B1" w:rsidP="00EF08B1">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EC2CA2">
                  <w:rPr>
                    <w:rFonts w:asciiTheme="minorHAnsi" w:hAnsiTheme="minorHAnsi" w:cs="AU Sans BETA Text"/>
                    <w:color w:val="000000"/>
                    <w:sz w:val="20"/>
                    <w:szCs w:val="20"/>
                  </w:rPr>
                  <w:t>554</w:t>
                </w:r>
                <w:r w:rsidRPr="00EF08B1">
                  <w:rPr>
                    <w:rFonts w:asciiTheme="minorHAnsi" w:hAnsiTheme="minorHAnsi" w:cs="AU Sans BETA Text"/>
                    <w:color w:val="000000"/>
                    <w:sz w:val="20"/>
                    <w:szCs w:val="20"/>
                  </w:rPr>
                  <w:t>m</w:t>
                </w:r>
              </w:p>
            </w:tc>
          </w:tr>
          <w:tr w:rsidR="00EF08B1" w14:paraId="3EF2A0BB" w14:textId="77777777" w:rsidTr="004D0902">
            <w:trPr>
              <w:trHeight w:val="122"/>
            </w:trPr>
            <w:tc>
              <w:tcPr>
                <w:tcW w:w="2831" w:type="dxa"/>
              </w:tcPr>
              <w:p w14:paraId="1A3D7F80" w14:textId="77777777" w:rsidR="00EF08B1" w:rsidRPr="00EF08B1" w:rsidRDefault="00EF08B1" w:rsidP="00EF08B1">
                <w:pPr>
                  <w:pStyle w:val="Pa8"/>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USA</w:t>
                </w:r>
              </w:p>
            </w:tc>
            <w:tc>
              <w:tcPr>
                <w:tcW w:w="2437" w:type="dxa"/>
              </w:tcPr>
              <w:p w14:paraId="44510EDE" w14:textId="6BCB3FE3" w:rsidR="00EF08B1" w:rsidRPr="00EF08B1" w:rsidRDefault="00EC2CA2"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116</w:t>
                </w:r>
              </w:p>
            </w:tc>
            <w:tc>
              <w:tcPr>
                <w:tcW w:w="3858" w:type="dxa"/>
              </w:tcPr>
              <w:p w14:paraId="74B42B6B" w14:textId="03B66993" w:rsidR="00EF08B1" w:rsidRPr="00EF08B1" w:rsidRDefault="00EF08B1" w:rsidP="00EF08B1">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EC2CA2">
                  <w:rPr>
                    <w:rFonts w:asciiTheme="minorHAnsi" w:hAnsiTheme="minorHAnsi" w:cs="AU Sans BETA Text"/>
                    <w:color w:val="000000"/>
                    <w:sz w:val="20"/>
                    <w:szCs w:val="20"/>
                  </w:rPr>
                  <w:t>441m</w:t>
                </w:r>
              </w:p>
            </w:tc>
          </w:tr>
          <w:tr w:rsidR="00EF08B1" w14:paraId="73A90953" w14:textId="77777777" w:rsidTr="004D0902">
            <w:trPr>
              <w:trHeight w:val="122"/>
            </w:trPr>
            <w:tc>
              <w:tcPr>
                <w:tcW w:w="2831" w:type="dxa"/>
              </w:tcPr>
              <w:p w14:paraId="7D0CFF52" w14:textId="1254C84E" w:rsidR="00EF08B1" w:rsidRPr="00EF08B1" w:rsidRDefault="00EC2CA2"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Japan</w:t>
                </w:r>
              </w:p>
            </w:tc>
            <w:tc>
              <w:tcPr>
                <w:tcW w:w="2437" w:type="dxa"/>
              </w:tcPr>
              <w:p w14:paraId="76ABE160" w14:textId="10B9400F" w:rsidR="00EF08B1" w:rsidRPr="00EF08B1" w:rsidRDefault="00EC2CA2"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107</w:t>
                </w:r>
              </w:p>
            </w:tc>
            <w:tc>
              <w:tcPr>
                <w:tcW w:w="3858" w:type="dxa"/>
              </w:tcPr>
              <w:p w14:paraId="3AF211FE" w14:textId="04752986" w:rsidR="00EF08B1" w:rsidRPr="00EF08B1" w:rsidRDefault="00EF08B1" w:rsidP="00EF08B1">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EC2CA2">
                  <w:rPr>
                    <w:rFonts w:asciiTheme="minorHAnsi" w:hAnsiTheme="minorHAnsi" w:cs="AU Sans BETA Text"/>
                    <w:color w:val="000000"/>
                    <w:sz w:val="20"/>
                    <w:szCs w:val="20"/>
                  </w:rPr>
                  <w:t>60</w:t>
                </w:r>
                <w:r w:rsidRPr="00EF08B1">
                  <w:rPr>
                    <w:rFonts w:asciiTheme="minorHAnsi" w:hAnsiTheme="minorHAnsi" w:cs="AU Sans BETA Text"/>
                    <w:color w:val="000000"/>
                    <w:sz w:val="20"/>
                    <w:szCs w:val="20"/>
                  </w:rPr>
                  <w:t>m</w:t>
                </w:r>
              </w:p>
            </w:tc>
          </w:tr>
          <w:tr w:rsidR="00EF08B1" w14:paraId="58BEE042" w14:textId="77777777" w:rsidTr="004D0902">
            <w:trPr>
              <w:trHeight w:val="122"/>
            </w:trPr>
            <w:tc>
              <w:tcPr>
                <w:tcW w:w="2831" w:type="dxa"/>
              </w:tcPr>
              <w:p w14:paraId="36D79D01" w14:textId="7C02477C" w:rsidR="00EF08B1" w:rsidRPr="00EF08B1" w:rsidRDefault="00EC2CA2"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Thailand</w:t>
                </w:r>
              </w:p>
            </w:tc>
            <w:tc>
              <w:tcPr>
                <w:tcW w:w="2437" w:type="dxa"/>
              </w:tcPr>
              <w:p w14:paraId="08AEFFEA" w14:textId="2D064C37" w:rsidR="00EF08B1" w:rsidRPr="00EF08B1" w:rsidRDefault="00EC2CA2"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102</w:t>
                </w:r>
              </w:p>
            </w:tc>
            <w:tc>
              <w:tcPr>
                <w:tcW w:w="3858" w:type="dxa"/>
              </w:tcPr>
              <w:p w14:paraId="3C9C7199" w14:textId="335A8A42" w:rsidR="00EF08B1" w:rsidRPr="00EF08B1" w:rsidRDefault="00EF08B1" w:rsidP="00EF08B1">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EC2CA2">
                  <w:rPr>
                    <w:rFonts w:asciiTheme="minorHAnsi" w:hAnsiTheme="minorHAnsi" w:cs="AU Sans BETA Text"/>
                    <w:color w:val="000000"/>
                    <w:sz w:val="20"/>
                    <w:szCs w:val="20"/>
                  </w:rPr>
                  <w:t>88</w:t>
                </w:r>
                <w:r w:rsidRPr="00EF08B1">
                  <w:rPr>
                    <w:rFonts w:asciiTheme="minorHAnsi" w:hAnsiTheme="minorHAnsi" w:cs="AU Sans BETA Text"/>
                    <w:color w:val="000000"/>
                    <w:sz w:val="20"/>
                    <w:szCs w:val="20"/>
                  </w:rPr>
                  <w:t>m</w:t>
                </w:r>
              </w:p>
            </w:tc>
          </w:tr>
          <w:tr w:rsidR="00EF08B1" w14:paraId="565C1B2C" w14:textId="77777777" w:rsidTr="004D0902">
            <w:trPr>
              <w:trHeight w:val="122"/>
            </w:trPr>
            <w:tc>
              <w:tcPr>
                <w:tcW w:w="2831" w:type="dxa"/>
              </w:tcPr>
              <w:p w14:paraId="2DAE3079" w14:textId="0D9F25C0" w:rsidR="00EF08B1" w:rsidRPr="00EF08B1" w:rsidRDefault="00EC2CA2"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India</w:t>
                </w:r>
              </w:p>
            </w:tc>
            <w:tc>
              <w:tcPr>
                <w:tcW w:w="2437" w:type="dxa"/>
              </w:tcPr>
              <w:p w14:paraId="0E866C66" w14:textId="4BBF4B05" w:rsidR="00EF08B1" w:rsidRPr="00EF08B1" w:rsidRDefault="00EC2CA2"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87</w:t>
                </w:r>
              </w:p>
            </w:tc>
            <w:tc>
              <w:tcPr>
                <w:tcW w:w="3858" w:type="dxa"/>
              </w:tcPr>
              <w:p w14:paraId="55F941BF" w14:textId="2FF3A326" w:rsidR="00EF08B1" w:rsidRPr="00EF08B1" w:rsidRDefault="00EF08B1" w:rsidP="00EF08B1">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EC2CA2">
                  <w:rPr>
                    <w:rFonts w:asciiTheme="minorHAnsi" w:hAnsiTheme="minorHAnsi" w:cs="AU Sans BETA Text"/>
                    <w:color w:val="000000"/>
                    <w:sz w:val="20"/>
                    <w:szCs w:val="20"/>
                  </w:rPr>
                  <w:t>407</w:t>
                </w:r>
                <w:r w:rsidRPr="00EF08B1">
                  <w:rPr>
                    <w:rFonts w:asciiTheme="minorHAnsi" w:hAnsiTheme="minorHAnsi" w:cs="AU Sans BETA Text"/>
                    <w:color w:val="000000"/>
                    <w:sz w:val="20"/>
                    <w:szCs w:val="20"/>
                  </w:rPr>
                  <w:t>m</w:t>
                </w:r>
              </w:p>
            </w:tc>
          </w:tr>
        </w:tbl>
        <w:p w14:paraId="268B3835" w14:textId="77777777" w:rsidR="00887133" w:rsidRDefault="00887133" w:rsidP="00887133">
          <w:pPr>
            <w:rPr>
              <w:rFonts w:cs="Segoe UI"/>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858"/>
          </w:tblGrid>
          <w:tr w:rsidR="00EF08B1" w:rsidRPr="00EF08B1" w14:paraId="5AD1A81D" w14:textId="77777777" w:rsidTr="5A28AADC">
            <w:trPr>
              <w:trHeight w:val="123"/>
              <w:tblHeader/>
            </w:trPr>
            <w:tc>
              <w:tcPr>
                <w:tcW w:w="9126" w:type="dxa"/>
                <w:gridSpan w:val="3"/>
                <w:shd w:val="clear" w:color="auto" w:fill="2E1A47" w:themeFill="accent2"/>
              </w:tcPr>
              <w:p w14:paraId="45F81F32" w14:textId="77777777" w:rsidR="00EF08B1" w:rsidRPr="00EF08B1" w:rsidRDefault="00EF08B1" w:rsidP="004D6AB4">
                <w:pPr>
                  <w:pStyle w:val="Pa8"/>
                  <w:spacing w:after="100"/>
                  <w:rPr>
                    <w:rFonts w:asciiTheme="minorHAnsi" w:hAnsiTheme="minorHAnsi" w:cs="AU Sans BETA Text Bold"/>
                    <w:color w:val="FFFFFF" w:themeColor="background1"/>
                    <w:sz w:val="20"/>
                    <w:szCs w:val="20"/>
                  </w:rPr>
                </w:pPr>
                <w:r>
                  <w:rPr>
                    <w:rFonts w:asciiTheme="minorHAnsi" w:hAnsiTheme="minorHAnsi" w:cs="AU Sans BETA Text Bold"/>
                    <w:b/>
                    <w:bCs/>
                    <w:color w:val="FFFFFF" w:themeColor="background1"/>
                    <w:sz w:val="20"/>
                    <w:szCs w:val="20"/>
                  </w:rPr>
                  <w:lastRenderedPageBreak/>
                  <w:t>Regional breakdown</w:t>
                </w:r>
                <w:r w:rsidRPr="00EF08B1">
                  <w:rPr>
                    <w:rFonts w:asciiTheme="minorHAnsi" w:hAnsiTheme="minorHAnsi" w:cs="AU Sans BETA Text Bold"/>
                    <w:b/>
                    <w:bCs/>
                    <w:color w:val="FFFFFF" w:themeColor="background1"/>
                    <w:sz w:val="20"/>
                    <w:szCs w:val="20"/>
                  </w:rPr>
                  <w:t xml:space="preserve"> </w:t>
                </w:r>
              </w:p>
            </w:tc>
          </w:tr>
          <w:tr w:rsidR="00EF08B1" w14:paraId="1B647B2A" w14:textId="77777777" w:rsidTr="5A28AADC">
            <w:trPr>
              <w:trHeight w:val="123"/>
            </w:trPr>
            <w:tc>
              <w:tcPr>
                <w:tcW w:w="2831" w:type="dxa"/>
              </w:tcPr>
              <w:p w14:paraId="382B5067" w14:textId="77777777" w:rsidR="00EF08B1" w:rsidRPr="00EF08B1" w:rsidRDefault="00EF08B1" w:rsidP="004D6AB4">
                <w:pPr>
                  <w:pStyle w:val="Pa8"/>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Region</w:t>
                </w:r>
              </w:p>
            </w:tc>
            <w:tc>
              <w:tcPr>
                <w:tcW w:w="2437" w:type="dxa"/>
              </w:tcPr>
              <w:p w14:paraId="70B86086" w14:textId="77777777" w:rsidR="00EF08B1" w:rsidRPr="00EF08B1" w:rsidRDefault="00EF08B1" w:rsidP="004D6AB4">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e</w:t>
                </w:r>
                <w:r w:rsidRPr="00EF08B1">
                  <w:rPr>
                    <w:rFonts w:asciiTheme="minorHAnsi" w:hAnsiTheme="minorHAnsi" w:cs="AU Sans BETA Text Bold"/>
                    <w:b/>
                    <w:bCs/>
                    <w:color w:val="000000"/>
                    <w:sz w:val="20"/>
                    <w:szCs w:val="20"/>
                  </w:rPr>
                  <w:t>xport deals</w:t>
                </w:r>
                <w:r>
                  <w:rPr>
                    <w:rFonts w:asciiTheme="minorHAnsi" w:hAnsiTheme="minorHAnsi" w:cs="AU Sans BETA Text Bold"/>
                    <w:b/>
                    <w:bCs/>
                    <w:color w:val="000000"/>
                    <w:sz w:val="20"/>
                    <w:szCs w:val="20"/>
                  </w:rPr>
                  <w:t xml:space="preserve"> Austrade facilitated</w:t>
                </w:r>
              </w:p>
            </w:tc>
            <w:tc>
              <w:tcPr>
                <w:tcW w:w="3858" w:type="dxa"/>
              </w:tcPr>
              <w:p w14:paraId="6C5BDE1A" w14:textId="77777777" w:rsidR="00EF08B1" w:rsidRPr="00EF08B1" w:rsidRDefault="00EF08B1" w:rsidP="004D6AB4">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EF08B1" w14:paraId="1A7315FD" w14:textId="77777777" w:rsidTr="5A28AADC">
            <w:trPr>
              <w:trHeight w:val="253"/>
            </w:trPr>
            <w:tc>
              <w:tcPr>
                <w:tcW w:w="2831" w:type="dxa"/>
              </w:tcPr>
              <w:p w14:paraId="78D5CD80" w14:textId="77777777" w:rsidR="00EF08B1" w:rsidRP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Americas</w:t>
                </w:r>
              </w:p>
            </w:tc>
            <w:tc>
              <w:tcPr>
                <w:tcW w:w="2437" w:type="dxa"/>
              </w:tcPr>
              <w:p w14:paraId="3D39A023" w14:textId="04648D85"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264</w:t>
                </w:r>
              </w:p>
            </w:tc>
            <w:tc>
              <w:tcPr>
                <w:tcW w:w="3858" w:type="dxa"/>
              </w:tcPr>
              <w:p w14:paraId="66C12346" w14:textId="34039FF3" w:rsidR="00EF08B1" w:rsidRPr="00EF08B1" w:rsidRDefault="44E6125F" w:rsidP="74542420">
                <w:pPr>
                  <w:pStyle w:val="Pa20"/>
                  <w:spacing w:after="100"/>
                  <w:jc w:val="center"/>
                  <w:rPr>
                    <w:rFonts w:asciiTheme="minorHAnsi" w:hAnsiTheme="minorHAnsi" w:cs="AU Sans BETA Text"/>
                    <w:color w:val="000000"/>
                    <w:sz w:val="20"/>
                    <w:szCs w:val="20"/>
                  </w:rPr>
                </w:pPr>
                <w:r w:rsidRPr="5A28AADC">
                  <w:rPr>
                    <w:rFonts w:asciiTheme="minorHAnsi" w:hAnsiTheme="minorHAnsi" w:cs="AU Sans BETA Text"/>
                    <w:color w:val="000000" w:themeColor="text1"/>
                    <w:sz w:val="20"/>
                    <w:szCs w:val="20"/>
                  </w:rPr>
                  <w:t>$</w:t>
                </w:r>
                <w:r w:rsidR="75B9A37A" w:rsidRPr="5A28AADC">
                  <w:rPr>
                    <w:rFonts w:asciiTheme="minorHAnsi" w:hAnsiTheme="minorHAnsi" w:cs="AU Sans BETA Text"/>
                    <w:color w:val="000000" w:themeColor="text1"/>
                    <w:sz w:val="20"/>
                    <w:szCs w:val="20"/>
                  </w:rPr>
                  <w:t>51</w:t>
                </w:r>
                <w:r w:rsidR="0C76CC5B" w:rsidRPr="5A28AADC">
                  <w:rPr>
                    <w:rFonts w:asciiTheme="minorHAnsi" w:hAnsiTheme="minorHAnsi" w:cs="AU Sans BETA Text"/>
                    <w:color w:val="000000" w:themeColor="text1"/>
                    <w:sz w:val="20"/>
                    <w:szCs w:val="20"/>
                  </w:rPr>
                  <w:t>5</w:t>
                </w:r>
                <w:r w:rsidRPr="5A28AADC">
                  <w:rPr>
                    <w:rFonts w:asciiTheme="minorHAnsi" w:hAnsiTheme="minorHAnsi" w:cs="AU Sans BETA Text"/>
                    <w:color w:val="000000" w:themeColor="text1"/>
                    <w:sz w:val="20"/>
                    <w:szCs w:val="20"/>
                  </w:rPr>
                  <w:t>m</w:t>
                </w:r>
              </w:p>
            </w:tc>
          </w:tr>
          <w:tr w:rsidR="00EF08B1" w14:paraId="10D75F0A" w14:textId="77777777" w:rsidTr="5A28AADC">
            <w:trPr>
              <w:trHeight w:val="122"/>
            </w:trPr>
            <w:tc>
              <w:tcPr>
                <w:tcW w:w="2831" w:type="dxa"/>
              </w:tcPr>
              <w:p w14:paraId="4C1F516B" w14:textId="77777777" w:rsidR="00EF08B1" w:rsidRP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Middle East and Africa</w:t>
                </w:r>
              </w:p>
            </w:tc>
            <w:tc>
              <w:tcPr>
                <w:tcW w:w="2437" w:type="dxa"/>
              </w:tcPr>
              <w:p w14:paraId="68834CC9" w14:textId="7BF7F263"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75</w:t>
                </w:r>
              </w:p>
            </w:tc>
            <w:tc>
              <w:tcPr>
                <w:tcW w:w="3858" w:type="dxa"/>
              </w:tcPr>
              <w:p w14:paraId="1025AFD6" w14:textId="63A0659A" w:rsidR="00EF08B1" w:rsidRPr="00EF08B1" w:rsidRDefault="00EF08B1" w:rsidP="004D6AB4">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0253F4">
                  <w:rPr>
                    <w:rFonts w:asciiTheme="minorHAnsi" w:hAnsiTheme="minorHAnsi" w:cs="AU Sans BETA Text"/>
                    <w:color w:val="000000"/>
                    <w:sz w:val="20"/>
                    <w:szCs w:val="20"/>
                  </w:rPr>
                  <w:t>752</w:t>
                </w:r>
                <w:r w:rsidRPr="00EF08B1">
                  <w:rPr>
                    <w:rFonts w:asciiTheme="minorHAnsi" w:hAnsiTheme="minorHAnsi" w:cs="AU Sans BETA Text"/>
                    <w:color w:val="000000"/>
                    <w:sz w:val="20"/>
                    <w:szCs w:val="20"/>
                  </w:rPr>
                  <w:t>m</w:t>
                </w:r>
              </w:p>
            </w:tc>
          </w:tr>
          <w:tr w:rsidR="00EF08B1" w14:paraId="42CE6AFF" w14:textId="77777777" w:rsidTr="5A28AADC">
            <w:trPr>
              <w:trHeight w:val="122"/>
            </w:trPr>
            <w:tc>
              <w:tcPr>
                <w:tcW w:w="2831" w:type="dxa"/>
              </w:tcPr>
              <w:p w14:paraId="3165C240" w14:textId="77777777" w:rsidR="00EF08B1" w:rsidRP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Europe</w:t>
                </w:r>
              </w:p>
            </w:tc>
            <w:tc>
              <w:tcPr>
                <w:tcW w:w="2437" w:type="dxa"/>
              </w:tcPr>
              <w:p w14:paraId="27D9CCE5" w14:textId="20C18D5B"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83</w:t>
                </w:r>
              </w:p>
            </w:tc>
            <w:tc>
              <w:tcPr>
                <w:tcW w:w="3858" w:type="dxa"/>
              </w:tcPr>
              <w:p w14:paraId="69963725" w14:textId="27E32DB0" w:rsidR="00EF08B1" w:rsidRPr="00EF08B1" w:rsidRDefault="00EF08B1" w:rsidP="004D6AB4">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0253F4">
                  <w:rPr>
                    <w:rFonts w:asciiTheme="minorHAnsi" w:hAnsiTheme="minorHAnsi" w:cs="AU Sans BETA Text"/>
                    <w:color w:val="000000"/>
                    <w:sz w:val="20"/>
                    <w:szCs w:val="20"/>
                  </w:rPr>
                  <w:t>84</w:t>
                </w:r>
                <w:r w:rsidRPr="00EF08B1">
                  <w:rPr>
                    <w:rFonts w:asciiTheme="minorHAnsi" w:hAnsiTheme="minorHAnsi" w:cs="AU Sans BETA Text"/>
                    <w:color w:val="000000"/>
                    <w:sz w:val="20"/>
                    <w:szCs w:val="20"/>
                  </w:rPr>
                  <w:t>m</w:t>
                </w:r>
              </w:p>
            </w:tc>
          </w:tr>
          <w:tr w:rsidR="00EF08B1" w14:paraId="54662F52" w14:textId="77777777" w:rsidTr="5A28AADC">
            <w:trPr>
              <w:trHeight w:val="122"/>
            </w:trPr>
            <w:tc>
              <w:tcPr>
                <w:tcW w:w="2831" w:type="dxa"/>
              </w:tcPr>
              <w:p w14:paraId="03EB8957" w14:textId="77777777" w:rsidR="00EF08B1" w:rsidRP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South Asia</w:t>
                </w:r>
              </w:p>
            </w:tc>
            <w:tc>
              <w:tcPr>
                <w:tcW w:w="2437" w:type="dxa"/>
              </w:tcPr>
              <w:p w14:paraId="7E0073C4" w14:textId="3596C53F"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105</w:t>
                </w:r>
              </w:p>
            </w:tc>
            <w:tc>
              <w:tcPr>
                <w:tcW w:w="3858" w:type="dxa"/>
              </w:tcPr>
              <w:p w14:paraId="72662A00" w14:textId="1B536563" w:rsidR="00EF08B1" w:rsidRPr="00EF08B1" w:rsidRDefault="00EF08B1" w:rsidP="004D6AB4">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0253F4">
                  <w:rPr>
                    <w:rFonts w:asciiTheme="minorHAnsi" w:hAnsiTheme="minorHAnsi" w:cs="AU Sans BETA Text"/>
                    <w:color w:val="000000"/>
                    <w:sz w:val="20"/>
                    <w:szCs w:val="20"/>
                  </w:rPr>
                  <w:t>508</w:t>
                </w:r>
                <w:r w:rsidRPr="00EF08B1">
                  <w:rPr>
                    <w:rFonts w:asciiTheme="minorHAnsi" w:hAnsiTheme="minorHAnsi" w:cs="AU Sans BETA Text"/>
                    <w:color w:val="000000"/>
                    <w:sz w:val="20"/>
                    <w:szCs w:val="20"/>
                  </w:rPr>
                  <w:t>m</w:t>
                </w:r>
              </w:p>
            </w:tc>
          </w:tr>
          <w:tr w:rsidR="00EF08B1" w14:paraId="69F1562E" w14:textId="77777777" w:rsidTr="5A28AADC">
            <w:trPr>
              <w:trHeight w:val="122"/>
            </w:trPr>
            <w:tc>
              <w:tcPr>
                <w:tcW w:w="2831" w:type="dxa"/>
              </w:tcPr>
              <w:p w14:paraId="6F32373A" w14:textId="77777777" w:rsidR="00EF08B1" w:rsidRP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North East Asia</w:t>
                </w:r>
              </w:p>
            </w:tc>
            <w:tc>
              <w:tcPr>
                <w:tcW w:w="2437" w:type="dxa"/>
              </w:tcPr>
              <w:p w14:paraId="747D8F1F" w14:textId="5B5175B5"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234</w:t>
                </w:r>
              </w:p>
            </w:tc>
            <w:tc>
              <w:tcPr>
                <w:tcW w:w="3858" w:type="dxa"/>
              </w:tcPr>
              <w:p w14:paraId="0FE89D90" w14:textId="5B8AA7DE" w:rsidR="00EF08B1" w:rsidRPr="00EF08B1" w:rsidRDefault="00EF08B1" w:rsidP="004D6AB4">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0253F4">
                  <w:rPr>
                    <w:rFonts w:asciiTheme="minorHAnsi" w:hAnsiTheme="minorHAnsi" w:cs="AU Sans BETA Text"/>
                    <w:color w:val="000000"/>
                    <w:sz w:val="20"/>
                    <w:szCs w:val="20"/>
                  </w:rPr>
                  <w:t>165</w:t>
                </w:r>
                <w:r w:rsidRPr="00EF08B1">
                  <w:rPr>
                    <w:rFonts w:asciiTheme="minorHAnsi" w:hAnsiTheme="minorHAnsi" w:cs="AU Sans BETA Text"/>
                    <w:color w:val="000000"/>
                    <w:sz w:val="20"/>
                    <w:szCs w:val="20"/>
                  </w:rPr>
                  <w:t>m</w:t>
                </w:r>
              </w:p>
            </w:tc>
          </w:tr>
          <w:tr w:rsidR="00EF08B1" w14:paraId="01551C2F" w14:textId="77777777" w:rsidTr="5A28AADC">
            <w:trPr>
              <w:trHeight w:val="122"/>
            </w:trPr>
            <w:tc>
              <w:tcPr>
                <w:tcW w:w="2831" w:type="dxa"/>
              </w:tcPr>
              <w:p w14:paraId="6A841DBE" w14:textId="77777777" w:rsid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Greater China (including Hong Kong and Taiwan)</w:t>
                </w:r>
              </w:p>
            </w:tc>
            <w:tc>
              <w:tcPr>
                <w:tcW w:w="2437" w:type="dxa"/>
              </w:tcPr>
              <w:p w14:paraId="6975E59A" w14:textId="726A34D8"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223</w:t>
                </w:r>
              </w:p>
            </w:tc>
            <w:tc>
              <w:tcPr>
                <w:tcW w:w="3858" w:type="dxa"/>
              </w:tcPr>
              <w:p w14:paraId="6AF62E24" w14:textId="731B9250" w:rsidR="00EF08B1" w:rsidRPr="00EF08B1" w:rsidRDefault="00EF08B1" w:rsidP="004D6AB4">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0253F4">
                  <w:rPr>
                    <w:rFonts w:asciiTheme="minorHAnsi" w:hAnsiTheme="minorHAnsi" w:cs="AU Sans BETA Text"/>
                    <w:color w:val="000000"/>
                    <w:sz w:val="20"/>
                    <w:szCs w:val="20"/>
                  </w:rPr>
                  <w:t>618</w:t>
                </w:r>
                <w:r w:rsidRPr="00EF08B1">
                  <w:rPr>
                    <w:rFonts w:asciiTheme="minorHAnsi" w:hAnsiTheme="minorHAnsi" w:cs="AU Sans BETA Text"/>
                    <w:color w:val="000000"/>
                    <w:sz w:val="20"/>
                    <w:szCs w:val="20"/>
                  </w:rPr>
                  <w:t>m</w:t>
                </w:r>
              </w:p>
            </w:tc>
          </w:tr>
          <w:tr w:rsidR="00EF08B1" w14:paraId="1657C153" w14:textId="77777777" w:rsidTr="5A28AADC">
            <w:trPr>
              <w:trHeight w:val="122"/>
            </w:trPr>
            <w:tc>
              <w:tcPr>
                <w:tcW w:w="2831" w:type="dxa"/>
              </w:tcPr>
              <w:p w14:paraId="3926E95A" w14:textId="606DAC8A" w:rsidR="00EF08B1" w:rsidRDefault="000253F4"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Southeast Asia</w:t>
                </w:r>
              </w:p>
            </w:tc>
            <w:tc>
              <w:tcPr>
                <w:tcW w:w="2437" w:type="dxa"/>
              </w:tcPr>
              <w:p w14:paraId="24D2F6F8" w14:textId="76D8EB13"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367</w:t>
                </w:r>
              </w:p>
            </w:tc>
            <w:tc>
              <w:tcPr>
                <w:tcW w:w="3858" w:type="dxa"/>
              </w:tcPr>
              <w:p w14:paraId="4C593BCB" w14:textId="44D4C1B7" w:rsidR="00EF08B1" w:rsidRPr="00EF08B1" w:rsidRDefault="00EF08B1" w:rsidP="004D6AB4">
                <w:pPr>
                  <w:pStyle w:val="Pa20"/>
                  <w:spacing w:after="100"/>
                  <w:jc w:val="center"/>
                  <w:rPr>
                    <w:rFonts w:asciiTheme="minorHAnsi" w:hAnsiTheme="minorHAnsi" w:cs="AU Sans BETA Text"/>
                    <w:color w:val="000000"/>
                    <w:sz w:val="20"/>
                    <w:szCs w:val="20"/>
                  </w:rPr>
                </w:pPr>
                <w:r w:rsidRPr="00EF08B1">
                  <w:rPr>
                    <w:rFonts w:asciiTheme="minorHAnsi" w:hAnsiTheme="minorHAnsi" w:cs="AU Sans BETA Text"/>
                    <w:color w:val="000000"/>
                    <w:sz w:val="20"/>
                    <w:szCs w:val="20"/>
                  </w:rPr>
                  <w:t>$</w:t>
                </w:r>
                <w:r w:rsidR="000253F4">
                  <w:rPr>
                    <w:rFonts w:asciiTheme="minorHAnsi" w:hAnsiTheme="minorHAnsi" w:cs="AU Sans BETA Text"/>
                    <w:color w:val="000000"/>
                    <w:sz w:val="20"/>
                    <w:szCs w:val="20"/>
                  </w:rPr>
                  <w:t>883</w:t>
                </w:r>
                <w:r w:rsidRPr="00EF08B1">
                  <w:rPr>
                    <w:rFonts w:asciiTheme="minorHAnsi" w:hAnsiTheme="minorHAnsi" w:cs="AU Sans BETA Text"/>
                    <w:color w:val="000000"/>
                    <w:sz w:val="20"/>
                    <w:szCs w:val="20"/>
                  </w:rPr>
                  <w:t>m</w:t>
                </w:r>
              </w:p>
            </w:tc>
          </w:tr>
          <w:tr w:rsidR="00EF08B1" w14:paraId="7C261BE2" w14:textId="77777777" w:rsidTr="5A28AADC">
            <w:trPr>
              <w:trHeight w:val="122"/>
            </w:trPr>
            <w:tc>
              <w:tcPr>
                <w:tcW w:w="2831" w:type="dxa"/>
              </w:tcPr>
              <w:p w14:paraId="3FA05A2E" w14:textId="77777777" w:rsid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Pacific</w:t>
                </w:r>
              </w:p>
            </w:tc>
            <w:tc>
              <w:tcPr>
                <w:tcW w:w="2437" w:type="dxa"/>
              </w:tcPr>
              <w:p w14:paraId="05B06610" w14:textId="3D145CC1"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51</w:t>
                </w:r>
              </w:p>
            </w:tc>
            <w:tc>
              <w:tcPr>
                <w:tcW w:w="3858" w:type="dxa"/>
              </w:tcPr>
              <w:p w14:paraId="5B483500" w14:textId="537FB8E3" w:rsidR="00EF08B1" w:rsidRPr="00EF08B1" w:rsidRDefault="44E6125F" w:rsidP="74542420">
                <w:pPr>
                  <w:pStyle w:val="Pa20"/>
                  <w:spacing w:after="100"/>
                  <w:jc w:val="center"/>
                  <w:rPr>
                    <w:rFonts w:asciiTheme="minorHAnsi" w:hAnsiTheme="minorHAnsi" w:cs="AU Sans BETA Text"/>
                    <w:color w:val="000000"/>
                    <w:sz w:val="20"/>
                    <w:szCs w:val="20"/>
                  </w:rPr>
                </w:pPr>
                <w:r w:rsidRPr="5A28AADC">
                  <w:rPr>
                    <w:rFonts w:asciiTheme="minorHAnsi" w:hAnsiTheme="minorHAnsi" w:cs="AU Sans BETA Text"/>
                    <w:color w:val="000000" w:themeColor="text1"/>
                    <w:sz w:val="20"/>
                    <w:szCs w:val="20"/>
                  </w:rPr>
                  <w:t>$</w:t>
                </w:r>
                <w:r w:rsidR="75B9A37A" w:rsidRPr="5A28AADC">
                  <w:rPr>
                    <w:rFonts w:asciiTheme="minorHAnsi" w:hAnsiTheme="minorHAnsi" w:cs="AU Sans BETA Text"/>
                    <w:color w:val="000000" w:themeColor="text1"/>
                    <w:sz w:val="20"/>
                    <w:szCs w:val="20"/>
                  </w:rPr>
                  <w:t>16</w:t>
                </w:r>
                <w:r w:rsidR="5F0DF100" w:rsidRPr="5A28AADC">
                  <w:rPr>
                    <w:rFonts w:asciiTheme="minorHAnsi" w:hAnsiTheme="minorHAnsi" w:cs="AU Sans BETA Text"/>
                    <w:color w:val="000000" w:themeColor="text1"/>
                    <w:sz w:val="20"/>
                    <w:szCs w:val="20"/>
                  </w:rPr>
                  <w:t>2</w:t>
                </w:r>
                <w:r w:rsidRPr="5A28AADC">
                  <w:rPr>
                    <w:rFonts w:asciiTheme="minorHAnsi" w:hAnsiTheme="minorHAnsi" w:cs="AU Sans BETA Text"/>
                    <w:color w:val="000000" w:themeColor="text1"/>
                    <w:sz w:val="20"/>
                    <w:szCs w:val="20"/>
                  </w:rPr>
                  <w:t>m</w:t>
                </w:r>
              </w:p>
            </w:tc>
          </w:tr>
        </w:tbl>
        <w:p w14:paraId="422FD967" w14:textId="77777777" w:rsidR="004E18B1" w:rsidRDefault="004E18B1" w:rsidP="00887133">
          <w:pPr>
            <w:rPr>
              <w:rFonts w:cs="Segoe UI"/>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858"/>
          </w:tblGrid>
          <w:tr w:rsidR="00EF08B1" w:rsidRPr="00EF08B1" w14:paraId="5B7A9ECF" w14:textId="77777777" w:rsidTr="5A28AADC">
            <w:trPr>
              <w:trHeight w:val="123"/>
              <w:tblHeader/>
            </w:trPr>
            <w:tc>
              <w:tcPr>
                <w:tcW w:w="9126" w:type="dxa"/>
                <w:gridSpan w:val="3"/>
                <w:shd w:val="clear" w:color="auto" w:fill="2E1A47" w:themeFill="accent2"/>
              </w:tcPr>
              <w:p w14:paraId="40B42EF7" w14:textId="77777777" w:rsidR="00EF08B1" w:rsidRPr="00EF08B1" w:rsidRDefault="00EF08B1" w:rsidP="004D6AB4">
                <w:pPr>
                  <w:pStyle w:val="Pa8"/>
                  <w:spacing w:after="100"/>
                  <w:rPr>
                    <w:rFonts w:asciiTheme="minorHAnsi" w:hAnsiTheme="minorHAnsi" w:cs="AU Sans BETA Text Bold"/>
                    <w:color w:val="FFFFFF" w:themeColor="background1"/>
                    <w:sz w:val="20"/>
                    <w:szCs w:val="20"/>
                  </w:rPr>
                </w:pPr>
                <w:r>
                  <w:rPr>
                    <w:rFonts w:asciiTheme="minorHAnsi" w:hAnsiTheme="minorHAnsi" w:cs="AU Sans BETA Text Bold"/>
                    <w:b/>
                    <w:bCs/>
                    <w:color w:val="FFFFFF" w:themeColor="background1"/>
                    <w:sz w:val="20"/>
                    <w:szCs w:val="20"/>
                  </w:rPr>
                  <w:t>Sector breakdown</w:t>
                </w:r>
                <w:r w:rsidRPr="00EF08B1">
                  <w:rPr>
                    <w:rFonts w:asciiTheme="minorHAnsi" w:hAnsiTheme="minorHAnsi" w:cs="AU Sans BETA Text Bold"/>
                    <w:b/>
                    <w:bCs/>
                    <w:color w:val="FFFFFF" w:themeColor="background1"/>
                    <w:sz w:val="20"/>
                    <w:szCs w:val="20"/>
                  </w:rPr>
                  <w:t xml:space="preserve"> </w:t>
                </w:r>
              </w:p>
            </w:tc>
          </w:tr>
          <w:tr w:rsidR="00EF08B1" w14:paraId="6E44B83D" w14:textId="77777777" w:rsidTr="5A28AADC">
            <w:trPr>
              <w:trHeight w:val="123"/>
            </w:trPr>
            <w:tc>
              <w:tcPr>
                <w:tcW w:w="2831" w:type="dxa"/>
              </w:tcPr>
              <w:p w14:paraId="0A2B4651" w14:textId="77777777" w:rsidR="00EF08B1" w:rsidRPr="00EF08B1" w:rsidRDefault="00EF08B1" w:rsidP="004D6AB4">
                <w:pPr>
                  <w:pStyle w:val="Pa8"/>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Sector</w:t>
                </w:r>
              </w:p>
            </w:tc>
            <w:tc>
              <w:tcPr>
                <w:tcW w:w="2437" w:type="dxa"/>
              </w:tcPr>
              <w:p w14:paraId="3935401B" w14:textId="77777777" w:rsidR="00EF08B1" w:rsidRPr="00EF08B1" w:rsidRDefault="00EF08B1" w:rsidP="004D6AB4">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e</w:t>
                </w:r>
                <w:r w:rsidRPr="00EF08B1">
                  <w:rPr>
                    <w:rFonts w:asciiTheme="minorHAnsi" w:hAnsiTheme="minorHAnsi" w:cs="AU Sans BETA Text Bold"/>
                    <w:b/>
                    <w:bCs/>
                    <w:color w:val="000000"/>
                    <w:sz w:val="20"/>
                    <w:szCs w:val="20"/>
                  </w:rPr>
                  <w:t>xport deals</w:t>
                </w:r>
                <w:r>
                  <w:rPr>
                    <w:rFonts w:asciiTheme="minorHAnsi" w:hAnsiTheme="minorHAnsi" w:cs="AU Sans BETA Text Bold"/>
                    <w:b/>
                    <w:bCs/>
                    <w:color w:val="000000"/>
                    <w:sz w:val="20"/>
                    <w:szCs w:val="20"/>
                  </w:rPr>
                  <w:t xml:space="preserve"> Austrade facilitated</w:t>
                </w:r>
              </w:p>
            </w:tc>
            <w:tc>
              <w:tcPr>
                <w:tcW w:w="3858" w:type="dxa"/>
              </w:tcPr>
              <w:p w14:paraId="4AE92BDE" w14:textId="77777777" w:rsidR="00EF08B1" w:rsidRPr="00EF08B1" w:rsidRDefault="00EF08B1" w:rsidP="004D6AB4">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EF08B1" w14:paraId="24D568EC" w14:textId="77777777" w:rsidTr="5A28AADC">
            <w:trPr>
              <w:trHeight w:val="253"/>
            </w:trPr>
            <w:tc>
              <w:tcPr>
                <w:tcW w:w="2831" w:type="dxa"/>
              </w:tcPr>
              <w:p w14:paraId="5D5CFF22" w14:textId="77777777" w:rsidR="00EF08B1" w:rsidRPr="00EF08B1" w:rsidRDefault="00EF08B1"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Agribusiness &amp; Food</w:t>
                </w:r>
              </w:p>
            </w:tc>
            <w:tc>
              <w:tcPr>
                <w:tcW w:w="2437" w:type="dxa"/>
              </w:tcPr>
              <w:p w14:paraId="53B4A8AC" w14:textId="09597CE2" w:rsidR="00EF08B1" w:rsidRPr="00EF08B1" w:rsidRDefault="000253F4"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598</w:t>
                </w:r>
              </w:p>
            </w:tc>
            <w:tc>
              <w:tcPr>
                <w:tcW w:w="3858" w:type="dxa"/>
              </w:tcPr>
              <w:p w14:paraId="54B7A8D9" w14:textId="166E00D1" w:rsidR="00EF08B1" w:rsidRPr="00EF08B1" w:rsidRDefault="00D67021" w:rsidP="74542420">
                <w:pPr>
                  <w:pStyle w:val="Pa20"/>
                  <w:spacing w:after="100"/>
                  <w:jc w:val="center"/>
                  <w:rPr>
                    <w:rFonts w:asciiTheme="minorHAnsi" w:hAnsiTheme="minorHAnsi" w:cs="AU Sans BETA Text"/>
                    <w:color w:val="000000"/>
                    <w:sz w:val="20"/>
                    <w:szCs w:val="20"/>
                  </w:rPr>
                </w:pPr>
                <w:r w:rsidRPr="5A28AADC">
                  <w:rPr>
                    <w:rFonts w:asciiTheme="minorHAnsi" w:hAnsiTheme="minorHAnsi" w:cs="AU Sans BETA Text"/>
                    <w:color w:val="000000" w:themeColor="text1"/>
                    <w:sz w:val="20"/>
                    <w:szCs w:val="20"/>
                  </w:rPr>
                  <w:t>$</w:t>
                </w:r>
                <w:r w:rsidR="75B9A37A" w:rsidRPr="5A28AADC">
                  <w:rPr>
                    <w:rFonts w:asciiTheme="minorHAnsi" w:hAnsiTheme="minorHAnsi" w:cs="AU Sans BETA Text"/>
                    <w:color w:val="000000" w:themeColor="text1"/>
                    <w:sz w:val="20"/>
                    <w:szCs w:val="20"/>
                  </w:rPr>
                  <w:t>1bn</w:t>
                </w:r>
              </w:p>
            </w:tc>
          </w:tr>
          <w:tr w:rsidR="000253F4" w14:paraId="21359231" w14:textId="77777777" w:rsidTr="5A28AADC">
            <w:trPr>
              <w:trHeight w:val="122"/>
            </w:trPr>
            <w:tc>
              <w:tcPr>
                <w:tcW w:w="2831" w:type="dxa"/>
              </w:tcPr>
              <w:p w14:paraId="2A26E247" w14:textId="631EFE65" w:rsidR="000253F4" w:rsidRPr="00EF08B1" w:rsidRDefault="000253F4" w:rsidP="000253F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Education</w:t>
                </w:r>
              </w:p>
            </w:tc>
            <w:tc>
              <w:tcPr>
                <w:tcW w:w="2437" w:type="dxa"/>
              </w:tcPr>
              <w:p w14:paraId="30C38EA4" w14:textId="3F30F7B9" w:rsidR="000253F4" w:rsidRPr="00EF08B1" w:rsidRDefault="000253F4" w:rsidP="000253F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304</w:t>
                </w:r>
              </w:p>
            </w:tc>
            <w:tc>
              <w:tcPr>
                <w:tcW w:w="3858" w:type="dxa"/>
              </w:tcPr>
              <w:p w14:paraId="5944030B" w14:textId="551D0F05" w:rsidR="000253F4" w:rsidRPr="00EF08B1" w:rsidRDefault="75B9A37A" w:rsidP="74542420">
                <w:pPr>
                  <w:pStyle w:val="Pa20"/>
                  <w:spacing w:after="100"/>
                  <w:jc w:val="center"/>
                  <w:rPr>
                    <w:rFonts w:asciiTheme="minorHAnsi" w:hAnsiTheme="minorHAnsi" w:cs="AU Sans BETA Text"/>
                    <w:color w:val="000000"/>
                    <w:sz w:val="20"/>
                    <w:szCs w:val="20"/>
                  </w:rPr>
                </w:pPr>
                <w:r w:rsidRPr="5A28AADC">
                  <w:rPr>
                    <w:rFonts w:asciiTheme="minorHAnsi" w:hAnsiTheme="minorHAnsi" w:cs="AU Sans BETA Text"/>
                    <w:color w:val="000000" w:themeColor="text1"/>
                    <w:sz w:val="20"/>
                    <w:szCs w:val="20"/>
                  </w:rPr>
                  <w:t>$31</w:t>
                </w:r>
                <w:r w:rsidR="589466A6" w:rsidRPr="5A28AADC">
                  <w:rPr>
                    <w:rFonts w:asciiTheme="minorHAnsi" w:hAnsiTheme="minorHAnsi" w:cs="AU Sans BETA Text"/>
                    <w:color w:val="000000" w:themeColor="text1"/>
                    <w:sz w:val="20"/>
                    <w:szCs w:val="20"/>
                  </w:rPr>
                  <w:t>6</w:t>
                </w:r>
                <w:r w:rsidRPr="5A28AADC">
                  <w:rPr>
                    <w:rFonts w:asciiTheme="minorHAnsi" w:hAnsiTheme="minorHAnsi" w:cs="AU Sans BETA Text"/>
                    <w:color w:val="000000" w:themeColor="text1"/>
                    <w:sz w:val="20"/>
                    <w:szCs w:val="20"/>
                  </w:rPr>
                  <w:t>m</w:t>
                </w:r>
              </w:p>
            </w:tc>
          </w:tr>
          <w:tr w:rsidR="000253F4" w14:paraId="079064AF" w14:textId="77777777" w:rsidTr="5A28AADC">
            <w:trPr>
              <w:trHeight w:val="122"/>
            </w:trPr>
            <w:tc>
              <w:tcPr>
                <w:tcW w:w="2831" w:type="dxa"/>
              </w:tcPr>
              <w:p w14:paraId="1F36296F" w14:textId="2C8F28D3" w:rsidR="000253F4" w:rsidRPr="00EF08B1" w:rsidRDefault="000253F4" w:rsidP="000253F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Technology</w:t>
                </w:r>
              </w:p>
            </w:tc>
            <w:tc>
              <w:tcPr>
                <w:tcW w:w="2437" w:type="dxa"/>
              </w:tcPr>
              <w:p w14:paraId="7BE053AC" w14:textId="08271A8A" w:rsidR="000253F4" w:rsidRPr="00EF08B1" w:rsidRDefault="000253F4" w:rsidP="000253F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112</w:t>
                </w:r>
              </w:p>
            </w:tc>
            <w:tc>
              <w:tcPr>
                <w:tcW w:w="3858" w:type="dxa"/>
              </w:tcPr>
              <w:p w14:paraId="67F6F135" w14:textId="30D8434F" w:rsidR="000253F4" w:rsidRPr="00EF08B1" w:rsidRDefault="000253F4" w:rsidP="000253F4">
                <w:pPr>
                  <w:pStyle w:val="Pa20"/>
                  <w:spacing w:after="100"/>
                  <w:jc w:val="center"/>
                  <w:rPr>
                    <w:rFonts w:asciiTheme="minorHAnsi" w:hAnsiTheme="minorHAnsi" w:cs="AU Sans BETA Text"/>
                    <w:color w:val="000000"/>
                    <w:sz w:val="20"/>
                    <w:szCs w:val="20"/>
                  </w:rPr>
                </w:pPr>
                <w:r w:rsidRPr="00D67021">
                  <w:rPr>
                    <w:rFonts w:asciiTheme="minorHAnsi" w:hAnsiTheme="minorHAnsi" w:cs="AU Sans BETA Text"/>
                    <w:color w:val="000000"/>
                    <w:sz w:val="20"/>
                    <w:szCs w:val="20"/>
                  </w:rPr>
                  <w:t>$</w:t>
                </w:r>
                <w:r>
                  <w:rPr>
                    <w:rFonts w:asciiTheme="minorHAnsi" w:hAnsiTheme="minorHAnsi" w:cs="AU Sans BETA Text"/>
                    <w:color w:val="000000"/>
                    <w:sz w:val="20"/>
                    <w:szCs w:val="20"/>
                  </w:rPr>
                  <w:t>363</w:t>
                </w:r>
                <w:r w:rsidRPr="00D67021">
                  <w:rPr>
                    <w:rFonts w:asciiTheme="minorHAnsi" w:hAnsiTheme="minorHAnsi" w:cs="AU Sans BETA Text"/>
                    <w:color w:val="000000"/>
                    <w:sz w:val="20"/>
                    <w:szCs w:val="20"/>
                  </w:rPr>
                  <w:t>m</w:t>
                </w:r>
              </w:p>
            </w:tc>
          </w:tr>
          <w:tr w:rsidR="000253F4" w14:paraId="092B3849" w14:textId="77777777" w:rsidTr="5A28AADC">
            <w:trPr>
              <w:trHeight w:val="122"/>
            </w:trPr>
            <w:tc>
              <w:tcPr>
                <w:tcW w:w="2831" w:type="dxa"/>
              </w:tcPr>
              <w:p w14:paraId="49734CAA" w14:textId="7BD1D5FD" w:rsidR="000253F4" w:rsidRPr="00EF08B1" w:rsidRDefault="000253F4" w:rsidP="000253F4">
                <w:pPr>
                  <w:pStyle w:val="Pa8"/>
                  <w:spacing w:after="100"/>
                  <w:rPr>
                    <w:rFonts w:asciiTheme="minorHAnsi" w:hAnsiTheme="minorHAnsi" w:cs="AU Sans BETA Text"/>
                    <w:color w:val="000000"/>
                    <w:sz w:val="20"/>
                    <w:szCs w:val="20"/>
                  </w:rPr>
                </w:pPr>
                <w:r>
                  <w:rPr>
                    <w:rFonts w:asciiTheme="minorHAnsi" w:hAnsiTheme="minorHAnsi" w:cs="AU Sans BETA Text"/>
                    <w:color w:val="000000"/>
                    <w:sz w:val="20"/>
                    <w:szCs w:val="20"/>
                  </w:rPr>
                  <w:t>Defence, Advanced Manufacturing &amp; Space</w:t>
                </w:r>
              </w:p>
            </w:tc>
            <w:tc>
              <w:tcPr>
                <w:tcW w:w="2437" w:type="dxa"/>
              </w:tcPr>
              <w:p w14:paraId="6750ED59" w14:textId="3C0B4D5C" w:rsidR="000253F4" w:rsidRPr="00EF08B1" w:rsidRDefault="000253F4" w:rsidP="000253F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91</w:t>
                </w:r>
              </w:p>
            </w:tc>
            <w:tc>
              <w:tcPr>
                <w:tcW w:w="3858" w:type="dxa"/>
              </w:tcPr>
              <w:p w14:paraId="26AE5623" w14:textId="36B85202" w:rsidR="000253F4" w:rsidRPr="00EF08B1" w:rsidRDefault="75B9A37A" w:rsidP="74542420">
                <w:pPr>
                  <w:pStyle w:val="Pa20"/>
                  <w:spacing w:after="100"/>
                  <w:jc w:val="center"/>
                  <w:rPr>
                    <w:rFonts w:asciiTheme="minorHAnsi" w:hAnsiTheme="minorHAnsi" w:cs="AU Sans BETA Text"/>
                    <w:color w:val="000000"/>
                    <w:sz w:val="20"/>
                    <w:szCs w:val="20"/>
                  </w:rPr>
                </w:pPr>
                <w:r w:rsidRPr="5A28AADC">
                  <w:rPr>
                    <w:rFonts w:asciiTheme="minorHAnsi" w:hAnsiTheme="minorHAnsi" w:cs="AU Sans BETA Text"/>
                    <w:color w:val="000000" w:themeColor="text1"/>
                    <w:sz w:val="20"/>
                    <w:szCs w:val="20"/>
                  </w:rPr>
                  <w:t>$21</w:t>
                </w:r>
                <w:r w:rsidR="5E677893" w:rsidRPr="5A28AADC">
                  <w:rPr>
                    <w:rFonts w:asciiTheme="minorHAnsi" w:hAnsiTheme="minorHAnsi" w:cs="AU Sans BETA Text"/>
                    <w:color w:val="000000" w:themeColor="text1"/>
                    <w:sz w:val="20"/>
                    <w:szCs w:val="20"/>
                  </w:rPr>
                  <w:t>6</w:t>
                </w:r>
                <w:r w:rsidRPr="5A28AADC">
                  <w:rPr>
                    <w:rFonts w:asciiTheme="minorHAnsi" w:hAnsiTheme="minorHAnsi" w:cs="AU Sans BETA Text"/>
                    <w:color w:val="000000" w:themeColor="text1"/>
                    <w:sz w:val="20"/>
                    <w:szCs w:val="20"/>
                  </w:rPr>
                  <w:t>m</w:t>
                </w:r>
              </w:p>
            </w:tc>
          </w:tr>
          <w:tr w:rsidR="000253F4" w14:paraId="7F75398D" w14:textId="77777777" w:rsidTr="5A28AADC">
            <w:trPr>
              <w:trHeight w:val="122"/>
            </w:trPr>
            <w:tc>
              <w:tcPr>
                <w:tcW w:w="2831" w:type="dxa"/>
              </w:tcPr>
              <w:p w14:paraId="5A1B0B81" w14:textId="5279ECEE" w:rsidR="000253F4" w:rsidRPr="00EF08B1" w:rsidRDefault="000253F4" w:rsidP="000253F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Consumer &amp; Retail</w:t>
                </w:r>
              </w:p>
            </w:tc>
            <w:tc>
              <w:tcPr>
                <w:tcW w:w="2437" w:type="dxa"/>
              </w:tcPr>
              <w:p w14:paraId="5A953C89" w14:textId="09ED28A3" w:rsidR="000253F4" w:rsidRPr="00EF08B1" w:rsidRDefault="000253F4" w:rsidP="000253F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77</w:t>
                </w:r>
              </w:p>
            </w:tc>
            <w:tc>
              <w:tcPr>
                <w:tcW w:w="3858" w:type="dxa"/>
              </w:tcPr>
              <w:p w14:paraId="2A404A75" w14:textId="67CE3678" w:rsidR="000253F4" w:rsidRPr="00EF08B1" w:rsidRDefault="000253F4" w:rsidP="000253F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$104m</w:t>
                </w:r>
              </w:p>
            </w:tc>
          </w:tr>
        </w:tbl>
        <w:p w14:paraId="4F2DC843" w14:textId="77777777" w:rsidR="003A58AB" w:rsidRPr="003A58AB" w:rsidRDefault="573DA7E1" w:rsidP="44C879DF">
          <w:pPr>
            <w:pStyle w:val="Heading2"/>
          </w:pPr>
          <w:r>
            <w:t>Case studies</w:t>
          </w:r>
        </w:p>
        <w:p w14:paraId="2A689DDD" w14:textId="77777777" w:rsidR="00D67021" w:rsidRPr="00D67021" w:rsidRDefault="00D67021" w:rsidP="00D67021">
          <w:pPr>
            <w:pStyle w:val="Heading4"/>
            <w:rPr>
              <w:bCs w:val="0"/>
              <w:sz w:val="20"/>
              <w:szCs w:val="20"/>
            </w:rPr>
          </w:pPr>
          <w:r w:rsidRPr="00D67021">
            <w:rPr>
              <w:bCs w:val="0"/>
              <w:sz w:val="20"/>
              <w:szCs w:val="20"/>
            </w:rPr>
            <w:t>A closer look at how Austrade has helped Aussie businesses go global.</w:t>
          </w:r>
        </w:p>
        <w:tbl>
          <w:tblPr>
            <w:tblStyle w:val="TableGrid"/>
            <w:tblW w:w="9067" w:type="dxa"/>
            <w:tblLook w:val="04A0" w:firstRow="1" w:lastRow="0" w:firstColumn="1" w:lastColumn="0" w:noHBand="0" w:noVBand="1"/>
          </w:tblPr>
          <w:tblGrid>
            <w:gridCol w:w="2975"/>
            <w:gridCol w:w="6092"/>
          </w:tblGrid>
          <w:tr w:rsidR="00D67021" w:rsidRPr="003A58AB" w14:paraId="76A4312F" w14:textId="77777777" w:rsidTr="44C879DF">
            <w:trPr>
              <w:tblHeader/>
            </w:trPr>
            <w:tc>
              <w:tcPr>
                <w:tcW w:w="9067" w:type="dxa"/>
                <w:gridSpan w:val="2"/>
                <w:shd w:val="clear" w:color="auto" w:fill="2E1A47" w:themeFill="accent2"/>
              </w:tcPr>
              <w:p w14:paraId="0A7CF3DE" w14:textId="0803C04C" w:rsidR="00D67021" w:rsidRPr="003A58AB" w:rsidRDefault="000253F4" w:rsidP="003A58AB">
                <w:pPr>
                  <w:rPr>
                    <w:b/>
                    <w:color w:val="FFFFFF" w:themeColor="background1"/>
                  </w:rPr>
                </w:pPr>
                <w:r>
                  <w:rPr>
                    <w:b/>
                    <w:color w:val="FFFFFF" w:themeColor="background1"/>
                  </w:rPr>
                  <w:t>Food and beverage</w:t>
                </w:r>
              </w:p>
            </w:tc>
          </w:tr>
          <w:tr w:rsidR="00D67021" w:rsidRPr="003A58AB" w14:paraId="3F3A8127" w14:textId="77777777" w:rsidTr="44C879DF">
            <w:tc>
              <w:tcPr>
                <w:tcW w:w="2975" w:type="dxa"/>
              </w:tcPr>
              <w:p w14:paraId="13FFD85B" w14:textId="40FF612B" w:rsidR="00D67021" w:rsidRPr="00D67021" w:rsidRDefault="000253F4" w:rsidP="003A58AB">
                <w:pPr>
                  <w:rPr>
                    <w:b/>
                    <w:bCs/>
                  </w:rPr>
                </w:pPr>
                <w:r>
                  <w:rPr>
                    <w:b/>
                    <w:bCs/>
                  </w:rPr>
                  <w:t>Indigearth</w:t>
                </w:r>
              </w:p>
            </w:tc>
            <w:tc>
              <w:tcPr>
                <w:tcW w:w="6092" w:type="dxa"/>
              </w:tcPr>
              <w:p w14:paraId="591BCD56" w14:textId="3AC8D7F0" w:rsidR="00800CC4" w:rsidRDefault="000253F4" w:rsidP="000253F4">
                <w:pPr>
                  <w:spacing w:before="0" w:after="0" w:line="240" w:lineRule="auto"/>
                </w:pPr>
                <w:r>
                  <w:t>Indigiearth is a First Nations owned native foods, beverages, cooking ingredients and botanicals business based in New South Wales</w:t>
                </w:r>
                <w:r w:rsidR="00D67021">
                  <w:t xml:space="preserve">. </w:t>
                </w:r>
              </w:p>
              <w:p w14:paraId="1AA13183" w14:textId="77777777" w:rsidR="00800CC4" w:rsidRDefault="00800CC4" w:rsidP="00D67021">
                <w:pPr>
                  <w:spacing w:before="0" w:after="0" w:line="240" w:lineRule="auto"/>
                </w:pPr>
              </w:p>
              <w:p w14:paraId="13B395A5" w14:textId="78BE7C28" w:rsidR="00800CC4" w:rsidRDefault="000253F4" w:rsidP="000253F4">
                <w:pPr>
                  <w:spacing w:before="0" w:after="0" w:line="240" w:lineRule="auto"/>
                </w:pPr>
                <w:r>
                  <w:t>Austrade’s team in Singapore helped organise a series of events in 2022 that introduced Indigiearth to potential customers and retailers.</w:t>
                </w:r>
              </w:p>
              <w:p w14:paraId="65DB7D6A" w14:textId="77777777" w:rsidR="000253F4" w:rsidRDefault="000253F4" w:rsidP="000253F4">
                <w:pPr>
                  <w:spacing w:before="0" w:after="0" w:line="240" w:lineRule="auto"/>
                </w:pPr>
              </w:p>
              <w:p w14:paraId="6B809755" w14:textId="28D142D0" w:rsidR="00D67021" w:rsidRPr="003A58AB" w:rsidRDefault="2579F294" w:rsidP="000253F4">
                <w:pPr>
                  <w:spacing w:before="0" w:after="0" w:line="240" w:lineRule="auto"/>
                </w:pPr>
                <w:r>
                  <w:t>Indigiearth Founder and chef Sharon Winsor travelled to Singapore where she led an in</w:t>
                </w:r>
                <w:r w:rsidR="45A457CF">
                  <w:t>-</w:t>
                </w:r>
                <w:r>
                  <w:t xml:space="preserve">depth educational program, sharing her story and expertise around Australia’s Indigenous produce. This was followed by a tasting event for Singaporean chefs and selected retailers at a recently opened Australian restaurant. Sharon was also able to partner with another Australian chef to create a native ingredient-inspired dinner menu for </w:t>
                </w:r>
                <w:r>
                  <w:lastRenderedPageBreak/>
                  <w:t>representatives from Singaporean food and beverage companies and local media.</w:t>
                </w:r>
              </w:p>
            </w:tc>
          </w:tr>
        </w:tbl>
        <w:p w14:paraId="5C9E8603" w14:textId="77777777" w:rsidR="00800CC4" w:rsidRDefault="00800CC4">
          <w:pPr>
            <w:spacing w:before="0" w:after="160" w:line="259" w:lineRule="auto"/>
          </w:pPr>
        </w:p>
        <w:tbl>
          <w:tblPr>
            <w:tblStyle w:val="TableGrid"/>
            <w:tblW w:w="9067" w:type="dxa"/>
            <w:tblLook w:val="04A0" w:firstRow="1" w:lastRow="0" w:firstColumn="1" w:lastColumn="0" w:noHBand="0" w:noVBand="1"/>
          </w:tblPr>
          <w:tblGrid>
            <w:gridCol w:w="2975"/>
            <w:gridCol w:w="6092"/>
          </w:tblGrid>
          <w:tr w:rsidR="00D67021" w:rsidRPr="003A58AB" w14:paraId="26CE8A50" w14:textId="77777777" w:rsidTr="00543A41">
            <w:trPr>
              <w:tblHeader/>
            </w:trPr>
            <w:tc>
              <w:tcPr>
                <w:tcW w:w="9067" w:type="dxa"/>
                <w:gridSpan w:val="2"/>
                <w:shd w:val="clear" w:color="auto" w:fill="2E1A47" w:themeFill="text2"/>
              </w:tcPr>
              <w:p w14:paraId="48880FAF" w14:textId="6FEBFD99" w:rsidR="00D67021" w:rsidRPr="003A58AB" w:rsidRDefault="000253F4" w:rsidP="004D6AB4">
                <w:pPr>
                  <w:rPr>
                    <w:b/>
                    <w:color w:val="FFFFFF" w:themeColor="background1"/>
                  </w:rPr>
                </w:pPr>
                <w:r>
                  <w:rPr>
                    <w:b/>
                    <w:color w:val="FFFFFF" w:themeColor="background1"/>
                  </w:rPr>
                  <w:t>Cybersecurity</w:t>
                </w:r>
              </w:p>
            </w:tc>
          </w:tr>
          <w:tr w:rsidR="00D67021" w:rsidRPr="003A58AB" w14:paraId="328B0A2E" w14:textId="77777777" w:rsidTr="004D6AB4">
            <w:tc>
              <w:tcPr>
                <w:tcW w:w="2975" w:type="dxa"/>
              </w:tcPr>
              <w:p w14:paraId="5C9CDB74" w14:textId="6367F251" w:rsidR="00D67021" w:rsidRPr="00D67021" w:rsidRDefault="000253F4" w:rsidP="004D6AB4">
                <w:pPr>
                  <w:rPr>
                    <w:b/>
                    <w:bCs/>
                  </w:rPr>
                </w:pPr>
                <w:r>
                  <w:rPr>
                    <w:b/>
                    <w:bCs/>
                  </w:rPr>
                  <w:t>Privasec</w:t>
                </w:r>
              </w:p>
            </w:tc>
            <w:tc>
              <w:tcPr>
                <w:tcW w:w="6092" w:type="dxa"/>
              </w:tcPr>
              <w:p w14:paraId="78C609FA" w14:textId="77777777" w:rsidR="00D67021" w:rsidRDefault="000253F4" w:rsidP="000253F4">
                <w:pPr>
                  <w:spacing w:before="0" w:after="0" w:line="240" w:lineRule="auto"/>
                </w:pPr>
                <w:r>
                  <w:t>Privasec, one of Australia’s fastest growing cybersecurity companies, has been scaling with success across Southeast Asia.</w:t>
                </w:r>
              </w:p>
              <w:p w14:paraId="391DC4B4" w14:textId="77777777" w:rsidR="000253F4" w:rsidRDefault="000253F4" w:rsidP="000253F4">
                <w:pPr>
                  <w:spacing w:before="0" w:after="0" w:line="240" w:lineRule="auto"/>
                </w:pPr>
              </w:p>
              <w:p w14:paraId="046852FA" w14:textId="77777777" w:rsidR="000253F4" w:rsidRDefault="000253F4" w:rsidP="000253F4">
                <w:pPr>
                  <w:spacing w:before="0" w:after="0" w:line="240" w:lineRule="auto"/>
                </w:pPr>
                <w:r>
                  <w:t>Austrade’s Singapore Landing Pad provided Privasec with the smoothest possible launch into the region, allowing them to immerse themselves into Singapore’s highly developed cybersecurity market.</w:t>
                </w:r>
              </w:p>
              <w:p w14:paraId="15ACA88B" w14:textId="77777777" w:rsidR="000253F4" w:rsidRDefault="000253F4" w:rsidP="000253F4">
                <w:pPr>
                  <w:spacing w:before="0" w:after="0" w:line="240" w:lineRule="auto"/>
                </w:pPr>
              </w:p>
              <w:p w14:paraId="107D50A2" w14:textId="2620446C" w:rsidR="000253F4" w:rsidRPr="003A58AB" w:rsidRDefault="000253F4" w:rsidP="000253F4">
                <w:pPr>
                  <w:spacing w:before="0" w:after="0" w:line="240" w:lineRule="auto"/>
                </w:pPr>
                <w:r>
                  <w:t>Four years since participating in the Landing Pad Program and alongside Austrade’s assistance, Privasec has established a regional headquarters in Singapore with an increasing footprint of over 40 staff. Capitalising on the success in Singapore and Austrade’s continued assistance, Privasec has ventured into other markets such as the Philippines, Vietnam, Indonesia, and Malaysia, achieving commercial success across the region.</w:t>
                </w:r>
              </w:p>
            </w:tc>
          </w:tr>
        </w:tbl>
        <w:p w14:paraId="1B124A73" w14:textId="77777777" w:rsidR="00D67021" w:rsidRDefault="00D67021">
          <w:pPr>
            <w:spacing w:before="0" w:after="160" w:line="259" w:lineRule="auto"/>
          </w:pPr>
        </w:p>
        <w:tbl>
          <w:tblPr>
            <w:tblStyle w:val="TableGrid"/>
            <w:tblpPr w:leftFromText="180" w:rightFromText="180" w:vertAnchor="text" w:tblpY="1"/>
            <w:tblOverlap w:val="never"/>
            <w:tblW w:w="9067" w:type="dxa"/>
            <w:tblLook w:val="04A0" w:firstRow="1" w:lastRow="0" w:firstColumn="1" w:lastColumn="0" w:noHBand="0" w:noVBand="1"/>
          </w:tblPr>
          <w:tblGrid>
            <w:gridCol w:w="2975"/>
            <w:gridCol w:w="6092"/>
          </w:tblGrid>
          <w:tr w:rsidR="00D67021" w:rsidRPr="003A58AB" w14:paraId="5F996ED5" w14:textId="77777777" w:rsidTr="44C879DF">
            <w:trPr>
              <w:tblHeader/>
            </w:trPr>
            <w:tc>
              <w:tcPr>
                <w:tcW w:w="9067" w:type="dxa"/>
                <w:gridSpan w:val="2"/>
                <w:shd w:val="clear" w:color="auto" w:fill="2E1A47" w:themeFill="accent2"/>
              </w:tcPr>
              <w:p w14:paraId="27BED90C" w14:textId="459F8ED0" w:rsidR="00D67021" w:rsidRPr="003A58AB" w:rsidRDefault="000253F4" w:rsidP="009172CF">
                <w:pPr>
                  <w:rPr>
                    <w:b/>
                    <w:color w:val="FFFFFF" w:themeColor="background1"/>
                  </w:rPr>
                </w:pPr>
                <w:r>
                  <w:rPr>
                    <w:b/>
                    <w:color w:val="FFFFFF" w:themeColor="background1"/>
                  </w:rPr>
                  <w:t>Education</w:t>
                </w:r>
              </w:p>
            </w:tc>
          </w:tr>
          <w:tr w:rsidR="00D67021" w:rsidRPr="003A58AB" w14:paraId="1AAD57CF" w14:textId="77777777" w:rsidTr="44C879DF">
            <w:tc>
              <w:tcPr>
                <w:tcW w:w="2975" w:type="dxa"/>
              </w:tcPr>
              <w:p w14:paraId="1C3DDA8A" w14:textId="18169EC8" w:rsidR="00D67021" w:rsidRPr="00D67021" w:rsidRDefault="000253F4" w:rsidP="009172CF">
                <w:pPr>
                  <w:rPr>
                    <w:b/>
                    <w:bCs/>
                  </w:rPr>
                </w:pPr>
                <w:r w:rsidRPr="000253F4">
                  <w:rPr>
                    <w:b/>
                    <w:bCs/>
                  </w:rPr>
                  <w:t>Study Australia</w:t>
                </w:r>
                <w:r>
                  <w:rPr>
                    <w:b/>
                    <w:bCs/>
                  </w:rPr>
                  <w:t xml:space="preserve"> </w:t>
                </w:r>
                <w:r w:rsidRPr="000253F4">
                  <w:rPr>
                    <w:b/>
                    <w:bCs/>
                  </w:rPr>
                  <w:t>Industry</w:t>
                </w:r>
                <w:r>
                  <w:rPr>
                    <w:b/>
                    <w:bCs/>
                  </w:rPr>
                  <w:t xml:space="preserve"> </w:t>
                </w:r>
                <w:r w:rsidRPr="000253F4">
                  <w:rPr>
                    <w:b/>
                    <w:bCs/>
                  </w:rPr>
                  <w:t>Experience Program</w:t>
                </w:r>
              </w:p>
            </w:tc>
            <w:tc>
              <w:tcPr>
                <w:tcW w:w="6092" w:type="dxa"/>
              </w:tcPr>
              <w:p w14:paraId="43F0C1AE" w14:textId="4BD48BAF" w:rsidR="009172CF" w:rsidRDefault="1A7972A1" w:rsidP="009172CF">
                <w:pPr>
                  <w:spacing w:before="0" w:after="0" w:line="240" w:lineRule="auto"/>
                </w:pPr>
                <w:r>
                  <w:t>The Study Australia Industry Experience Program (SAIEP) is Austrade’s flagship employability program for international students, delivered with state and territory partners, and Australian tertiary education providers. SAIEP offers free virtual placements to international students, onshore and offshore, to work in a team of Australian and international students for an authentic work experience. The teams work directly with businesses on real-world projects, applying their knowledge, enjoying an enhanced work</w:t>
                </w:r>
                <w:r w:rsidR="5159D152">
                  <w:t xml:space="preserve"> </w:t>
                </w:r>
                <w:r>
                  <w:t>integrated learning experience, demonstrating their skills to potential employers, and building their international networks.</w:t>
                </w:r>
              </w:p>
              <w:p w14:paraId="6F689873" w14:textId="1D6771F3" w:rsidR="00D67021" w:rsidRPr="003A58AB" w:rsidRDefault="009172CF" w:rsidP="009172CF">
                <w:pPr>
                  <w:spacing w:before="0" w:after="0" w:line="240" w:lineRule="auto"/>
                </w:pPr>
                <w:r>
                  <w:t>Since its launch, around 3,360 SAIEP students have participated in over 400 industry projects in 357 global businesses, including over 30 clients referred by Austrade. Almost 90% of employers offering projects to SAIEP students plan to recommend the program to their peers.</w:t>
                </w:r>
              </w:p>
            </w:tc>
          </w:tr>
        </w:tbl>
        <w:p w14:paraId="7D89F913" w14:textId="1263E6BA" w:rsidR="00800CC4" w:rsidRDefault="009172CF">
          <w:pPr>
            <w:spacing w:before="0" w:after="160" w:line="259" w:lineRule="auto"/>
          </w:pPr>
          <w:r>
            <w:br w:type="textWrapping" w:clear="all"/>
          </w:r>
        </w:p>
        <w:tbl>
          <w:tblPr>
            <w:tblStyle w:val="TableGrid"/>
            <w:tblW w:w="9067" w:type="dxa"/>
            <w:tblLook w:val="04A0" w:firstRow="1" w:lastRow="0" w:firstColumn="1" w:lastColumn="0" w:noHBand="0" w:noVBand="1"/>
          </w:tblPr>
          <w:tblGrid>
            <w:gridCol w:w="2975"/>
            <w:gridCol w:w="6092"/>
          </w:tblGrid>
          <w:tr w:rsidR="00800CC4" w:rsidRPr="003A58AB" w14:paraId="7C5254A9" w14:textId="77777777" w:rsidTr="00543A41">
            <w:trPr>
              <w:tblHeader/>
            </w:trPr>
            <w:tc>
              <w:tcPr>
                <w:tcW w:w="9067" w:type="dxa"/>
                <w:gridSpan w:val="2"/>
                <w:shd w:val="clear" w:color="auto" w:fill="2E1A47" w:themeFill="text2"/>
              </w:tcPr>
              <w:p w14:paraId="31253AED" w14:textId="56CEA3E4" w:rsidR="00800CC4" w:rsidRPr="003A58AB" w:rsidRDefault="009172CF" w:rsidP="004D6AB4">
                <w:pPr>
                  <w:rPr>
                    <w:b/>
                    <w:color w:val="FFFFFF" w:themeColor="background1"/>
                  </w:rPr>
                </w:pPr>
                <w:r>
                  <w:rPr>
                    <w:b/>
                    <w:color w:val="FFFFFF" w:themeColor="background1"/>
                  </w:rPr>
                  <w:t>Advanced tech</w:t>
                </w:r>
              </w:p>
            </w:tc>
          </w:tr>
          <w:tr w:rsidR="00800CC4" w:rsidRPr="003A58AB" w14:paraId="0879BEB3" w14:textId="77777777" w:rsidTr="004D6AB4">
            <w:tc>
              <w:tcPr>
                <w:tcW w:w="2975" w:type="dxa"/>
              </w:tcPr>
              <w:p w14:paraId="7D86CAEE" w14:textId="302442E5" w:rsidR="00800CC4" w:rsidRPr="00D67021" w:rsidRDefault="009172CF" w:rsidP="004D6AB4">
                <w:pPr>
                  <w:rPr>
                    <w:b/>
                    <w:bCs/>
                  </w:rPr>
                </w:pPr>
                <w:r>
                  <w:rPr>
                    <w:b/>
                    <w:bCs/>
                  </w:rPr>
                  <w:t>Energy Exemplar</w:t>
                </w:r>
              </w:p>
            </w:tc>
            <w:tc>
              <w:tcPr>
                <w:tcW w:w="6092" w:type="dxa"/>
              </w:tcPr>
              <w:p w14:paraId="37241043" w14:textId="09B2ADA4" w:rsidR="00800CC4" w:rsidRDefault="009172CF" w:rsidP="009172CF">
                <w:pPr>
                  <w:spacing w:before="0" w:after="0" w:line="240" w:lineRule="auto"/>
                  <w:rPr>
                    <w:rFonts w:cs="AU Sans BETA Text"/>
                    <w:color w:val="000000"/>
                  </w:rPr>
                </w:pPr>
                <w:r w:rsidRPr="009172CF">
                  <w:rPr>
                    <w:rFonts w:cs="AU Sans BETA Text"/>
                    <w:color w:val="000000"/>
                  </w:rPr>
                  <w:t>Adelaide-based Energy Exemplar creates energy</w:t>
                </w:r>
                <w:r>
                  <w:rPr>
                    <w:rFonts w:cs="AU Sans BETA Text"/>
                    <w:color w:val="000000"/>
                  </w:rPr>
                  <w:t xml:space="preserve"> </w:t>
                </w:r>
                <w:r w:rsidRPr="009172CF">
                  <w:rPr>
                    <w:rFonts w:cs="AU Sans BETA Text"/>
                    <w:color w:val="000000"/>
                  </w:rPr>
                  <w:t>market simulation software that shows how</w:t>
                </w:r>
                <w:r>
                  <w:rPr>
                    <w:rFonts w:cs="AU Sans BETA Text"/>
                    <w:color w:val="000000"/>
                  </w:rPr>
                  <w:t xml:space="preserve"> </w:t>
                </w:r>
                <w:r w:rsidRPr="009172CF">
                  <w:rPr>
                    <w:rFonts w:cs="AU Sans BETA Text"/>
                    <w:color w:val="000000"/>
                  </w:rPr>
                  <w:t>energy networks and markets are operating. As</w:t>
                </w:r>
                <w:r>
                  <w:rPr>
                    <w:rFonts w:cs="AU Sans BETA Text"/>
                    <w:color w:val="000000"/>
                  </w:rPr>
                  <w:t xml:space="preserve"> </w:t>
                </w:r>
                <w:r w:rsidRPr="009172CF">
                  <w:rPr>
                    <w:rFonts w:cs="AU Sans BETA Text"/>
                    <w:color w:val="000000"/>
                  </w:rPr>
                  <w:t>markets transition to new energy technologies,</w:t>
                </w:r>
                <w:r>
                  <w:rPr>
                    <w:rFonts w:cs="AU Sans BETA Text"/>
                    <w:color w:val="000000"/>
                  </w:rPr>
                  <w:t xml:space="preserve"> </w:t>
                </w:r>
                <w:r w:rsidRPr="009172CF">
                  <w:rPr>
                    <w:rFonts w:cs="AU Sans BETA Text"/>
                    <w:color w:val="000000"/>
                  </w:rPr>
                  <w:t>these simulations forecast how</w:t>
                </w:r>
                <w:r>
                  <w:rPr>
                    <w:rFonts w:cs="AU Sans BETA Text"/>
                    <w:color w:val="000000"/>
                  </w:rPr>
                  <w:t xml:space="preserve"> </w:t>
                </w:r>
                <w:r w:rsidRPr="009172CF">
                  <w:rPr>
                    <w:rFonts w:cs="AU Sans BETA Text"/>
                    <w:color w:val="000000"/>
                  </w:rPr>
                  <w:t>changes can</w:t>
                </w:r>
                <w:r>
                  <w:rPr>
                    <w:rFonts w:cs="AU Sans BETA Text"/>
                    <w:color w:val="000000"/>
                  </w:rPr>
                  <w:t xml:space="preserve"> </w:t>
                </w:r>
                <w:r w:rsidRPr="009172CF">
                  <w:rPr>
                    <w:rFonts w:cs="AU Sans BETA Text"/>
                    <w:color w:val="000000"/>
                  </w:rPr>
                  <w:t>affect market dynamics</w:t>
                </w:r>
                <w:r w:rsidR="00800CC4" w:rsidRPr="00800CC4">
                  <w:rPr>
                    <w:rFonts w:cs="AU Sans BETA Text"/>
                    <w:color w:val="000000"/>
                  </w:rPr>
                  <w:t>.</w:t>
                </w:r>
              </w:p>
              <w:p w14:paraId="7D90A14B" w14:textId="77777777" w:rsidR="00800CC4" w:rsidRPr="00800CC4" w:rsidRDefault="00800CC4" w:rsidP="004D6AB4">
                <w:pPr>
                  <w:spacing w:before="0" w:after="0" w:line="240" w:lineRule="auto"/>
                  <w:rPr>
                    <w:rFonts w:cs="AU Sans BETA Text"/>
                    <w:color w:val="000000"/>
                  </w:rPr>
                </w:pPr>
              </w:p>
              <w:p w14:paraId="31DAE633" w14:textId="77777777" w:rsidR="00800CC4" w:rsidRDefault="009172CF" w:rsidP="009172CF">
                <w:pPr>
                  <w:spacing w:before="0" w:after="0" w:line="240" w:lineRule="auto"/>
                </w:pPr>
                <w:r>
                  <w:t>Five years ago, the company turned to Austrade to help take its technology global. Austrade introduced the company to senior decision-makers at energy companies, major banks, and government agencies from Latin America to Asia and Europe.</w:t>
                </w:r>
              </w:p>
              <w:p w14:paraId="5338AE7F" w14:textId="77777777" w:rsidR="009172CF" w:rsidRDefault="009172CF" w:rsidP="009172CF">
                <w:pPr>
                  <w:spacing w:before="0" w:after="0" w:line="240" w:lineRule="auto"/>
                </w:pPr>
              </w:p>
              <w:p w14:paraId="3088BAF9" w14:textId="0FB2BBD3" w:rsidR="009172CF" w:rsidRPr="003A58AB" w:rsidRDefault="009172CF" w:rsidP="009172CF">
                <w:pPr>
                  <w:spacing w:before="0" w:after="0" w:line="240" w:lineRule="auto"/>
                </w:pPr>
                <w:r>
                  <w:t>With Austrade’s help, Energy Exemplar achieved an important sale to PowerChina Huadong Engineering Corporation. The company has averaged year-to-year growth of 30% over the past few years, and now has nearly 400 employees across 8 offices, supporting clients in more than 70 countries.</w:t>
                </w:r>
              </w:p>
            </w:tc>
          </w:tr>
        </w:tbl>
        <w:p w14:paraId="41957D25" w14:textId="5BB2B3DE" w:rsidR="00FC500B" w:rsidRDefault="00FC500B">
          <w:pPr>
            <w:spacing w:before="0" w:after="160" w:line="259" w:lineRule="auto"/>
          </w:pPr>
        </w:p>
        <w:tbl>
          <w:tblPr>
            <w:tblStyle w:val="TableGrid"/>
            <w:tblW w:w="9067" w:type="dxa"/>
            <w:tblLook w:val="04A0" w:firstRow="1" w:lastRow="0" w:firstColumn="1" w:lastColumn="0" w:noHBand="0" w:noVBand="1"/>
          </w:tblPr>
          <w:tblGrid>
            <w:gridCol w:w="2975"/>
            <w:gridCol w:w="6092"/>
          </w:tblGrid>
          <w:tr w:rsidR="009172CF" w:rsidRPr="003A58AB" w14:paraId="5CEFCB03" w14:textId="77777777" w:rsidTr="0078247F">
            <w:trPr>
              <w:tblHeader/>
            </w:trPr>
            <w:tc>
              <w:tcPr>
                <w:tcW w:w="9067" w:type="dxa"/>
                <w:gridSpan w:val="2"/>
                <w:shd w:val="clear" w:color="auto" w:fill="2E1A47" w:themeFill="text2"/>
              </w:tcPr>
              <w:p w14:paraId="4D47F787" w14:textId="51FBB04B" w:rsidR="009172CF" w:rsidRPr="003A58AB" w:rsidRDefault="009172CF" w:rsidP="0078247F">
                <w:pPr>
                  <w:rPr>
                    <w:b/>
                    <w:color w:val="FFFFFF" w:themeColor="background1"/>
                  </w:rPr>
                </w:pPr>
                <w:r>
                  <w:rPr>
                    <w:b/>
                    <w:color w:val="FFFFFF" w:themeColor="background1"/>
                  </w:rPr>
                  <w:t>Solar energy</w:t>
                </w:r>
              </w:p>
            </w:tc>
          </w:tr>
          <w:tr w:rsidR="009172CF" w:rsidRPr="003A58AB" w14:paraId="0ECAF0D1" w14:textId="77777777" w:rsidTr="0078247F">
            <w:tc>
              <w:tcPr>
                <w:tcW w:w="2975" w:type="dxa"/>
              </w:tcPr>
              <w:p w14:paraId="764C0B2D" w14:textId="06E2D46B" w:rsidR="009172CF" w:rsidRPr="00D67021" w:rsidRDefault="009172CF" w:rsidP="0078247F">
                <w:pPr>
                  <w:rPr>
                    <w:b/>
                    <w:bCs/>
                  </w:rPr>
                </w:pPr>
                <w:r>
                  <w:rPr>
                    <w:b/>
                    <w:bCs/>
                  </w:rPr>
                  <w:t>Allume Energy</w:t>
                </w:r>
              </w:p>
            </w:tc>
            <w:tc>
              <w:tcPr>
                <w:tcW w:w="6092" w:type="dxa"/>
              </w:tcPr>
              <w:p w14:paraId="5EA507DA" w14:textId="77777777" w:rsidR="009172CF" w:rsidRDefault="009172CF" w:rsidP="009172CF">
                <w:pPr>
                  <w:spacing w:before="0" w:after="0" w:line="240" w:lineRule="auto"/>
                </w:pPr>
                <w:r>
                  <w:t xml:space="preserve">Allume Energy’s world-first SolShare solution allows multiple apartments in the same building to share a single rooftop solar PV system. Globally, the company has sold over 350 SolShare units and has another 10,000 units in the pipeline. Allume’s fastest-growing market is the UK, which it entered in 2022. Austrade referred Allume to key players in the UK energy sector to assist its market entry. </w:t>
                </w:r>
              </w:p>
              <w:p w14:paraId="1E183828" w14:textId="77777777" w:rsidR="009172CF" w:rsidRDefault="009172CF" w:rsidP="009172CF">
                <w:pPr>
                  <w:spacing w:before="0" w:after="0" w:line="240" w:lineRule="auto"/>
                </w:pPr>
              </w:p>
              <w:p w14:paraId="704B2B59" w14:textId="7C2B2430" w:rsidR="009172CF" w:rsidRPr="003A58AB" w:rsidRDefault="009172CF" w:rsidP="009172CF">
                <w:pPr>
                  <w:spacing w:before="0" w:after="0" w:line="240" w:lineRule="auto"/>
                </w:pPr>
                <w:r>
                  <w:t>‘When entering a new region, getting a foot in the door with large government and industry bodies can be challenging,’ says Allume’s Co-founder and CEO Cameron Knox. ‘With Austrade’s network, we gained access to the right people, at the right time, to help accelerate our growth.’</w:t>
                </w:r>
              </w:p>
            </w:tc>
          </w:tr>
        </w:tbl>
        <w:p w14:paraId="4E19C283" w14:textId="77777777" w:rsidR="009172CF" w:rsidRDefault="009172CF">
          <w:pPr>
            <w:spacing w:before="0" w:after="160" w:line="259" w:lineRule="auto"/>
            <w:rPr>
              <w:rFonts w:eastAsia="SimSun" w:cs="Times New Roman"/>
              <w:b/>
              <w:bCs/>
              <w:color w:val="1E988A"/>
              <w:sz w:val="28"/>
              <w:szCs w:val="26"/>
              <w:lang w:eastAsia="zh-CN"/>
            </w:rPr>
          </w:pPr>
        </w:p>
        <w:tbl>
          <w:tblPr>
            <w:tblStyle w:val="TableGrid"/>
            <w:tblW w:w="9067" w:type="dxa"/>
            <w:tblLook w:val="04A0" w:firstRow="1" w:lastRow="0" w:firstColumn="1" w:lastColumn="0" w:noHBand="0" w:noVBand="1"/>
          </w:tblPr>
          <w:tblGrid>
            <w:gridCol w:w="2975"/>
            <w:gridCol w:w="6092"/>
          </w:tblGrid>
          <w:tr w:rsidR="009172CF" w:rsidRPr="003A58AB" w14:paraId="2C20EA43" w14:textId="77777777" w:rsidTr="44C879DF">
            <w:trPr>
              <w:tblHeader/>
            </w:trPr>
            <w:tc>
              <w:tcPr>
                <w:tcW w:w="9067" w:type="dxa"/>
                <w:gridSpan w:val="2"/>
                <w:shd w:val="clear" w:color="auto" w:fill="2E1A47" w:themeFill="accent2"/>
              </w:tcPr>
              <w:p w14:paraId="5B216B5E" w14:textId="343FF17D" w:rsidR="009172CF" w:rsidRPr="003A58AB" w:rsidRDefault="009172CF" w:rsidP="0078247F">
                <w:pPr>
                  <w:rPr>
                    <w:b/>
                    <w:color w:val="FFFFFF" w:themeColor="background1"/>
                  </w:rPr>
                </w:pPr>
                <w:r>
                  <w:rPr>
                    <w:b/>
                    <w:color w:val="FFFFFF" w:themeColor="background1"/>
                  </w:rPr>
                  <w:t>Advanced Therapeutics</w:t>
                </w:r>
              </w:p>
            </w:tc>
          </w:tr>
          <w:tr w:rsidR="009172CF" w:rsidRPr="003A58AB" w14:paraId="2E1A8340" w14:textId="77777777" w:rsidTr="44C879DF">
            <w:tc>
              <w:tcPr>
                <w:tcW w:w="2975" w:type="dxa"/>
              </w:tcPr>
              <w:p w14:paraId="05C7E283" w14:textId="00BB36FD" w:rsidR="009172CF" w:rsidRPr="00D67021" w:rsidRDefault="009172CF" w:rsidP="0078247F">
                <w:pPr>
                  <w:rPr>
                    <w:b/>
                    <w:bCs/>
                  </w:rPr>
                </w:pPr>
                <w:r w:rsidRPr="009172CF">
                  <w:rPr>
                    <w:b/>
                    <w:bCs/>
                  </w:rPr>
                  <w:t>Q-Gen Cell Therapeutics</w:t>
                </w:r>
              </w:p>
            </w:tc>
            <w:tc>
              <w:tcPr>
                <w:tcW w:w="6092" w:type="dxa"/>
              </w:tcPr>
              <w:p w14:paraId="7B8FF858" w14:textId="588D6CDA" w:rsidR="009172CF" w:rsidRDefault="1A7972A1" w:rsidP="009172CF">
                <w:pPr>
                  <w:spacing w:before="0" w:after="0" w:line="240" w:lineRule="auto"/>
                </w:pPr>
                <w:r>
                  <w:t>Leading cell manufacturing facility, Q-Gen Cell Therapeutics, has its sights set on Asia and America as its international reputation continues to grow beyond Australia. Q-Gen is the cellular therapy manufacturing facility of QIMR Berghofer Medical Research Institute. For almost 25 years, it has been supporting research projects and working with world</w:t>
                </w:r>
                <w:r w:rsidR="45A457CF">
                  <w:t>-</w:t>
                </w:r>
                <w:r>
                  <w:t>leading clients in treating cancer, infectious diseases</w:t>
                </w:r>
                <w:r w:rsidR="3C2EA05B">
                  <w:t>,</w:t>
                </w:r>
                <w:r>
                  <w:t xml:space="preserve"> and autoimmune disorders.</w:t>
                </w:r>
              </w:p>
              <w:p w14:paraId="62CE6F81" w14:textId="77777777" w:rsidR="009172CF" w:rsidRDefault="009172CF" w:rsidP="009172CF">
                <w:pPr>
                  <w:spacing w:before="0" w:after="0" w:line="240" w:lineRule="auto"/>
                </w:pPr>
              </w:p>
              <w:p w14:paraId="304DD2DB" w14:textId="77777777" w:rsidR="009172CF" w:rsidRDefault="009172CF" w:rsidP="009172CF">
                <w:pPr>
                  <w:spacing w:before="0" w:after="0" w:line="240" w:lineRule="auto"/>
                </w:pPr>
                <w:r>
                  <w:t>Q-Gen is expanding its partnerships in Southeast Asia, particularly in Hong Kong and India where it has been working with Austrade to promote the Brisbane-based facility.</w:t>
                </w:r>
              </w:p>
              <w:p w14:paraId="50AC4210" w14:textId="77777777" w:rsidR="009172CF" w:rsidRDefault="009172CF" w:rsidP="009172CF">
                <w:pPr>
                  <w:spacing w:before="0" w:after="0" w:line="240" w:lineRule="auto"/>
                </w:pPr>
              </w:p>
              <w:p w14:paraId="4423CF0A" w14:textId="349EF1BA" w:rsidR="009172CF" w:rsidRDefault="009172CF" w:rsidP="009172CF">
                <w:pPr>
                  <w:spacing w:before="0" w:after="0" w:line="240" w:lineRule="auto"/>
                </w:pPr>
                <w:r>
                  <w:t>QIMR Berghofer has been working with</w:t>
                </w:r>
              </w:p>
              <w:p w14:paraId="2CCA9085" w14:textId="77777777" w:rsidR="009172CF" w:rsidRDefault="009172CF" w:rsidP="009172CF">
                <w:pPr>
                  <w:spacing w:before="0" w:after="0" w:line="240" w:lineRule="auto"/>
                </w:pPr>
                <w:r>
                  <w:t>Austrade in Bangalore and Mumbai, as well as</w:t>
                </w:r>
              </w:p>
              <w:p w14:paraId="5D375090" w14:textId="721708A4" w:rsidR="009172CF" w:rsidRPr="003A58AB" w:rsidRDefault="009172CF" w:rsidP="009172CF">
                <w:pPr>
                  <w:spacing w:before="0" w:after="0" w:line="240" w:lineRule="auto"/>
                </w:pPr>
                <w:r>
                  <w:t>research centres in those regions.</w:t>
                </w:r>
              </w:p>
            </w:tc>
          </w:tr>
        </w:tbl>
        <w:p w14:paraId="1EEEBD0D" w14:textId="323CEC30" w:rsidR="00800CC4" w:rsidRDefault="2B32CE6A" w:rsidP="44C879DF">
          <w:pPr>
            <w:pStyle w:val="Heading2"/>
          </w:pPr>
          <w:r>
            <w:lastRenderedPageBreak/>
            <w:t>Investment highlights 202</w:t>
          </w:r>
          <w:r w:rsidR="115F6386">
            <w:t>2</w:t>
          </w:r>
          <w:r>
            <w:t>-2</w:t>
          </w:r>
          <w:r w:rsidR="115F6386">
            <w:t>3</w:t>
          </w:r>
        </w:p>
        <w:p w14:paraId="2A14888E" w14:textId="77777777" w:rsidR="00800CC4" w:rsidRDefault="00800CC4" w:rsidP="004E18B1">
          <w:pPr>
            <w:pStyle w:val="Heading3"/>
            <w:spacing w:before="0" w:after="0" w:line="240" w:lineRule="auto"/>
          </w:pPr>
          <w:r>
            <w:t>Top sectors and markets for Austrade-facilitated FDI projects</w:t>
          </w:r>
        </w:p>
        <w:p w14:paraId="70C7745E" w14:textId="77777777" w:rsidR="004E18B1" w:rsidRPr="004E18B1" w:rsidRDefault="004E18B1" w:rsidP="004E18B1">
          <w:pPr>
            <w:spacing w:before="0" w:after="0"/>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1803"/>
            <w:gridCol w:w="2857"/>
            <w:gridCol w:w="2364"/>
          </w:tblGrid>
          <w:tr w:rsidR="00800CC4" w:rsidRPr="00EF08B1" w14:paraId="2F85E9A0" w14:textId="77777777" w:rsidTr="004D0902">
            <w:trPr>
              <w:trHeight w:val="45"/>
              <w:tblHeader/>
            </w:trPr>
            <w:tc>
              <w:tcPr>
                <w:tcW w:w="6755" w:type="dxa"/>
                <w:gridSpan w:val="3"/>
                <w:shd w:val="clear" w:color="auto" w:fill="2E1A47" w:themeFill="accent2"/>
              </w:tcPr>
              <w:p w14:paraId="2EC8309D" w14:textId="77777777" w:rsidR="00800CC4" w:rsidRPr="00EF08B1" w:rsidRDefault="00800CC4" w:rsidP="004E18B1">
                <w:pPr>
                  <w:pStyle w:val="Pa8"/>
                  <w:rPr>
                    <w:rFonts w:asciiTheme="minorHAnsi" w:hAnsiTheme="minorHAnsi" w:cs="AU Sans BETA Text Bold"/>
                    <w:color w:val="FFFFFF" w:themeColor="background1"/>
                    <w:sz w:val="20"/>
                    <w:szCs w:val="20"/>
                  </w:rPr>
                </w:pPr>
                <w:r w:rsidRPr="00EF08B1">
                  <w:rPr>
                    <w:rFonts w:asciiTheme="minorHAnsi" w:hAnsiTheme="minorHAnsi" w:cs="AU Sans BETA Text Bold"/>
                    <w:b/>
                    <w:bCs/>
                    <w:color w:val="FFFFFF" w:themeColor="background1"/>
                    <w:sz w:val="20"/>
                    <w:szCs w:val="20"/>
                  </w:rPr>
                  <w:t>Top 5 Markets</w:t>
                </w:r>
              </w:p>
            </w:tc>
            <w:tc>
              <w:tcPr>
                <w:tcW w:w="2364" w:type="dxa"/>
                <w:shd w:val="clear" w:color="auto" w:fill="2E1A47" w:themeFill="accent2"/>
              </w:tcPr>
              <w:p w14:paraId="50FDB141" w14:textId="77777777" w:rsidR="00800CC4" w:rsidRPr="00EF08B1" w:rsidRDefault="00800CC4" w:rsidP="004E18B1">
                <w:pPr>
                  <w:pStyle w:val="Pa8"/>
                  <w:rPr>
                    <w:rFonts w:asciiTheme="minorHAnsi" w:hAnsiTheme="minorHAnsi" w:cs="AU Sans BETA Text Bold"/>
                    <w:b/>
                    <w:bCs/>
                    <w:color w:val="FFFFFF" w:themeColor="background1"/>
                    <w:sz w:val="20"/>
                    <w:szCs w:val="20"/>
                  </w:rPr>
                </w:pPr>
              </w:p>
            </w:tc>
          </w:tr>
          <w:tr w:rsidR="00800CC4" w14:paraId="6E808CE2" w14:textId="77777777" w:rsidTr="004D0902">
            <w:trPr>
              <w:trHeight w:val="45"/>
            </w:trPr>
            <w:tc>
              <w:tcPr>
                <w:tcW w:w="2095" w:type="dxa"/>
              </w:tcPr>
              <w:p w14:paraId="3F605EE4" w14:textId="77777777" w:rsidR="00800CC4" w:rsidRPr="00EF08B1" w:rsidRDefault="00800CC4" w:rsidP="004E18B1">
                <w:pPr>
                  <w:pStyle w:val="Pa8"/>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Market</w:t>
                </w:r>
              </w:p>
            </w:tc>
            <w:tc>
              <w:tcPr>
                <w:tcW w:w="1803" w:type="dxa"/>
              </w:tcPr>
              <w:p w14:paraId="6F251A68" w14:textId="77777777" w:rsidR="00800CC4" w:rsidRPr="00EF08B1" w:rsidRDefault="00800CC4" w:rsidP="004E18B1">
                <w:pPr>
                  <w:pStyle w:val="Pa2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FDI projects Austrade facilitated</w:t>
                </w:r>
              </w:p>
            </w:tc>
            <w:tc>
              <w:tcPr>
                <w:tcW w:w="2856" w:type="dxa"/>
              </w:tcPr>
              <w:p w14:paraId="7D72EFDA" w14:textId="77777777" w:rsidR="00800CC4" w:rsidRPr="00800CC4" w:rsidRDefault="00800CC4" w:rsidP="004E18B1">
                <w:pPr>
                  <w:pStyle w:val="Pa20"/>
                  <w:jc w:val="center"/>
                  <w:rPr>
                    <w:rFonts w:asciiTheme="minorHAnsi" w:hAnsiTheme="minorHAnsi" w:cs="AU Sans BETA Text Bold"/>
                    <w:b/>
                    <w:bCs/>
                    <w:color w:val="000000"/>
                    <w:sz w:val="20"/>
                    <w:szCs w:val="20"/>
                  </w:rPr>
                </w:pPr>
                <w:r>
                  <w:rPr>
                    <w:rFonts w:asciiTheme="minorHAnsi" w:hAnsiTheme="minorHAnsi" w:cs="AU Sans BETA Text Bold"/>
                    <w:b/>
                    <w:bCs/>
                    <w:color w:val="000000"/>
                    <w:sz w:val="20"/>
                    <w:szCs w:val="20"/>
                  </w:rPr>
                  <w:t>Total jobs</w:t>
                </w:r>
              </w:p>
            </w:tc>
            <w:tc>
              <w:tcPr>
                <w:tcW w:w="2364" w:type="dxa"/>
              </w:tcPr>
              <w:p w14:paraId="3D6889F0" w14:textId="77777777" w:rsidR="00800CC4" w:rsidRDefault="00800CC4" w:rsidP="004E18B1">
                <w:pPr>
                  <w:pStyle w:val="Pa20"/>
                  <w:jc w:val="center"/>
                  <w:rPr>
                    <w:rFonts w:asciiTheme="minorHAnsi" w:hAnsiTheme="minorHAnsi" w:cs="AU Sans BETA Text Bold"/>
                    <w:b/>
                    <w:bCs/>
                    <w:color w:val="000000"/>
                    <w:sz w:val="20"/>
                    <w:szCs w:val="20"/>
                  </w:rPr>
                </w:pPr>
                <w:r>
                  <w:rPr>
                    <w:rFonts w:asciiTheme="minorHAnsi" w:hAnsiTheme="minorHAnsi" w:cs="AU Sans BETA Text Bold"/>
                    <w:b/>
                    <w:bCs/>
                    <w:color w:val="000000"/>
                    <w:sz w:val="20"/>
                    <w:szCs w:val="20"/>
                  </w:rPr>
                  <w:t xml:space="preserve">Investment </w:t>
                </w:r>
                <w:r w:rsidRPr="00EF08B1">
                  <w:rPr>
                    <w:rFonts w:asciiTheme="minorHAnsi" w:hAnsiTheme="minorHAnsi" w:cs="AU Sans BETA Text Bold"/>
                    <w:b/>
                    <w:bCs/>
                    <w:color w:val="000000"/>
                    <w:sz w:val="20"/>
                    <w:szCs w:val="20"/>
                  </w:rPr>
                  <w:t>Value</w:t>
                </w:r>
              </w:p>
            </w:tc>
          </w:tr>
          <w:tr w:rsidR="00800CC4" w14:paraId="579A1AE6" w14:textId="77777777" w:rsidTr="004D0902">
            <w:trPr>
              <w:trHeight w:val="93"/>
            </w:trPr>
            <w:tc>
              <w:tcPr>
                <w:tcW w:w="2095" w:type="dxa"/>
              </w:tcPr>
              <w:p w14:paraId="54A9ABFE" w14:textId="1D0FB036" w:rsidR="00800CC4" w:rsidRPr="00EF08B1" w:rsidRDefault="004735FC"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USA</w:t>
                </w:r>
              </w:p>
            </w:tc>
            <w:tc>
              <w:tcPr>
                <w:tcW w:w="1803" w:type="dxa"/>
              </w:tcPr>
              <w:p w14:paraId="0C380CB6" w14:textId="77A9A341"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42</w:t>
                </w:r>
              </w:p>
            </w:tc>
            <w:tc>
              <w:tcPr>
                <w:tcW w:w="2856" w:type="dxa"/>
              </w:tcPr>
              <w:p w14:paraId="5D4C68FF" w14:textId="00BDFE57"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3,052</w:t>
                </w:r>
              </w:p>
            </w:tc>
            <w:tc>
              <w:tcPr>
                <w:tcW w:w="2364" w:type="dxa"/>
              </w:tcPr>
              <w:p w14:paraId="5764F865" w14:textId="09E50333" w:rsidR="00800CC4" w:rsidRPr="00800CC4" w:rsidRDefault="00800CC4"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$1.</w:t>
                </w:r>
                <w:r w:rsidR="00416E3D">
                  <w:rPr>
                    <w:rFonts w:asciiTheme="minorHAnsi" w:hAnsiTheme="minorHAnsi" w:cs="AU Sans BETA Text"/>
                    <w:color w:val="000000"/>
                    <w:sz w:val="20"/>
                    <w:szCs w:val="20"/>
                  </w:rPr>
                  <w:t>4</w:t>
                </w:r>
                <w:r w:rsidRPr="00800CC4">
                  <w:rPr>
                    <w:rFonts w:asciiTheme="minorHAnsi" w:hAnsiTheme="minorHAnsi" w:cs="AU Sans BETA Text"/>
                    <w:color w:val="000000"/>
                    <w:sz w:val="20"/>
                    <w:szCs w:val="20"/>
                  </w:rPr>
                  <w:t>bn</w:t>
                </w:r>
              </w:p>
            </w:tc>
          </w:tr>
          <w:tr w:rsidR="00800CC4" w14:paraId="247BEDD5" w14:textId="77777777" w:rsidTr="004D0902">
            <w:trPr>
              <w:trHeight w:val="44"/>
            </w:trPr>
            <w:tc>
              <w:tcPr>
                <w:tcW w:w="2095" w:type="dxa"/>
              </w:tcPr>
              <w:p w14:paraId="4E06CC16" w14:textId="06E2EF5D" w:rsidR="00800CC4" w:rsidRPr="00EF08B1" w:rsidRDefault="004735FC"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United Kingdom</w:t>
                </w:r>
              </w:p>
            </w:tc>
            <w:tc>
              <w:tcPr>
                <w:tcW w:w="1803" w:type="dxa"/>
              </w:tcPr>
              <w:p w14:paraId="75D03C5C" w14:textId="08A89663"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11</w:t>
                </w:r>
              </w:p>
            </w:tc>
            <w:tc>
              <w:tcPr>
                <w:tcW w:w="2856" w:type="dxa"/>
              </w:tcPr>
              <w:p w14:paraId="50A8837E" w14:textId="1EDE06B3"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862</w:t>
                </w:r>
              </w:p>
            </w:tc>
            <w:tc>
              <w:tcPr>
                <w:tcW w:w="2364" w:type="dxa"/>
              </w:tcPr>
              <w:p w14:paraId="6BC94C2B" w14:textId="74544326" w:rsidR="00800CC4" w:rsidRPr="00800CC4" w:rsidRDefault="00800CC4"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$4</w:t>
                </w:r>
                <w:r w:rsidR="00416E3D">
                  <w:rPr>
                    <w:rFonts w:asciiTheme="minorHAnsi" w:hAnsiTheme="minorHAnsi" w:cs="AU Sans BETA Text"/>
                    <w:color w:val="000000"/>
                    <w:sz w:val="20"/>
                    <w:szCs w:val="20"/>
                  </w:rPr>
                  <w:t>48</w:t>
                </w:r>
                <w:r w:rsidRPr="00800CC4">
                  <w:rPr>
                    <w:rFonts w:asciiTheme="minorHAnsi" w:hAnsiTheme="minorHAnsi" w:cs="AU Sans BETA Text"/>
                    <w:color w:val="000000"/>
                    <w:sz w:val="20"/>
                    <w:szCs w:val="20"/>
                  </w:rPr>
                  <w:t>m</w:t>
                </w:r>
              </w:p>
            </w:tc>
          </w:tr>
          <w:tr w:rsidR="00800CC4" w14:paraId="74341C4B" w14:textId="77777777" w:rsidTr="004D0902">
            <w:trPr>
              <w:trHeight w:val="44"/>
            </w:trPr>
            <w:tc>
              <w:tcPr>
                <w:tcW w:w="2095" w:type="dxa"/>
              </w:tcPr>
              <w:p w14:paraId="415FC08C" w14:textId="1739D009" w:rsidR="00800CC4" w:rsidRPr="00EF08B1" w:rsidRDefault="004735FC"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France</w:t>
                </w:r>
              </w:p>
            </w:tc>
            <w:tc>
              <w:tcPr>
                <w:tcW w:w="1803" w:type="dxa"/>
              </w:tcPr>
              <w:p w14:paraId="116A8F3B" w14:textId="36E99339"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5</w:t>
                </w:r>
              </w:p>
            </w:tc>
            <w:tc>
              <w:tcPr>
                <w:tcW w:w="2856" w:type="dxa"/>
              </w:tcPr>
              <w:p w14:paraId="40059224" w14:textId="1756C73E"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1,1</w:t>
                </w:r>
                <w:r w:rsidR="00416E3D">
                  <w:rPr>
                    <w:rFonts w:asciiTheme="minorHAnsi" w:hAnsiTheme="minorHAnsi" w:cs="AU Sans BETA Text"/>
                    <w:color w:val="000000"/>
                    <w:sz w:val="20"/>
                    <w:szCs w:val="20"/>
                  </w:rPr>
                  <w:t>09</w:t>
                </w:r>
              </w:p>
            </w:tc>
            <w:tc>
              <w:tcPr>
                <w:tcW w:w="2364" w:type="dxa"/>
              </w:tcPr>
              <w:p w14:paraId="30C44266" w14:textId="4CFACC66" w:rsidR="00800CC4" w:rsidRPr="00800CC4" w:rsidRDefault="00800CC4"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416E3D">
                  <w:rPr>
                    <w:rFonts w:asciiTheme="minorHAnsi" w:hAnsiTheme="minorHAnsi" w:cs="AU Sans BETA Text"/>
                    <w:color w:val="000000"/>
                    <w:sz w:val="20"/>
                    <w:szCs w:val="20"/>
                  </w:rPr>
                  <w:t>1.4bn</w:t>
                </w:r>
              </w:p>
            </w:tc>
          </w:tr>
          <w:tr w:rsidR="00800CC4" w14:paraId="42DF6A2A" w14:textId="77777777" w:rsidTr="004D0902">
            <w:trPr>
              <w:trHeight w:val="44"/>
            </w:trPr>
            <w:tc>
              <w:tcPr>
                <w:tcW w:w="2095" w:type="dxa"/>
              </w:tcPr>
              <w:p w14:paraId="0E2E4FE7" w14:textId="3E6DD319" w:rsidR="00800CC4" w:rsidRPr="00EF08B1" w:rsidRDefault="004735FC"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Japan</w:t>
                </w:r>
              </w:p>
            </w:tc>
            <w:tc>
              <w:tcPr>
                <w:tcW w:w="1803" w:type="dxa"/>
              </w:tcPr>
              <w:p w14:paraId="21BBFEB4" w14:textId="1A860D8D"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11</w:t>
                </w:r>
              </w:p>
            </w:tc>
            <w:tc>
              <w:tcPr>
                <w:tcW w:w="2856" w:type="dxa"/>
              </w:tcPr>
              <w:p w14:paraId="4426F231" w14:textId="5DB51A8D" w:rsidR="00800CC4" w:rsidRPr="00EF08B1" w:rsidRDefault="00416E3D"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684</w:t>
                </w:r>
              </w:p>
            </w:tc>
            <w:tc>
              <w:tcPr>
                <w:tcW w:w="2364" w:type="dxa"/>
              </w:tcPr>
              <w:p w14:paraId="2526217C" w14:textId="3DED0775" w:rsidR="00800CC4" w:rsidRPr="00800CC4" w:rsidRDefault="00800CC4"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416E3D">
                  <w:rPr>
                    <w:rFonts w:asciiTheme="minorHAnsi" w:hAnsiTheme="minorHAnsi" w:cs="AU Sans BETA Text"/>
                    <w:color w:val="000000"/>
                    <w:sz w:val="20"/>
                    <w:szCs w:val="20"/>
                  </w:rPr>
                  <w:t>507</w:t>
                </w:r>
                <w:r w:rsidRPr="00800CC4">
                  <w:rPr>
                    <w:rFonts w:asciiTheme="minorHAnsi" w:hAnsiTheme="minorHAnsi" w:cs="AU Sans BETA Text"/>
                    <w:color w:val="000000"/>
                    <w:sz w:val="20"/>
                    <w:szCs w:val="20"/>
                  </w:rPr>
                  <w:t>m</w:t>
                </w:r>
              </w:p>
            </w:tc>
          </w:tr>
          <w:tr w:rsidR="00800CC4" w14:paraId="4F87874F" w14:textId="77777777" w:rsidTr="004D0902">
            <w:trPr>
              <w:trHeight w:val="44"/>
            </w:trPr>
            <w:tc>
              <w:tcPr>
                <w:tcW w:w="2095" w:type="dxa"/>
              </w:tcPr>
              <w:p w14:paraId="0FF8981D" w14:textId="319EAFB3" w:rsidR="00800CC4" w:rsidRPr="00EF08B1" w:rsidRDefault="004735FC"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Spain</w:t>
                </w:r>
              </w:p>
            </w:tc>
            <w:tc>
              <w:tcPr>
                <w:tcW w:w="1803" w:type="dxa"/>
              </w:tcPr>
              <w:p w14:paraId="4EF0559E" w14:textId="7E4F0952" w:rsidR="00800CC4" w:rsidRPr="00EF08B1" w:rsidRDefault="007A001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4</w:t>
                </w:r>
              </w:p>
            </w:tc>
            <w:tc>
              <w:tcPr>
                <w:tcW w:w="2856" w:type="dxa"/>
              </w:tcPr>
              <w:p w14:paraId="75117A5E" w14:textId="113DC173" w:rsidR="00800CC4" w:rsidRPr="00EF08B1" w:rsidRDefault="00416E3D"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905</w:t>
                </w:r>
              </w:p>
            </w:tc>
            <w:tc>
              <w:tcPr>
                <w:tcW w:w="2364" w:type="dxa"/>
              </w:tcPr>
              <w:p w14:paraId="3A905E89" w14:textId="105CA853" w:rsidR="00800CC4" w:rsidRPr="00800CC4" w:rsidRDefault="00800CC4"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416E3D">
                  <w:rPr>
                    <w:rFonts w:asciiTheme="minorHAnsi" w:hAnsiTheme="minorHAnsi" w:cs="AU Sans BETA Text"/>
                    <w:color w:val="000000"/>
                    <w:sz w:val="20"/>
                    <w:szCs w:val="20"/>
                  </w:rPr>
                  <w:t>2</w:t>
                </w:r>
                <w:r w:rsidRPr="00800CC4">
                  <w:rPr>
                    <w:rFonts w:asciiTheme="minorHAnsi" w:hAnsiTheme="minorHAnsi" w:cs="AU Sans BETA Text"/>
                    <w:color w:val="000000"/>
                    <w:sz w:val="20"/>
                    <w:szCs w:val="20"/>
                  </w:rPr>
                  <w:t>bn</w:t>
                </w:r>
                <w:r w:rsidR="00416E3D">
                  <w:rPr>
                    <w:rFonts w:asciiTheme="minorHAnsi" w:hAnsiTheme="minorHAnsi" w:cs="AU Sans BETA Text"/>
                    <w:color w:val="000000"/>
                    <w:sz w:val="20"/>
                    <w:szCs w:val="20"/>
                  </w:rPr>
                  <w:t>n</w:t>
                </w:r>
              </w:p>
            </w:tc>
          </w:tr>
        </w:tbl>
        <w:p w14:paraId="1D5EBDDD" w14:textId="77777777" w:rsidR="00800CC4" w:rsidRDefault="00800CC4" w:rsidP="004E18B1">
          <w:pPr>
            <w:spacing w:before="0" w:after="0"/>
            <w:rPr>
              <w:rFonts w:cs="Segoe UI"/>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2835"/>
            <w:gridCol w:w="2409"/>
          </w:tblGrid>
          <w:tr w:rsidR="003F4D1A" w:rsidRPr="00EF08B1" w14:paraId="5C866B94" w14:textId="77777777" w:rsidTr="004D0902">
            <w:trPr>
              <w:trHeight w:val="123"/>
              <w:tblHeader/>
            </w:trPr>
            <w:tc>
              <w:tcPr>
                <w:tcW w:w="6771" w:type="dxa"/>
                <w:gridSpan w:val="3"/>
                <w:shd w:val="clear" w:color="auto" w:fill="2E1A47" w:themeFill="accent2"/>
              </w:tcPr>
              <w:p w14:paraId="56A68ACB" w14:textId="77777777" w:rsidR="003F4D1A" w:rsidRPr="00EF08B1" w:rsidRDefault="003F4D1A" w:rsidP="004E18B1">
                <w:pPr>
                  <w:pStyle w:val="Pa8"/>
                  <w:rPr>
                    <w:rFonts w:asciiTheme="minorHAnsi" w:hAnsiTheme="minorHAnsi" w:cs="AU Sans BETA Text Bold"/>
                    <w:color w:val="FFFFFF" w:themeColor="background1"/>
                    <w:sz w:val="20"/>
                    <w:szCs w:val="20"/>
                  </w:rPr>
                </w:pPr>
                <w:r>
                  <w:rPr>
                    <w:rFonts w:asciiTheme="minorHAnsi" w:hAnsiTheme="minorHAnsi" w:cs="AU Sans BETA Text Bold"/>
                    <w:b/>
                    <w:bCs/>
                    <w:color w:val="FFFFFF" w:themeColor="background1"/>
                    <w:sz w:val="20"/>
                    <w:szCs w:val="20"/>
                  </w:rPr>
                  <w:t>Regional breakdown</w:t>
                </w:r>
                <w:r w:rsidRPr="00EF08B1">
                  <w:rPr>
                    <w:rFonts w:asciiTheme="minorHAnsi" w:hAnsiTheme="minorHAnsi" w:cs="AU Sans BETA Text Bold"/>
                    <w:b/>
                    <w:bCs/>
                    <w:color w:val="FFFFFF" w:themeColor="background1"/>
                    <w:sz w:val="20"/>
                    <w:szCs w:val="20"/>
                  </w:rPr>
                  <w:t xml:space="preserve"> </w:t>
                </w:r>
              </w:p>
            </w:tc>
            <w:tc>
              <w:tcPr>
                <w:tcW w:w="2409" w:type="dxa"/>
                <w:shd w:val="clear" w:color="auto" w:fill="2E1A47" w:themeFill="accent2"/>
              </w:tcPr>
              <w:p w14:paraId="4E2780D6" w14:textId="77777777" w:rsidR="003F4D1A" w:rsidRDefault="003F4D1A" w:rsidP="004E18B1">
                <w:pPr>
                  <w:pStyle w:val="Pa8"/>
                  <w:rPr>
                    <w:rFonts w:asciiTheme="minorHAnsi" w:hAnsiTheme="minorHAnsi" w:cs="AU Sans BETA Text Bold"/>
                    <w:b/>
                    <w:bCs/>
                    <w:color w:val="FFFFFF" w:themeColor="background1"/>
                    <w:sz w:val="20"/>
                    <w:szCs w:val="20"/>
                  </w:rPr>
                </w:pPr>
              </w:p>
            </w:tc>
          </w:tr>
          <w:tr w:rsidR="003F4D1A" w14:paraId="3114F9F3" w14:textId="77777777" w:rsidTr="004D0902">
            <w:trPr>
              <w:trHeight w:val="123"/>
            </w:trPr>
            <w:tc>
              <w:tcPr>
                <w:tcW w:w="2093" w:type="dxa"/>
              </w:tcPr>
              <w:p w14:paraId="2BDA04CD" w14:textId="77777777" w:rsidR="003F4D1A" w:rsidRPr="00EF08B1" w:rsidRDefault="003F4D1A" w:rsidP="004E18B1">
                <w:pPr>
                  <w:pStyle w:val="Pa8"/>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Region</w:t>
                </w:r>
              </w:p>
            </w:tc>
            <w:tc>
              <w:tcPr>
                <w:tcW w:w="1843" w:type="dxa"/>
              </w:tcPr>
              <w:p w14:paraId="65F705DC" w14:textId="77777777" w:rsidR="003F4D1A" w:rsidRPr="00EF08B1" w:rsidRDefault="003F4D1A" w:rsidP="004E18B1">
                <w:pPr>
                  <w:pStyle w:val="Pa2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FDI projects Austrade facilitated</w:t>
                </w:r>
              </w:p>
            </w:tc>
            <w:tc>
              <w:tcPr>
                <w:tcW w:w="2835" w:type="dxa"/>
              </w:tcPr>
              <w:p w14:paraId="50A8BD82" w14:textId="77777777" w:rsidR="003F4D1A" w:rsidRPr="00EF08B1" w:rsidRDefault="003F4D1A" w:rsidP="004E18B1">
                <w:pPr>
                  <w:pStyle w:val="Pa2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Total jobs</w:t>
                </w:r>
              </w:p>
            </w:tc>
            <w:tc>
              <w:tcPr>
                <w:tcW w:w="2409" w:type="dxa"/>
              </w:tcPr>
              <w:p w14:paraId="747B1657" w14:textId="77777777" w:rsidR="003F4D1A" w:rsidRPr="00EF08B1" w:rsidRDefault="003F4D1A" w:rsidP="004E18B1">
                <w:pPr>
                  <w:pStyle w:val="Pa20"/>
                  <w:jc w:val="center"/>
                  <w:rPr>
                    <w:rFonts w:asciiTheme="minorHAnsi" w:hAnsiTheme="minorHAnsi" w:cs="AU Sans BETA Text Bold"/>
                    <w:b/>
                    <w:bCs/>
                    <w:color w:val="000000"/>
                    <w:sz w:val="20"/>
                    <w:szCs w:val="20"/>
                  </w:rPr>
                </w:pPr>
                <w:r w:rsidRPr="00EF08B1">
                  <w:rPr>
                    <w:rFonts w:asciiTheme="minorHAnsi" w:hAnsiTheme="minorHAnsi" w:cs="AU Sans BETA Text Bold"/>
                    <w:b/>
                    <w:bCs/>
                    <w:color w:val="000000"/>
                    <w:sz w:val="20"/>
                    <w:szCs w:val="20"/>
                  </w:rPr>
                  <w:t>Value</w:t>
                </w:r>
              </w:p>
            </w:tc>
          </w:tr>
          <w:tr w:rsidR="003F4D1A" w14:paraId="589D88B0" w14:textId="77777777" w:rsidTr="004D0902">
            <w:trPr>
              <w:trHeight w:val="253"/>
            </w:trPr>
            <w:tc>
              <w:tcPr>
                <w:tcW w:w="2093" w:type="dxa"/>
              </w:tcPr>
              <w:p w14:paraId="0CC599F3" w14:textId="77777777" w:rsidR="003F4D1A" w:rsidRPr="00EF08B1" w:rsidRDefault="003F4D1A"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Americas</w:t>
                </w:r>
              </w:p>
            </w:tc>
            <w:tc>
              <w:tcPr>
                <w:tcW w:w="1843" w:type="dxa"/>
              </w:tcPr>
              <w:p w14:paraId="13AFBB5F" w14:textId="2EA70D09" w:rsidR="003F4D1A" w:rsidRPr="00EF08B1" w:rsidRDefault="00416E3D"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56</w:t>
                </w:r>
              </w:p>
            </w:tc>
            <w:tc>
              <w:tcPr>
                <w:tcW w:w="2835" w:type="dxa"/>
              </w:tcPr>
              <w:p w14:paraId="57B3F8E9" w14:textId="30EA3E3D" w:rsidR="003F4D1A" w:rsidRPr="00EF08B1" w:rsidRDefault="003F4D1A"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4,06</w:t>
                </w:r>
                <w:r w:rsidR="00416E3D">
                  <w:rPr>
                    <w:rFonts w:asciiTheme="minorHAnsi" w:hAnsiTheme="minorHAnsi" w:cs="AU Sans BETA Text"/>
                    <w:color w:val="000000"/>
                    <w:sz w:val="20"/>
                    <w:szCs w:val="20"/>
                  </w:rPr>
                  <w:t>6</w:t>
                </w:r>
              </w:p>
            </w:tc>
            <w:tc>
              <w:tcPr>
                <w:tcW w:w="2409" w:type="dxa"/>
              </w:tcPr>
              <w:p w14:paraId="2E60F4D6" w14:textId="4412AFEA" w:rsidR="003F4D1A" w:rsidRPr="00800CC4" w:rsidRDefault="003F4D1A"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416E3D">
                  <w:rPr>
                    <w:rFonts w:asciiTheme="minorHAnsi" w:hAnsiTheme="minorHAnsi" w:cs="AU Sans BETA Text"/>
                    <w:color w:val="000000"/>
                    <w:sz w:val="20"/>
                    <w:szCs w:val="20"/>
                  </w:rPr>
                  <w:t>2</w:t>
                </w:r>
                <w:r w:rsidRPr="00800CC4">
                  <w:rPr>
                    <w:rFonts w:asciiTheme="minorHAnsi" w:hAnsiTheme="minorHAnsi" w:cs="AU Sans BETA Text"/>
                    <w:color w:val="000000"/>
                    <w:sz w:val="20"/>
                    <w:szCs w:val="20"/>
                  </w:rPr>
                  <w:t>.</w:t>
                </w:r>
                <w:r w:rsidR="00416E3D">
                  <w:rPr>
                    <w:rFonts w:asciiTheme="minorHAnsi" w:hAnsiTheme="minorHAnsi" w:cs="AU Sans BETA Text"/>
                    <w:color w:val="000000"/>
                    <w:sz w:val="20"/>
                    <w:szCs w:val="20"/>
                  </w:rPr>
                  <w:t>1</w:t>
                </w:r>
                <w:r w:rsidRPr="00800CC4">
                  <w:rPr>
                    <w:rFonts w:asciiTheme="minorHAnsi" w:hAnsiTheme="minorHAnsi" w:cs="AU Sans BETA Text"/>
                    <w:color w:val="000000"/>
                    <w:sz w:val="20"/>
                    <w:szCs w:val="20"/>
                  </w:rPr>
                  <w:t>bn</w:t>
                </w:r>
              </w:p>
            </w:tc>
          </w:tr>
          <w:tr w:rsidR="003F4D1A" w14:paraId="0431428F" w14:textId="77777777" w:rsidTr="004D0902">
            <w:trPr>
              <w:trHeight w:val="122"/>
            </w:trPr>
            <w:tc>
              <w:tcPr>
                <w:tcW w:w="2093" w:type="dxa"/>
              </w:tcPr>
              <w:p w14:paraId="2E91A4B3" w14:textId="7ED6EF8A" w:rsidR="003F4D1A" w:rsidRPr="00EF08B1" w:rsidRDefault="003F4D1A"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Europe</w:t>
                </w:r>
              </w:p>
            </w:tc>
            <w:tc>
              <w:tcPr>
                <w:tcW w:w="1843" w:type="dxa"/>
              </w:tcPr>
              <w:p w14:paraId="24683BEC" w14:textId="0D2EC1B7" w:rsidR="003F4D1A" w:rsidRPr="00EF08B1" w:rsidRDefault="00416E3D"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55</w:t>
                </w:r>
              </w:p>
            </w:tc>
            <w:tc>
              <w:tcPr>
                <w:tcW w:w="2835" w:type="dxa"/>
              </w:tcPr>
              <w:p w14:paraId="4DCF9EDB" w14:textId="1921A771" w:rsidR="003F4D1A" w:rsidRPr="00EF08B1" w:rsidRDefault="00416E3D"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5,155</w:t>
                </w:r>
              </w:p>
            </w:tc>
            <w:tc>
              <w:tcPr>
                <w:tcW w:w="2409" w:type="dxa"/>
              </w:tcPr>
              <w:p w14:paraId="310E1465" w14:textId="00C57303" w:rsidR="003F4D1A" w:rsidRPr="00800CC4" w:rsidRDefault="003F4D1A"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74077C">
                  <w:rPr>
                    <w:rFonts w:asciiTheme="minorHAnsi" w:hAnsiTheme="minorHAnsi" w:cs="AU Sans BETA Text"/>
                    <w:color w:val="000000"/>
                    <w:sz w:val="20"/>
                    <w:szCs w:val="20"/>
                  </w:rPr>
                  <w:t>5.4</w:t>
                </w:r>
                <w:r w:rsidRPr="00800CC4">
                  <w:rPr>
                    <w:rFonts w:asciiTheme="minorHAnsi" w:hAnsiTheme="minorHAnsi" w:cs="AU Sans BETA Text"/>
                    <w:color w:val="000000"/>
                    <w:sz w:val="20"/>
                    <w:szCs w:val="20"/>
                  </w:rPr>
                  <w:t>bn</w:t>
                </w:r>
              </w:p>
            </w:tc>
          </w:tr>
          <w:tr w:rsidR="003F4D1A" w14:paraId="71948141" w14:textId="77777777" w:rsidTr="004D0902">
            <w:trPr>
              <w:trHeight w:val="122"/>
            </w:trPr>
            <w:tc>
              <w:tcPr>
                <w:tcW w:w="2093" w:type="dxa"/>
              </w:tcPr>
              <w:p w14:paraId="70D30F95" w14:textId="77777777" w:rsidR="003F4D1A" w:rsidRPr="00EF08B1" w:rsidRDefault="003F4D1A"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South Asia</w:t>
                </w:r>
              </w:p>
            </w:tc>
            <w:tc>
              <w:tcPr>
                <w:tcW w:w="1843" w:type="dxa"/>
              </w:tcPr>
              <w:p w14:paraId="6C09CAB3" w14:textId="6E0A5761" w:rsidR="003F4D1A" w:rsidRPr="00EF08B1" w:rsidRDefault="00F50869"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3</w:t>
                </w:r>
              </w:p>
            </w:tc>
            <w:tc>
              <w:tcPr>
                <w:tcW w:w="2835" w:type="dxa"/>
              </w:tcPr>
              <w:p w14:paraId="4EB233BB" w14:textId="4B8E0FC1" w:rsidR="003F4D1A" w:rsidRPr="00EF08B1" w:rsidRDefault="00F50869"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100</w:t>
                </w:r>
              </w:p>
            </w:tc>
            <w:tc>
              <w:tcPr>
                <w:tcW w:w="2409" w:type="dxa"/>
              </w:tcPr>
              <w:p w14:paraId="25776CC5" w14:textId="38D8FF9C" w:rsidR="003F4D1A" w:rsidRPr="00800CC4" w:rsidRDefault="003F4D1A"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F50869">
                  <w:rPr>
                    <w:rFonts w:asciiTheme="minorHAnsi" w:hAnsiTheme="minorHAnsi" w:cs="AU Sans BETA Text"/>
                    <w:color w:val="000000"/>
                    <w:sz w:val="20"/>
                    <w:szCs w:val="20"/>
                  </w:rPr>
                  <w:t>25</w:t>
                </w:r>
                <w:r w:rsidRPr="00800CC4">
                  <w:rPr>
                    <w:rFonts w:asciiTheme="minorHAnsi" w:hAnsiTheme="minorHAnsi" w:cs="AU Sans BETA Text"/>
                    <w:color w:val="000000"/>
                    <w:sz w:val="20"/>
                    <w:szCs w:val="20"/>
                  </w:rPr>
                  <w:t>m</w:t>
                </w:r>
              </w:p>
            </w:tc>
          </w:tr>
          <w:tr w:rsidR="003F4D1A" w14:paraId="7EA34E23" w14:textId="77777777" w:rsidTr="004D0902">
            <w:trPr>
              <w:trHeight w:val="122"/>
            </w:trPr>
            <w:tc>
              <w:tcPr>
                <w:tcW w:w="2093" w:type="dxa"/>
              </w:tcPr>
              <w:p w14:paraId="692F8396" w14:textId="77777777" w:rsidR="003F4D1A" w:rsidRPr="00EF08B1" w:rsidRDefault="003F4D1A"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North East Asia</w:t>
                </w:r>
              </w:p>
            </w:tc>
            <w:tc>
              <w:tcPr>
                <w:tcW w:w="1843" w:type="dxa"/>
              </w:tcPr>
              <w:p w14:paraId="5ED7FDC3" w14:textId="77777777" w:rsidR="003F4D1A" w:rsidRPr="00EF08B1" w:rsidRDefault="003F4D1A"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20</w:t>
                </w:r>
              </w:p>
            </w:tc>
            <w:tc>
              <w:tcPr>
                <w:tcW w:w="2835" w:type="dxa"/>
              </w:tcPr>
              <w:p w14:paraId="1F2F0DBD" w14:textId="130C123A" w:rsidR="003F4D1A" w:rsidRPr="00EF08B1" w:rsidRDefault="00F50869"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1,711</w:t>
                </w:r>
              </w:p>
            </w:tc>
            <w:tc>
              <w:tcPr>
                <w:tcW w:w="2409" w:type="dxa"/>
              </w:tcPr>
              <w:p w14:paraId="6B2ED4B7" w14:textId="04A764D0" w:rsidR="003F4D1A" w:rsidRPr="00800CC4" w:rsidRDefault="003F4D1A"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15187F">
                  <w:rPr>
                    <w:rFonts w:asciiTheme="minorHAnsi" w:hAnsiTheme="minorHAnsi" w:cs="AU Sans BETA Text"/>
                    <w:color w:val="000000"/>
                    <w:sz w:val="20"/>
                    <w:szCs w:val="20"/>
                  </w:rPr>
                  <w:t>733m</w:t>
                </w:r>
              </w:p>
            </w:tc>
          </w:tr>
          <w:tr w:rsidR="003F4D1A" w14:paraId="57C54E29" w14:textId="77777777" w:rsidTr="004D0902">
            <w:trPr>
              <w:trHeight w:val="122"/>
            </w:trPr>
            <w:tc>
              <w:tcPr>
                <w:tcW w:w="2093" w:type="dxa"/>
              </w:tcPr>
              <w:p w14:paraId="59F99704" w14:textId="77777777" w:rsidR="003F4D1A" w:rsidRDefault="003F4D1A"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 xml:space="preserve">Greater China </w:t>
                </w:r>
              </w:p>
            </w:tc>
            <w:tc>
              <w:tcPr>
                <w:tcW w:w="1843" w:type="dxa"/>
              </w:tcPr>
              <w:p w14:paraId="5723497F" w14:textId="2630FD19" w:rsidR="003F4D1A" w:rsidRPr="00EF08B1" w:rsidRDefault="0015187F"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16</w:t>
                </w:r>
              </w:p>
            </w:tc>
            <w:tc>
              <w:tcPr>
                <w:tcW w:w="2835" w:type="dxa"/>
              </w:tcPr>
              <w:p w14:paraId="7FC76D31" w14:textId="5648ADF7" w:rsidR="003F4D1A" w:rsidRPr="00EF08B1" w:rsidRDefault="00ED60E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306</w:t>
                </w:r>
              </w:p>
            </w:tc>
            <w:tc>
              <w:tcPr>
                <w:tcW w:w="2409" w:type="dxa"/>
              </w:tcPr>
              <w:p w14:paraId="20B4EBC3" w14:textId="646B67E1" w:rsidR="003F4D1A" w:rsidRPr="00800CC4" w:rsidRDefault="003F4D1A"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ED60E5">
                  <w:rPr>
                    <w:rFonts w:asciiTheme="minorHAnsi" w:hAnsiTheme="minorHAnsi" w:cs="AU Sans BETA Text"/>
                    <w:color w:val="000000"/>
                    <w:sz w:val="20"/>
                    <w:szCs w:val="20"/>
                  </w:rPr>
                  <w:t>382</w:t>
                </w:r>
                <w:r w:rsidRPr="00800CC4">
                  <w:rPr>
                    <w:rFonts w:asciiTheme="minorHAnsi" w:hAnsiTheme="minorHAnsi" w:cs="AU Sans BETA Text"/>
                    <w:color w:val="000000"/>
                    <w:sz w:val="20"/>
                    <w:szCs w:val="20"/>
                  </w:rPr>
                  <w:t>m</w:t>
                </w:r>
              </w:p>
            </w:tc>
          </w:tr>
          <w:tr w:rsidR="003F4D1A" w14:paraId="038E1971" w14:textId="77777777" w:rsidTr="004D0902">
            <w:trPr>
              <w:trHeight w:val="122"/>
            </w:trPr>
            <w:tc>
              <w:tcPr>
                <w:tcW w:w="2093" w:type="dxa"/>
              </w:tcPr>
              <w:p w14:paraId="47546F2F" w14:textId="4B20A433" w:rsidR="003F4D1A" w:rsidRDefault="00ED60E5"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South East Asia</w:t>
                </w:r>
              </w:p>
            </w:tc>
            <w:tc>
              <w:tcPr>
                <w:tcW w:w="1843" w:type="dxa"/>
              </w:tcPr>
              <w:p w14:paraId="0D3A3452" w14:textId="6A81E5AC" w:rsidR="003F4D1A" w:rsidRPr="00EF08B1" w:rsidRDefault="00ED60E5"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13</w:t>
                </w:r>
              </w:p>
            </w:tc>
            <w:tc>
              <w:tcPr>
                <w:tcW w:w="2835" w:type="dxa"/>
              </w:tcPr>
              <w:p w14:paraId="0CF5E3E4" w14:textId="6DD1455B" w:rsidR="003F4D1A" w:rsidRPr="00EF08B1" w:rsidRDefault="00154556"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1,080</w:t>
                </w:r>
              </w:p>
            </w:tc>
            <w:tc>
              <w:tcPr>
                <w:tcW w:w="2409" w:type="dxa"/>
              </w:tcPr>
              <w:p w14:paraId="50345AD9" w14:textId="6522E6FB" w:rsidR="003F4D1A" w:rsidRPr="00800CC4" w:rsidRDefault="003F4D1A" w:rsidP="004E18B1">
                <w:pPr>
                  <w:pStyle w:val="Pa20"/>
                  <w:jc w:val="center"/>
                  <w:rPr>
                    <w:rFonts w:asciiTheme="minorHAnsi" w:hAnsiTheme="minorHAnsi" w:cs="AU Sans BETA Text"/>
                    <w:color w:val="000000"/>
                    <w:sz w:val="20"/>
                    <w:szCs w:val="20"/>
                  </w:rPr>
                </w:pPr>
                <w:r w:rsidRPr="00800CC4">
                  <w:rPr>
                    <w:rFonts w:asciiTheme="minorHAnsi" w:hAnsiTheme="minorHAnsi" w:cs="AU Sans BETA Text"/>
                    <w:color w:val="000000"/>
                    <w:sz w:val="20"/>
                    <w:szCs w:val="20"/>
                  </w:rPr>
                  <w:t>$</w:t>
                </w:r>
                <w:r w:rsidR="00154556">
                  <w:rPr>
                    <w:rFonts w:asciiTheme="minorHAnsi" w:hAnsiTheme="minorHAnsi" w:cs="AU Sans BETA Text"/>
                    <w:color w:val="000000"/>
                    <w:sz w:val="20"/>
                    <w:szCs w:val="20"/>
                  </w:rPr>
                  <w:t>396m</w:t>
                </w:r>
              </w:p>
            </w:tc>
          </w:tr>
          <w:tr w:rsidR="00154556" w14:paraId="202CADC6" w14:textId="77777777" w:rsidTr="004D0902">
            <w:trPr>
              <w:trHeight w:val="122"/>
            </w:trPr>
            <w:tc>
              <w:tcPr>
                <w:tcW w:w="2093" w:type="dxa"/>
              </w:tcPr>
              <w:p w14:paraId="64EEE8C3" w14:textId="1C4EA1FC" w:rsidR="00154556" w:rsidRDefault="00154556" w:rsidP="004E18B1">
                <w:pPr>
                  <w:pStyle w:val="Pa8"/>
                  <w:jc w:val="center"/>
                  <w:rPr>
                    <w:rFonts w:asciiTheme="minorHAnsi" w:hAnsiTheme="minorHAnsi" w:cs="AU Sans BETA Text"/>
                    <w:color w:val="000000"/>
                    <w:sz w:val="20"/>
                    <w:szCs w:val="20"/>
                  </w:rPr>
                </w:pPr>
                <w:r>
                  <w:rPr>
                    <w:rFonts w:asciiTheme="minorHAnsi" w:hAnsiTheme="minorHAnsi" w:cs="AU Sans BETA Text"/>
                    <w:color w:val="000000"/>
                    <w:sz w:val="20"/>
                    <w:szCs w:val="20"/>
                  </w:rPr>
                  <w:t>Middle East &amp; Africa</w:t>
                </w:r>
              </w:p>
            </w:tc>
            <w:tc>
              <w:tcPr>
                <w:tcW w:w="1843" w:type="dxa"/>
              </w:tcPr>
              <w:p w14:paraId="3C645F66" w14:textId="163EFA20" w:rsidR="00154556" w:rsidRDefault="00054C29"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2</w:t>
                </w:r>
              </w:p>
            </w:tc>
            <w:tc>
              <w:tcPr>
                <w:tcW w:w="2835" w:type="dxa"/>
              </w:tcPr>
              <w:p w14:paraId="71ACAEBC" w14:textId="1A311F82" w:rsidR="00154556" w:rsidRDefault="00054C29"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111</w:t>
                </w:r>
              </w:p>
            </w:tc>
            <w:tc>
              <w:tcPr>
                <w:tcW w:w="2409" w:type="dxa"/>
              </w:tcPr>
              <w:p w14:paraId="08B8449B" w14:textId="6019459D" w:rsidR="00154556" w:rsidRPr="00800CC4" w:rsidRDefault="00054C29" w:rsidP="004E18B1">
                <w:pPr>
                  <w:pStyle w:val="Pa20"/>
                  <w:jc w:val="center"/>
                  <w:rPr>
                    <w:rFonts w:asciiTheme="minorHAnsi" w:hAnsiTheme="minorHAnsi" w:cs="AU Sans BETA Text"/>
                    <w:color w:val="000000"/>
                    <w:sz w:val="20"/>
                    <w:szCs w:val="20"/>
                  </w:rPr>
                </w:pPr>
                <w:r>
                  <w:rPr>
                    <w:rFonts w:asciiTheme="minorHAnsi" w:hAnsiTheme="minorHAnsi" w:cs="AU Sans BETA Text"/>
                    <w:color w:val="000000"/>
                    <w:sz w:val="20"/>
                    <w:szCs w:val="20"/>
                  </w:rPr>
                  <w:t>$414m</w:t>
                </w:r>
              </w:p>
            </w:tc>
          </w:tr>
        </w:tbl>
        <w:p w14:paraId="7D72B906" w14:textId="77777777" w:rsidR="00800CC4" w:rsidRDefault="00800CC4" w:rsidP="00800CC4">
          <w:pPr>
            <w:rPr>
              <w:rFonts w:cs="Segoe UI"/>
              <w:lang w:val="en-US"/>
            </w:rPr>
          </w:pPr>
        </w:p>
        <w:p w14:paraId="7536A6FE" w14:textId="77777777" w:rsidR="00054C29" w:rsidRDefault="00054C29" w:rsidP="00800CC4">
          <w:pPr>
            <w:rPr>
              <w:rFonts w:cs="Segoe UI"/>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912"/>
          </w:tblGrid>
          <w:tr w:rsidR="00800CC4" w:rsidRPr="00EF08B1" w14:paraId="349E96D6" w14:textId="77777777" w:rsidTr="004D0902">
            <w:trPr>
              <w:trHeight w:val="123"/>
              <w:tblHeader/>
            </w:trPr>
            <w:tc>
              <w:tcPr>
                <w:tcW w:w="9180" w:type="dxa"/>
                <w:gridSpan w:val="3"/>
                <w:shd w:val="clear" w:color="auto" w:fill="2E1A47" w:themeFill="accent2"/>
              </w:tcPr>
              <w:p w14:paraId="35310521" w14:textId="77777777" w:rsidR="00800CC4" w:rsidRPr="00EF08B1" w:rsidRDefault="00800CC4" w:rsidP="004D6AB4">
                <w:pPr>
                  <w:pStyle w:val="Pa8"/>
                  <w:spacing w:after="100"/>
                  <w:rPr>
                    <w:rFonts w:asciiTheme="minorHAnsi" w:hAnsiTheme="minorHAnsi" w:cs="AU Sans BETA Text Bold"/>
                    <w:color w:val="FFFFFF" w:themeColor="background1"/>
                    <w:sz w:val="20"/>
                    <w:szCs w:val="20"/>
                  </w:rPr>
                </w:pPr>
                <w:r>
                  <w:rPr>
                    <w:rFonts w:asciiTheme="minorHAnsi" w:hAnsiTheme="minorHAnsi" w:cs="AU Sans BETA Text Bold"/>
                    <w:b/>
                    <w:bCs/>
                    <w:color w:val="FFFFFF" w:themeColor="background1"/>
                    <w:sz w:val="20"/>
                    <w:szCs w:val="20"/>
                  </w:rPr>
                  <w:t>Sector breakdown</w:t>
                </w:r>
                <w:r w:rsidRPr="00EF08B1">
                  <w:rPr>
                    <w:rFonts w:asciiTheme="minorHAnsi" w:hAnsiTheme="minorHAnsi" w:cs="AU Sans BETA Text Bold"/>
                    <w:b/>
                    <w:bCs/>
                    <w:color w:val="FFFFFF" w:themeColor="background1"/>
                    <w:sz w:val="20"/>
                    <w:szCs w:val="20"/>
                  </w:rPr>
                  <w:t xml:space="preserve"> </w:t>
                </w:r>
              </w:p>
            </w:tc>
          </w:tr>
          <w:tr w:rsidR="00800CC4" w14:paraId="39285642" w14:textId="77777777" w:rsidTr="004D0902">
            <w:trPr>
              <w:trHeight w:val="123"/>
            </w:trPr>
            <w:tc>
              <w:tcPr>
                <w:tcW w:w="2831" w:type="dxa"/>
              </w:tcPr>
              <w:p w14:paraId="430D4D09" w14:textId="77777777" w:rsidR="00800CC4" w:rsidRPr="00EF08B1" w:rsidRDefault="00800CC4" w:rsidP="004D6AB4">
                <w:pPr>
                  <w:pStyle w:val="Pa8"/>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Sector</w:t>
                </w:r>
              </w:p>
            </w:tc>
            <w:tc>
              <w:tcPr>
                <w:tcW w:w="2437" w:type="dxa"/>
              </w:tcPr>
              <w:p w14:paraId="70511C12" w14:textId="77777777" w:rsidR="00800CC4" w:rsidRPr="00EF08B1" w:rsidRDefault="00800CC4" w:rsidP="004D6AB4">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 xml:space="preserve">Number of </w:t>
                </w:r>
                <w:r w:rsidR="003F4D1A">
                  <w:rPr>
                    <w:rFonts w:asciiTheme="minorHAnsi" w:hAnsiTheme="minorHAnsi" w:cs="AU Sans BETA Text Bold"/>
                    <w:b/>
                    <w:bCs/>
                    <w:color w:val="000000"/>
                    <w:sz w:val="20"/>
                    <w:szCs w:val="20"/>
                  </w:rPr>
                  <w:t xml:space="preserve">FDI projects </w:t>
                </w:r>
                <w:r>
                  <w:rPr>
                    <w:rFonts w:asciiTheme="minorHAnsi" w:hAnsiTheme="minorHAnsi" w:cs="AU Sans BETA Text Bold"/>
                    <w:b/>
                    <w:bCs/>
                    <w:color w:val="000000"/>
                    <w:sz w:val="20"/>
                    <w:szCs w:val="20"/>
                  </w:rPr>
                  <w:t>Austrade facilitated</w:t>
                </w:r>
              </w:p>
            </w:tc>
            <w:tc>
              <w:tcPr>
                <w:tcW w:w="3912" w:type="dxa"/>
              </w:tcPr>
              <w:p w14:paraId="72AEDB84" w14:textId="77777777" w:rsidR="00800CC4" w:rsidRPr="00EF08B1" w:rsidRDefault="00800CC4" w:rsidP="004D6AB4">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800CC4" w14:paraId="7216C620" w14:textId="77777777" w:rsidTr="004D0902">
            <w:trPr>
              <w:trHeight w:val="253"/>
            </w:trPr>
            <w:tc>
              <w:tcPr>
                <w:tcW w:w="2831" w:type="dxa"/>
              </w:tcPr>
              <w:p w14:paraId="5B81ECD4" w14:textId="71D5DBB1" w:rsidR="00800CC4" w:rsidRPr="00EF08B1" w:rsidRDefault="003F4D1A"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Energy</w:t>
                </w:r>
                <w:r w:rsidR="00054C29">
                  <w:rPr>
                    <w:rFonts w:asciiTheme="minorHAnsi" w:hAnsiTheme="minorHAnsi" w:cs="AU Sans BETA Text"/>
                    <w:color w:val="000000"/>
                    <w:sz w:val="20"/>
                    <w:szCs w:val="20"/>
                  </w:rPr>
                  <w:t xml:space="preserve"> &amp; Resources</w:t>
                </w:r>
              </w:p>
            </w:tc>
            <w:tc>
              <w:tcPr>
                <w:tcW w:w="2437" w:type="dxa"/>
              </w:tcPr>
              <w:p w14:paraId="22676C77" w14:textId="3E6CC64C" w:rsidR="00800CC4" w:rsidRPr="00EF08B1" w:rsidRDefault="00054C29"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41</w:t>
                </w:r>
              </w:p>
            </w:tc>
            <w:tc>
              <w:tcPr>
                <w:tcW w:w="3912" w:type="dxa"/>
              </w:tcPr>
              <w:p w14:paraId="74B8D6D6" w14:textId="188CA112" w:rsidR="00800CC4" w:rsidRPr="00EF08B1" w:rsidRDefault="003F4D1A" w:rsidP="004D6AB4">
                <w:pPr>
                  <w:pStyle w:val="Pa20"/>
                  <w:spacing w:after="100"/>
                  <w:jc w:val="center"/>
                  <w:rPr>
                    <w:rFonts w:asciiTheme="minorHAnsi" w:hAnsiTheme="minorHAnsi" w:cs="AU Sans BETA Text"/>
                    <w:color w:val="000000"/>
                    <w:sz w:val="20"/>
                    <w:szCs w:val="20"/>
                  </w:rPr>
                </w:pPr>
                <w:r w:rsidRPr="003F4D1A">
                  <w:rPr>
                    <w:rFonts w:asciiTheme="minorHAnsi" w:hAnsiTheme="minorHAnsi" w:cs="AU Sans BETA Text"/>
                    <w:color w:val="000000"/>
                    <w:sz w:val="20"/>
                    <w:szCs w:val="20"/>
                  </w:rPr>
                  <w:t>$</w:t>
                </w:r>
                <w:r w:rsidR="00054C29">
                  <w:rPr>
                    <w:rFonts w:asciiTheme="minorHAnsi" w:hAnsiTheme="minorHAnsi" w:cs="AU Sans BETA Text"/>
                    <w:color w:val="000000"/>
                    <w:sz w:val="20"/>
                    <w:szCs w:val="20"/>
                  </w:rPr>
                  <w:t>5</w:t>
                </w:r>
                <w:r w:rsidRPr="003F4D1A">
                  <w:rPr>
                    <w:rFonts w:asciiTheme="minorHAnsi" w:hAnsiTheme="minorHAnsi" w:cs="AU Sans BETA Text"/>
                    <w:color w:val="000000"/>
                    <w:sz w:val="20"/>
                    <w:szCs w:val="20"/>
                  </w:rPr>
                  <w:t>.2bn</w:t>
                </w:r>
              </w:p>
            </w:tc>
          </w:tr>
          <w:tr w:rsidR="00800CC4" w14:paraId="23D985B1" w14:textId="77777777" w:rsidTr="004D0902">
            <w:trPr>
              <w:trHeight w:val="122"/>
            </w:trPr>
            <w:tc>
              <w:tcPr>
                <w:tcW w:w="2831" w:type="dxa"/>
              </w:tcPr>
              <w:p w14:paraId="6EBBB986" w14:textId="53DB8564" w:rsidR="00800CC4" w:rsidRPr="00EF08B1" w:rsidRDefault="00054C29"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Circular Economy &amp; Infrastructure</w:t>
                </w:r>
              </w:p>
            </w:tc>
            <w:tc>
              <w:tcPr>
                <w:tcW w:w="2437" w:type="dxa"/>
              </w:tcPr>
              <w:p w14:paraId="32C94C48" w14:textId="271478E4" w:rsidR="00800CC4" w:rsidRPr="00EF08B1" w:rsidRDefault="003B6323"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15</w:t>
                </w:r>
              </w:p>
            </w:tc>
            <w:tc>
              <w:tcPr>
                <w:tcW w:w="3912" w:type="dxa"/>
              </w:tcPr>
              <w:p w14:paraId="6F8030B5" w14:textId="15EBE52A" w:rsidR="00800CC4" w:rsidRPr="00EF08B1" w:rsidRDefault="003F4D1A" w:rsidP="004D6AB4">
                <w:pPr>
                  <w:pStyle w:val="Pa20"/>
                  <w:spacing w:after="100"/>
                  <w:jc w:val="center"/>
                  <w:rPr>
                    <w:rFonts w:asciiTheme="minorHAnsi" w:hAnsiTheme="minorHAnsi" w:cs="AU Sans BETA Text"/>
                    <w:color w:val="000000"/>
                    <w:sz w:val="20"/>
                    <w:szCs w:val="20"/>
                  </w:rPr>
                </w:pPr>
                <w:r w:rsidRPr="003F4D1A">
                  <w:rPr>
                    <w:rFonts w:asciiTheme="minorHAnsi" w:hAnsiTheme="minorHAnsi" w:cs="AU Sans BETA Text"/>
                    <w:color w:val="000000"/>
                    <w:sz w:val="20"/>
                    <w:szCs w:val="20"/>
                  </w:rPr>
                  <w:t>$</w:t>
                </w:r>
                <w:r w:rsidR="003B6323">
                  <w:rPr>
                    <w:rFonts w:asciiTheme="minorHAnsi" w:hAnsiTheme="minorHAnsi" w:cs="AU Sans BETA Text"/>
                    <w:color w:val="000000"/>
                    <w:sz w:val="20"/>
                    <w:szCs w:val="20"/>
                  </w:rPr>
                  <w:t>1.3bn</w:t>
                </w:r>
              </w:p>
            </w:tc>
          </w:tr>
          <w:tr w:rsidR="00800CC4" w14:paraId="59898750" w14:textId="77777777" w:rsidTr="004D0902">
            <w:trPr>
              <w:trHeight w:val="122"/>
            </w:trPr>
            <w:tc>
              <w:tcPr>
                <w:tcW w:w="2831" w:type="dxa"/>
              </w:tcPr>
              <w:p w14:paraId="6AEAAD8A" w14:textId="2690A37F" w:rsidR="00800CC4" w:rsidRPr="00EF08B1" w:rsidRDefault="003B6323"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Technology</w:t>
                </w:r>
              </w:p>
            </w:tc>
            <w:tc>
              <w:tcPr>
                <w:tcW w:w="2437" w:type="dxa"/>
              </w:tcPr>
              <w:p w14:paraId="481089F5" w14:textId="250893A1" w:rsidR="00800CC4" w:rsidRPr="00EF08B1" w:rsidRDefault="003B6323"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52</w:t>
                </w:r>
              </w:p>
            </w:tc>
            <w:tc>
              <w:tcPr>
                <w:tcW w:w="3912" w:type="dxa"/>
              </w:tcPr>
              <w:p w14:paraId="3D895B8A" w14:textId="56B614B3" w:rsidR="00800CC4" w:rsidRPr="00EF08B1" w:rsidRDefault="003F4D1A" w:rsidP="004D6AB4">
                <w:pPr>
                  <w:pStyle w:val="Pa20"/>
                  <w:spacing w:after="100"/>
                  <w:jc w:val="center"/>
                  <w:rPr>
                    <w:rFonts w:asciiTheme="minorHAnsi" w:hAnsiTheme="minorHAnsi" w:cs="AU Sans BETA Text"/>
                    <w:color w:val="000000"/>
                    <w:sz w:val="20"/>
                    <w:szCs w:val="20"/>
                  </w:rPr>
                </w:pPr>
                <w:r w:rsidRPr="003F4D1A">
                  <w:rPr>
                    <w:rFonts w:asciiTheme="minorHAnsi" w:hAnsiTheme="minorHAnsi" w:cs="AU Sans BETA Text"/>
                    <w:color w:val="000000"/>
                    <w:sz w:val="20"/>
                    <w:szCs w:val="20"/>
                  </w:rPr>
                  <w:t>$</w:t>
                </w:r>
                <w:r w:rsidR="003B6323">
                  <w:rPr>
                    <w:rFonts w:asciiTheme="minorHAnsi" w:hAnsiTheme="minorHAnsi" w:cs="AU Sans BETA Text"/>
                    <w:color w:val="000000"/>
                    <w:sz w:val="20"/>
                    <w:szCs w:val="20"/>
                  </w:rPr>
                  <w:t>1.2bn</w:t>
                </w:r>
              </w:p>
            </w:tc>
          </w:tr>
          <w:tr w:rsidR="00800CC4" w14:paraId="5FB6EADC" w14:textId="77777777" w:rsidTr="004D0902">
            <w:trPr>
              <w:trHeight w:val="122"/>
            </w:trPr>
            <w:tc>
              <w:tcPr>
                <w:tcW w:w="2831" w:type="dxa"/>
              </w:tcPr>
              <w:p w14:paraId="0C18DB29" w14:textId="30AE5CF0" w:rsidR="00800CC4" w:rsidRPr="00EF08B1" w:rsidRDefault="003B6323"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Health</w:t>
                </w:r>
              </w:p>
            </w:tc>
            <w:tc>
              <w:tcPr>
                <w:tcW w:w="2437" w:type="dxa"/>
              </w:tcPr>
              <w:p w14:paraId="309C783B" w14:textId="5E63E4C7" w:rsidR="00800CC4" w:rsidRPr="00EF08B1" w:rsidRDefault="003B6323"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22</w:t>
                </w:r>
              </w:p>
            </w:tc>
            <w:tc>
              <w:tcPr>
                <w:tcW w:w="3912" w:type="dxa"/>
              </w:tcPr>
              <w:p w14:paraId="7DBD3C15" w14:textId="7A0EBD06" w:rsidR="00800CC4" w:rsidRPr="00EF08B1" w:rsidRDefault="003F4D1A"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8C7673">
                  <w:rPr>
                    <w:rFonts w:asciiTheme="minorHAnsi" w:hAnsiTheme="minorHAnsi" w:cs="AU Sans BETA Text"/>
                    <w:color w:val="000000"/>
                    <w:sz w:val="20"/>
                    <w:szCs w:val="20"/>
                  </w:rPr>
                  <w:t>987</w:t>
                </w:r>
                <w:r>
                  <w:rPr>
                    <w:rFonts w:asciiTheme="minorHAnsi" w:hAnsiTheme="minorHAnsi" w:cs="AU Sans BETA Text"/>
                    <w:color w:val="000000"/>
                    <w:sz w:val="20"/>
                    <w:szCs w:val="20"/>
                  </w:rPr>
                  <w:t>m</w:t>
                </w:r>
              </w:p>
            </w:tc>
          </w:tr>
          <w:tr w:rsidR="00800CC4" w14:paraId="1B46D3AF" w14:textId="77777777" w:rsidTr="004D0902">
            <w:trPr>
              <w:trHeight w:val="122"/>
            </w:trPr>
            <w:tc>
              <w:tcPr>
                <w:tcW w:w="2831" w:type="dxa"/>
              </w:tcPr>
              <w:p w14:paraId="075CF63B" w14:textId="4E015C74" w:rsidR="00800CC4" w:rsidRPr="00EF08B1" w:rsidRDefault="008C7673" w:rsidP="004D6AB4">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Agribusiness &amp; Food</w:t>
                </w:r>
              </w:p>
            </w:tc>
            <w:tc>
              <w:tcPr>
                <w:tcW w:w="2437" w:type="dxa"/>
              </w:tcPr>
              <w:p w14:paraId="145EF606" w14:textId="095D14D3" w:rsidR="00800CC4" w:rsidRPr="00EF08B1" w:rsidRDefault="008C7673" w:rsidP="004D6AB4">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19</w:t>
                </w:r>
              </w:p>
            </w:tc>
            <w:tc>
              <w:tcPr>
                <w:tcW w:w="3912" w:type="dxa"/>
              </w:tcPr>
              <w:p w14:paraId="1A110DB0" w14:textId="0EF9CE90" w:rsidR="00800CC4" w:rsidRPr="00EF08B1" w:rsidRDefault="00800CC4" w:rsidP="004D6AB4">
                <w:pPr>
                  <w:pStyle w:val="Pa20"/>
                  <w:spacing w:after="100"/>
                  <w:jc w:val="center"/>
                  <w:rPr>
                    <w:rFonts w:asciiTheme="minorHAnsi" w:hAnsiTheme="minorHAnsi" w:cs="AU Sans BETA Text"/>
                    <w:color w:val="000000"/>
                    <w:sz w:val="20"/>
                    <w:szCs w:val="20"/>
                  </w:rPr>
                </w:pPr>
                <w:r w:rsidRPr="00D67021">
                  <w:rPr>
                    <w:rFonts w:asciiTheme="minorHAnsi" w:hAnsiTheme="minorHAnsi" w:cs="AU Sans BETA Text"/>
                    <w:color w:val="000000"/>
                    <w:sz w:val="20"/>
                    <w:szCs w:val="20"/>
                  </w:rPr>
                  <w:t>$</w:t>
                </w:r>
                <w:r w:rsidR="008C7673">
                  <w:rPr>
                    <w:rFonts w:asciiTheme="minorHAnsi" w:hAnsiTheme="minorHAnsi" w:cs="AU Sans BETA Text"/>
                    <w:color w:val="000000"/>
                    <w:sz w:val="20"/>
                    <w:szCs w:val="20"/>
                  </w:rPr>
                  <w:t>618</w:t>
                </w:r>
                <w:r w:rsidR="003F4D1A">
                  <w:rPr>
                    <w:rFonts w:asciiTheme="minorHAnsi" w:hAnsiTheme="minorHAnsi" w:cs="AU Sans BETA Text"/>
                    <w:color w:val="000000"/>
                    <w:sz w:val="20"/>
                    <w:szCs w:val="20"/>
                  </w:rPr>
                  <w:t>m</w:t>
                </w:r>
              </w:p>
            </w:tc>
          </w:tr>
        </w:tbl>
        <w:p w14:paraId="63196D7E" w14:textId="585C1B2B" w:rsidR="00800CC4" w:rsidRPr="003A58AB" w:rsidRDefault="2B32CE6A" w:rsidP="44C879DF">
          <w:pPr>
            <w:pStyle w:val="Heading2"/>
          </w:pPr>
          <w:r>
            <w:t>Case studies</w:t>
          </w:r>
        </w:p>
        <w:p w14:paraId="618A6D56" w14:textId="77777777" w:rsidR="00800CC4" w:rsidRPr="00D67021" w:rsidRDefault="003F4D1A" w:rsidP="00800CC4">
          <w:pPr>
            <w:pStyle w:val="Heading4"/>
            <w:rPr>
              <w:bCs w:val="0"/>
              <w:sz w:val="20"/>
              <w:szCs w:val="20"/>
            </w:rPr>
          </w:pPr>
          <w:r w:rsidRPr="003F4D1A">
            <w:rPr>
              <w:bCs w:val="0"/>
              <w:sz w:val="20"/>
              <w:szCs w:val="20"/>
            </w:rPr>
            <w:t>A closer look at what foreign companies have to say about Austrade’s services.</w:t>
          </w:r>
        </w:p>
        <w:tbl>
          <w:tblPr>
            <w:tblStyle w:val="TableGrid"/>
            <w:tblW w:w="9067" w:type="dxa"/>
            <w:tblLook w:val="04A0" w:firstRow="1" w:lastRow="0" w:firstColumn="1" w:lastColumn="0" w:noHBand="0" w:noVBand="1"/>
          </w:tblPr>
          <w:tblGrid>
            <w:gridCol w:w="2975"/>
            <w:gridCol w:w="6092"/>
          </w:tblGrid>
          <w:tr w:rsidR="00800CC4" w:rsidRPr="003A58AB" w14:paraId="64D0650F" w14:textId="77777777" w:rsidTr="00543A41">
            <w:trPr>
              <w:tblHeader/>
            </w:trPr>
            <w:tc>
              <w:tcPr>
                <w:tcW w:w="9067" w:type="dxa"/>
                <w:gridSpan w:val="2"/>
                <w:shd w:val="clear" w:color="auto" w:fill="2E1A47" w:themeFill="text2"/>
              </w:tcPr>
              <w:p w14:paraId="16917208" w14:textId="65057AFC" w:rsidR="00800CC4" w:rsidRPr="003A58AB" w:rsidRDefault="008C7673" w:rsidP="004E18B1">
                <w:pPr>
                  <w:spacing w:before="0" w:after="0"/>
                  <w:rPr>
                    <w:b/>
                    <w:color w:val="FFFFFF" w:themeColor="background1"/>
                  </w:rPr>
                </w:pPr>
                <w:r>
                  <w:rPr>
                    <w:b/>
                    <w:color w:val="FFFFFF" w:themeColor="background1"/>
                  </w:rPr>
                  <w:t>Agrifood tech</w:t>
                </w:r>
              </w:p>
            </w:tc>
          </w:tr>
          <w:tr w:rsidR="00800CC4" w:rsidRPr="003A58AB" w14:paraId="401A79FC" w14:textId="77777777" w:rsidTr="00D67021">
            <w:tc>
              <w:tcPr>
                <w:tcW w:w="2975" w:type="dxa"/>
              </w:tcPr>
              <w:p w14:paraId="29C1ED95" w14:textId="2F8A76C3" w:rsidR="00800CC4" w:rsidRPr="00D67021" w:rsidRDefault="008C7673" w:rsidP="004E18B1">
                <w:pPr>
                  <w:spacing w:before="0" w:after="0"/>
                  <w:rPr>
                    <w:b/>
                    <w:bCs/>
                  </w:rPr>
                </w:pPr>
                <w:r>
                  <w:rPr>
                    <w:b/>
                    <w:bCs/>
                  </w:rPr>
                  <w:t>Minerva</w:t>
                </w:r>
              </w:p>
            </w:tc>
            <w:tc>
              <w:tcPr>
                <w:tcW w:w="6092" w:type="dxa"/>
              </w:tcPr>
              <w:p w14:paraId="43A0BDB4" w14:textId="67732FCD" w:rsidR="006B2430" w:rsidRPr="00745460" w:rsidRDefault="006B2430" w:rsidP="00745460">
                <w:pPr>
                  <w:autoSpaceDE w:val="0"/>
                  <w:autoSpaceDN w:val="0"/>
                  <w:adjustRightInd w:val="0"/>
                  <w:spacing w:before="0" w:after="0" w:line="181" w:lineRule="atLeast"/>
                  <w:rPr>
                    <w:rFonts w:asciiTheme="minorHAnsi" w:hAnsiTheme="minorHAnsi" w:cs="AU Sans BETA Text"/>
                    <w:color w:val="000000"/>
                  </w:rPr>
                </w:pPr>
                <w:r w:rsidRPr="006B2430">
                  <w:rPr>
                    <w:rFonts w:asciiTheme="minorHAnsi" w:hAnsiTheme="minorHAnsi" w:cs="AU Sans BETA Text"/>
                    <w:color w:val="000000"/>
                  </w:rPr>
                  <w:t>Brazilian agribusiness giant Minerva Foods</w:t>
                </w:r>
                <w:r>
                  <w:rPr>
                    <w:rFonts w:asciiTheme="minorHAnsi" w:hAnsiTheme="minorHAnsi" w:cs="AU Sans BETA Text"/>
                    <w:color w:val="000000"/>
                  </w:rPr>
                  <w:t xml:space="preserve"> </w:t>
                </w:r>
                <w:r w:rsidRPr="006B2430">
                  <w:rPr>
                    <w:rFonts w:asciiTheme="minorHAnsi" w:hAnsiTheme="minorHAnsi" w:cs="AU Sans BETA Text"/>
                    <w:color w:val="000000"/>
                  </w:rPr>
                  <w:t>wants to expand its footprint in the Australian</w:t>
                </w:r>
                <w:r>
                  <w:rPr>
                    <w:rFonts w:asciiTheme="minorHAnsi" w:hAnsiTheme="minorHAnsi" w:cs="AU Sans BETA Text"/>
                    <w:color w:val="000000"/>
                  </w:rPr>
                  <w:t xml:space="preserve"> </w:t>
                </w:r>
                <w:r w:rsidRPr="006B2430">
                  <w:rPr>
                    <w:rFonts w:asciiTheme="minorHAnsi" w:hAnsiTheme="minorHAnsi" w:cs="AU Sans BETA Text"/>
                    <w:color w:val="000000"/>
                  </w:rPr>
                  <w:t>meat sector. It found Western Australia to be</w:t>
                </w:r>
                <w:r>
                  <w:rPr>
                    <w:rFonts w:asciiTheme="minorHAnsi" w:hAnsiTheme="minorHAnsi" w:cs="AU Sans BETA Text"/>
                    <w:color w:val="000000"/>
                  </w:rPr>
                  <w:t xml:space="preserve"> </w:t>
                </w:r>
                <w:r w:rsidRPr="006B2430">
                  <w:rPr>
                    <w:rFonts w:asciiTheme="minorHAnsi" w:hAnsiTheme="minorHAnsi" w:cs="AU Sans BETA Text"/>
                    <w:color w:val="000000"/>
                  </w:rPr>
                  <w:t>the prime location. The company, alongside its</w:t>
                </w:r>
                <w:r>
                  <w:rPr>
                    <w:rFonts w:asciiTheme="minorHAnsi" w:hAnsiTheme="minorHAnsi" w:cs="AU Sans BETA Text"/>
                    <w:color w:val="000000"/>
                  </w:rPr>
                  <w:t xml:space="preserve"> </w:t>
                </w:r>
                <w:r w:rsidRPr="006B2430">
                  <w:rPr>
                    <w:rFonts w:asciiTheme="minorHAnsi" w:hAnsiTheme="minorHAnsi" w:cs="AU Sans BETA Text"/>
                    <w:color w:val="000000"/>
                  </w:rPr>
                  <w:t xml:space="preserve">joint venture partner Saudi </w:t>
                </w:r>
                <w:r w:rsidRPr="006B2430">
                  <w:rPr>
                    <w:rFonts w:asciiTheme="minorHAnsi" w:hAnsiTheme="minorHAnsi" w:cs="AU Sans BETA Text"/>
                    <w:color w:val="000000"/>
                  </w:rPr>
                  <w:lastRenderedPageBreak/>
                  <w:t>Agricultural and</w:t>
                </w:r>
                <w:r>
                  <w:rPr>
                    <w:rFonts w:asciiTheme="minorHAnsi" w:hAnsiTheme="minorHAnsi" w:cs="AU Sans BETA Text"/>
                    <w:color w:val="000000"/>
                  </w:rPr>
                  <w:t xml:space="preserve"> </w:t>
                </w:r>
                <w:r w:rsidRPr="006B2430">
                  <w:rPr>
                    <w:rFonts w:asciiTheme="minorHAnsi" w:hAnsiTheme="minorHAnsi" w:cs="AU Sans BETA Text"/>
                    <w:color w:val="000000"/>
                  </w:rPr>
                  <w:t>Livestock Investment Company (SALIC), has</w:t>
                </w:r>
                <w:r>
                  <w:rPr>
                    <w:rFonts w:asciiTheme="minorHAnsi" w:hAnsiTheme="minorHAnsi" w:cs="AU Sans BETA Text"/>
                    <w:color w:val="000000"/>
                  </w:rPr>
                  <w:t xml:space="preserve"> </w:t>
                </w:r>
                <w:r w:rsidRPr="006B2430">
                  <w:rPr>
                    <w:rFonts w:asciiTheme="minorHAnsi" w:hAnsiTheme="minorHAnsi" w:cs="AU Sans BETA Text"/>
                    <w:color w:val="000000"/>
                  </w:rPr>
                  <w:t>invested US$35 million (A$48 million) in 2 meat</w:t>
                </w:r>
                <w:r>
                  <w:rPr>
                    <w:rFonts w:asciiTheme="minorHAnsi" w:hAnsiTheme="minorHAnsi" w:cs="AU Sans BETA Text"/>
                    <w:color w:val="000000"/>
                  </w:rPr>
                  <w:t xml:space="preserve"> </w:t>
                </w:r>
                <w:r w:rsidRPr="006B2430">
                  <w:rPr>
                    <w:rFonts w:asciiTheme="minorHAnsi" w:hAnsiTheme="minorHAnsi" w:cs="AU Sans BETA Text"/>
                    <w:color w:val="000000"/>
                  </w:rPr>
                  <w:t>processing facilities in the regional towns of</w:t>
                </w:r>
                <w:r>
                  <w:rPr>
                    <w:rFonts w:asciiTheme="minorHAnsi" w:hAnsiTheme="minorHAnsi" w:cs="AU Sans BETA Text"/>
                    <w:color w:val="000000"/>
                  </w:rPr>
                  <w:t xml:space="preserve"> </w:t>
                </w:r>
                <w:r w:rsidRPr="006B2430">
                  <w:rPr>
                    <w:rFonts w:asciiTheme="minorHAnsi" w:hAnsiTheme="minorHAnsi" w:cs="AU Sans BETA Text"/>
                    <w:color w:val="000000"/>
                  </w:rPr>
                  <w:t>Tammin and Esperance. ‘We have received great</w:t>
                </w:r>
                <w:r>
                  <w:rPr>
                    <w:rFonts w:asciiTheme="minorHAnsi" w:hAnsiTheme="minorHAnsi" w:cs="AU Sans BETA Text"/>
                    <w:color w:val="000000"/>
                  </w:rPr>
                  <w:t xml:space="preserve"> </w:t>
                </w:r>
                <w:r w:rsidRPr="006B2430">
                  <w:rPr>
                    <w:rFonts w:asciiTheme="minorHAnsi" w:hAnsiTheme="minorHAnsi" w:cs="AU Sans BETA Text"/>
                    <w:color w:val="000000"/>
                  </w:rPr>
                  <w:t>ongoing support from Austrade, which has</w:t>
                </w:r>
                <w:r>
                  <w:rPr>
                    <w:rFonts w:asciiTheme="minorHAnsi" w:hAnsiTheme="minorHAnsi" w:cs="AU Sans BETA Text"/>
                    <w:color w:val="000000"/>
                  </w:rPr>
                  <w:t xml:space="preserve"> </w:t>
                </w:r>
                <w:r w:rsidRPr="006B2430">
                  <w:rPr>
                    <w:rFonts w:asciiTheme="minorHAnsi" w:hAnsiTheme="minorHAnsi" w:cs="AU Sans BETA Text"/>
                    <w:color w:val="000000"/>
                  </w:rPr>
                  <w:t>helped with the development of our</w:t>
                </w:r>
                <w:r>
                  <w:rPr>
                    <w:rFonts w:asciiTheme="minorHAnsi" w:hAnsiTheme="minorHAnsi" w:cs="AU Sans BETA Text"/>
                    <w:color w:val="000000"/>
                  </w:rPr>
                  <w:t xml:space="preserve"> </w:t>
                </w:r>
                <w:r w:rsidRPr="006B2430">
                  <w:rPr>
                    <w:rFonts w:asciiTheme="minorHAnsi" w:hAnsiTheme="minorHAnsi" w:cs="AU Sans BETA Text"/>
                    <w:color w:val="000000"/>
                  </w:rPr>
                  <w:t>operations</w:t>
                </w:r>
                <w:r>
                  <w:rPr>
                    <w:rFonts w:asciiTheme="minorHAnsi" w:hAnsiTheme="minorHAnsi" w:cs="AU Sans BETA Text"/>
                    <w:color w:val="000000"/>
                  </w:rPr>
                  <w:t xml:space="preserve"> </w:t>
                </w:r>
                <w:r w:rsidRPr="006B2430">
                  <w:rPr>
                    <w:rFonts w:asciiTheme="minorHAnsi" w:hAnsiTheme="minorHAnsi" w:cs="AU Sans BETA Text"/>
                    <w:color w:val="000000"/>
                  </w:rPr>
                  <w:t>here in Australia,’ says Minerva Foods Asia CEO</w:t>
                </w:r>
                <w:r>
                  <w:rPr>
                    <w:rFonts w:asciiTheme="minorHAnsi" w:hAnsiTheme="minorHAnsi" w:cs="AU Sans BETA Text"/>
                    <w:color w:val="000000"/>
                  </w:rPr>
                  <w:t xml:space="preserve"> </w:t>
                </w:r>
                <w:r w:rsidRPr="006B2430">
                  <w:rPr>
                    <w:rFonts w:asciiTheme="minorHAnsi" w:hAnsiTheme="minorHAnsi" w:cs="AU Sans BETA Text"/>
                    <w:color w:val="000000"/>
                  </w:rPr>
                  <w:t>Iain Mars.</w:t>
                </w:r>
                <w:r>
                  <w:rPr>
                    <w:rFonts w:asciiTheme="minorHAnsi" w:hAnsiTheme="minorHAnsi" w:cs="AU Sans BETA Text"/>
                    <w:color w:val="000000"/>
                  </w:rPr>
                  <w:t xml:space="preserve"> </w:t>
                </w:r>
                <w:r w:rsidR="00227D77" w:rsidRPr="00227D77">
                  <w:rPr>
                    <w:rFonts w:asciiTheme="minorHAnsi" w:hAnsiTheme="minorHAnsi" w:cs="AU Sans BETA Text"/>
                    <w:color w:val="000000"/>
                  </w:rPr>
                  <w:t>‘[Austrade’s] support gives us confidence</w:t>
                </w:r>
                <w:r w:rsidR="00227D77">
                  <w:rPr>
                    <w:rFonts w:asciiTheme="minorHAnsi" w:hAnsiTheme="minorHAnsi" w:cs="AU Sans BETA Text"/>
                    <w:color w:val="000000"/>
                  </w:rPr>
                  <w:t xml:space="preserve"> </w:t>
                </w:r>
                <w:r w:rsidR="00227D77" w:rsidRPr="00227D77">
                  <w:rPr>
                    <w:rFonts w:asciiTheme="minorHAnsi" w:hAnsiTheme="minorHAnsi" w:cs="AU Sans BETA Text"/>
                    <w:color w:val="000000"/>
                  </w:rPr>
                  <w:t>in our investments and our planned future</w:t>
                </w:r>
                <w:r w:rsidR="00227D77">
                  <w:rPr>
                    <w:rFonts w:asciiTheme="minorHAnsi" w:hAnsiTheme="minorHAnsi" w:cs="AU Sans BETA Text"/>
                    <w:color w:val="000000"/>
                  </w:rPr>
                  <w:t xml:space="preserve"> </w:t>
                </w:r>
                <w:r w:rsidR="00227D77" w:rsidRPr="00227D77">
                  <w:rPr>
                    <w:rFonts w:asciiTheme="minorHAnsi" w:hAnsiTheme="minorHAnsi" w:cs="AU Sans BETA Text"/>
                    <w:color w:val="000000"/>
                  </w:rPr>
                  <w:t>investments in</w:t>
                </w:r>
                <w:r w:rsidR="00227D77">
                  <w:rPr>
                    <w:rFonts w:asciiTheme="minorHAnsi" w:hAnsiTheme="minorHAnsi" w:cs="AU Sans BETA Text"/>
                    <w:color w:val="000000"/>
                  </w:rPr>
                  <w:t xml:space="preserve"> </w:t>
                </w:r>
                <w:r w:rsidR="00227D77" w:rsidRPr="00227D77">
                  <w:rPr>
                    <w:rFonts w:asciiTheme="minorHAnsi" w:hAnsiTheme="minorHAnsi" w:cs="AU Sans BETA Text"/>
                    <w:color w:val="000000"/>
                  </w:rPr>
                  <w:t>Australia.’</w:t>
                </w:r>
              </w:p>
              <w:p w14:paraId="51658E8C" w14:textId="41A3C98C" w:rsidR="006B2430" w:rsidRPr="003A58AB" w:rsidRDefault="00C928FB" w:rsidP="006B2430">
                <w:pPr>
                  <w:spacing w:before="0" w:after="0" w:line="240" w:lineRule="auto"/>
                </w:pPr>
                <w:hyperlink r:id="rId18" w:history="1">
                  <w:r w:rsidR="00227D77" w:rsidRPr="003A5925">
                    <w:rPr>
                      <w:rStyle w:val="Hyperlink"/>
                    </w:rPr>
                    <w:t>Read more here</w:t>
                  </w:r>
                </w:hyperlink>
                <w:r w:rsidR="00227D77">
                  <w:t>.</w:t>
                </w:r>
              </w:p>
            </w:tc>
          </w:tr>
        </w:tbl>
        <w:p w14:paraId="52C68C51" w14:textId="77777777" w:rsidR="00800CC4" w:rsidRDefault="00800CC4" w:rsidP="004E18B1">
          <w:pPr>
            <w:spacing w:before="0" w:after="0" w:line="259" w:lineRule="auto"/>
          </w:pPr>
        </w:p>
        <w:tbl>
          <w:tblPr>
            <w:tblStyle w:val="TableGrid"/>
            <w:tblW w:w="9067" w:type="dxa"/>
            <w:tblLook w:val="04A0" w:firstRow="1" w:lastRow="0" w:firstColumn="1" w:lastColumn="0" w:noHBand="0" w:noVBand="1"/>
          </w:tblPr>
          <w:tblGrid>
            <w:gridCol w:w="2975"/>
            <w:gridCol w:w="6092"/>
          </w:tblGrid>
          <w:tr w:rsidR="00800CC4" w:rsidRPr="003A58AB" w14:paraId="30661276" w14:textId="77777777" w:rsidTr="00543A41">
            <w:trPr>
              <w:tblHeader/>
            </w:trPr>
            <w:tc>
              <w:tcPr>
                <w:tcW w:w="9067" w:type="dxa"/>
                <w:gridSpan w:val="2"/>
                <w:shd w:val="clear" w:color="auto" w:fill="2E1A47" w:themeFill="text2"/>
              </w:tcPr>
              <w:p w14:paraId="2601DC1D" w14:textId="4E9D3C4E" w:rsidR="00800CC4" w:rsidRPr="003A58AB" w:rsidRDefault="003A5925" w:rsidP="004E18B1">
                <w:pPr>
                  <w:spacing w:before="0" w:after="0"/>
                  <w:rPr>
                    <w:b/>
                    <w:color w:val="FFFFFF" w:themeColor="background1"/>
                  </w:rPr>
                </w:pPr>
                <w:r>
                  <w:rPr>
                    <w:b/>
                    <w:color w:val="FFFFFF" w:themeColor="background1"/>
                  </w:rPr>
                  <w:t>Digital games</w:t>
                </w:r>
              </w:p>
            </w:tc>
          </w:tr>
          <w:tr w:rsidR="00800CC4" w:rsidRPr="003A58AB" w14:paraId="37F105C2" w14:textId="77777777" w:rsidTr="004D6AB4">
            <w:tc>
              <w:tcPr>
                <w:tcW w:w="2975" w:type="dxa"/>
              </w:tcPr>
              <w:p w14:paraId="56DF0F1C" w14:textId="6FD682F2" w:rsidR="00800CC4" w:rsidRPr="00D67021" w:rsidRDefault="003A5925" w:rsidP="004E18B1">
                <w:pPr>
                  <w:spacing w:before="0" w:after="0"/>
                  <w:rPr>
                    <w:b/>
                    <w:bCs/>
                  </w:rPr>
                </w:pPr>
                <w:r>
                  <w:rPr>
                    <w:b/>
                    <w:bCs/>
                  </w:rPr>
                  <w:t>DNEG</w:t>
                </w:r>
              </w:p>
            </w:tc>
            <w:tc>
              <w:tcPr>
                <w:tcW w:w="6092" w:type="dxa"/>
              </w:tcPr>
              <w:p w14:paraId="62DB6BF8" w14:textId="47F30C06" w:rsidR="003A5925" w:rsidRPr="003A5925" w:rsidRDefault="003A5925" w:rsidP="003A5925">
                <w:pPr>
                  <w:autoSpaceDE w:val="0"/>
                  <w:autoSpaceDN w:val="0"/>
                  <w:adjustRightInd w:val="0"/>
                  <w:spacing w:before="0" w:after="0" w:line="181" w:lineRule="atLeast"/>
                  <w:rPr>
                    <w:rFonts w:asciiTheme="minorHAnsi" w:hAnsiTheme="minorHAnsi" w:cs="AU Sans BETA Text"/>
                    <w:color w:val="000000"/>
                  </w:rPr>
                </w:pPr>
                <w:r w:rsidRPr="003A5925">
                  <w:rPr>
                    <w:rFonts w:asciiTheme="minorHAnsi" w:hAnsiTheme="minorHAnsi" w:cs="AU Sans BETA Text"/>
                    <w:color w:val="000000"/>
                  </w:rPr>
                  <w:t>DNEG is one of the world’s leading visual effects</w:t>
                </w:r>
                <w:r w:rsidR="000F54F2">
                  <w:rPr>
                    <w:rFonts w:asciiTheme="minorHAnsi" w:hAnsiTheme="minorHAnsi" w:cs="AU Sans BETA Text"/>
                    <w:color w:val="000000"/>
                  </w:rPr>
                  <w:t xml:space="preserve"> </w:t>
                </w:r>
                <w:r w:rsidRPr="003A5925">
                  <w:rPr>
                    <w:rFonts w:asciiTheme="minorHAnsi" w:hAnsiTheme="minorHAnsi" w:cs="AU Sans BETA Text"/>
                    <w:color w:val="000000"/>
                  </w:rPr>
                  <w:t>and animation studios for feature film and</w:t>
                </w:r>
                <w:r w:rsidR="000F54F2">
                  <w:rPr>
                    <w:rFonts w:asciiTheme="minorHAnsi" w:hAnsiTheme="minorHAnsi" w:cs="AU Sans BETA Text"/>
                    <w:color w:val="000000"/>
                  </w:rPr>
                  <w:t xml:space="preserve"> </w:t>
                </w:r>
                <w:r w:rsidRPr="003A5925">
                  <w:rPr>
                    <w:rFonts w:asciiTheme="minorHAnsi" w:hAnsiTheme="minorHAnsi" w:cs="AU Sans BETA Text"/>
                    <w:color w:val="000000"/>
                  </w:rPr>
                  <w:t>television. In 2021,</w:t>
                </w:r>
                <w:r w:rsidR="000F54F2">
                  <w:rPr>
                    <w:rFonts w:asciiTheme="minorHAnsi" w:hAnsiTheme="minorHAnsi" w:cs="AU Sans BETA Text"/>
                    <w:color w:val="000000"/>
                  </w:rPr>
                  <w:t xml:space="preserve"> </w:t>
                </w:r>
                <w:r w:rsidRPr="003A5925">
                  <w:rPr>
                    <w:rFonts w:asciiTheme="minorHAnsi" w:hAnsiTheme="minorHAnsi" w:cs="AU Sans BETA Text"/>
                    <w:color w:val="000000"/>
                  </w:rPr>
                  <w:t>DNEG opened the doors to its</w:t>
                </w:r>
                <w:r w:rsidR="000F54F2">
                  <w:rPr>
                    <w:rFonts w:asciiTheme="minorHAnsi" w:hAnsiTheme="minorHAnsi" w:cs="AU Sans BETA Text"/>
                    <w:color w:val="000000"/>
                  </w:rPr>
                  <w:t xml:space="preserve"> </w:t>
                </w:r>
                <w:r w:rsidRPr="003A5925">
                  <w:rPr>
                    <w:rFonts w:asciiTheme="minorHAnsi" w:hAnsiTheme="minorHAnsi" w:cs="AU Sans BETA Text"/>
                    <w:color w:val="000000"/>
                  </w:rPr>
                  <w:t>first full-service VFX studio in Sydney, Australia.</w:t>
                </w:r>
                <w:r w:rsidR="000F54F2">
                  <w:rPr>
                    <w:rFonts w:asciiTheme="minorHAnsi" w:hAnsiTheme="minorHAnsi" w:cs="AU Sans BETA Text"/>
                    <w:color w:val="000000"/>
                  </w:rPr>
                  <w:t xml:space="preserve"> </w:t>
                </w:r>
                <w:r w:rsidRPr="003A5925">
                  <w:rPr>
                    <w:rFonts w:asciiTheme="minorHAnsi" w:hAnsiTheme="minorHAnsi" w:cs="AU Sans BETA Text"/>
                    <w:color w:val="000000"/>
                  </w:rPr>
                  <w:t>The studio will house over 500 VFX artists when</w:t>
                </w:r>
                <w:r w:rsidR="000F54F2">
                  <w:rPr>
                    <w:rFonts w:asciiTheme="minorHAnsi" w:hAnsiTheme="minorHAnsi" w:cs="AU Sans BETA Text"/>
                    <w:color w:val="000000"/>
                  </w:rPr>
                  <w:t xml:space="preserve"> </w:t>
                </w:r>
                <w:r w:rsidRPr="003A5925">
                  <w:rPr>
                    <w:rFonts w:asciiTheme="minorHAnsi" w:hAnsiTheme="minorHAnsi" w:cs="AU Sans BETA Text"/>
                    <w:color w:val="000000"/>
                  </w:rPr>
                  <w:t>fully operational and give Australian content</w:t>
                </w:r>
                <w:r w:rsidR="000F54F2">
                  <w:rPr>
                    <w:rFonts w:asciiTheme="minorHAnsi" w:hAnsiTheme="minorHAnsi" w:cs="AU Sans BETA Text"/>
                    <w:color w:val="000000"/>
                  </w:rPr>
                  <w:t xml:space="preserve"> </w:t>
                </w:r>
                <w:r w:rsidRPr="003A5925">
                  <w:rPr>
                    <w:rFonts w:asciiTheme="minorHAnsi" w:hAnsiTheme="minorHAnsi" w:cs="AU Sans BETA Text"/>
                    <w:color w:val="000000"/>
                  </w:rPr>
                  <w:t>creators and artists the chance to work with a</w:t>
                </w:r>
                <w:r w:rsidR="000F54F2">
                  <w:rPr>
                    <w:rFonts w:asciiTheme="minorHAnsi" w:hAnsiTheme="minorHAnsi" w:cs="AU Sans BETA Text"/>
                    <w:color w:val="000000"/>
                  </w:rPr>
                  <w:t xml:space="preserve"> </w:t>
                </w:r>
                <w:r w:rsidR="00745460" w:rsidRPr="003A5925">
                  <w:rPr>
                    <w:rFonts w:asciiTheme="minorHAnsi" w:hAnsiTheme="minorHAnsi" w:cs="AU Sans BETA Text"/>
                    <w:color w:val="000000"/>
                  </w:rPr>
                  <w:t>world</w:t>
                </w:r>
                <w:r w:rsidR="00745460">
                  <w:rPr>
                    <w:rFonts w:asciiTheme="minorHAnsi" w:hAnsiTheme="minorHAnsi" w:cs="AU Sans BETA Text"/>
                    <w:color w:val="000000"/>
                  </w:rPr>
                  <w:t xml:space="preserve"> leading</w:t>
                </w:r>
                <w:r w:rsidRPr="003A5925">
                  <w:rPr>
                    <w:rFonts w:asciiTheme="minorHAnsi" w:hAnsiTheme="minorHAnsi" w:cs="AU Sans BETA Text"/>
                    <w:color w:val="000000"/>
                  </w:rPr>
                  <w:t xml:space="preserve"> VFX and animation company. When</w:t>
                </w:r>
                <w:r w:rsidR="000F54F2">
                  <w:rPr>
                    <w:rFonts w:asciiTheme="minorHAnsi" w:hAnsiTheme="minorHAnsi" w:cs="AU Sans BETA Text"/>
                    <w:color w:val="000000"/>
                  </w:rPr>
                  <w:t xml:space="preserve"> </w:t>
                </w:r>
                <w:r w:rsidRPr="003A5925">
                  <w:rPr>
                    <w:rFonts w:asciiTheme="minorHAnsi" w:hAnsiTheme="minorHAnsi" w:cs="AU Sans BETA Text"/>
                    <w:color w:val="000000"/>
                  </w:rPr>
                  <w:t>DNEG extends local services to digital games,</w:t>
                </w:r>
                <w:r w:rsidR="000F54F2">
                  <w:rPr>
                    <w:rFonts w:asciiTheme="minorHAnsi" w:hAnsiTheme="minorHAnsi" w:cs="AU Sans BETA Text"/>
                    <w:color w:val="000000"/>
                  </w:rPr>
                  <w:t xml:space="preserve"> </w:t>
                </w:r>
                <w:r w:rsidRPr="003A5925">
                  <w:rPr>
                    <w:rFonts w:asciiTheme="minorHAnsi" w:hAnsiTheme="minorHAnsi" w:cs="AU Sans BETA Text"/>
                    <w:color w:val="000000"/>
                  </w:rPr>
                  <w:t>it can also utilise the Australian Government’s</w:t>
                </w:r>
                <w:r w:rsidR="000F54F2">
                  <w:rPr>
                    <w:rFonts w:asciiTheme="minorHAnsi" w:hAnsiTheme="minorHAnsi" w:cs="AU Sans BETA Text"/>
                    <w:color w:val="000000"/>
                  </w:rPr>
                  <w:t xml:space="preserve"> </w:t>
                </w:r>
                <w:r w:rsidRPr="003A5925">
                  <w:rPr>
                    <w:rFonts w:asciiTheme="minorHAnsi" w:hAnsiTheme="minorHAnsi" w:cs="AU Sans BETA Text"/>
                    <w:color w:val="000000"/>
                  </w:rPr>
                  <w:t>Digital Games Tax Offset (DGTO), a 30%</w:t>
                </w:r>
                <w:r w:rsidR="000F54F2">
                  <w:rPr>
                    <w:rFonts w:asciiTheme="minorHAnsi" w:hAnsiTheme="minorHAnsi" w:cs="AU Sans BETA Text"/>
                    <w:color w:val="000000"/>
                  </w:rPr>
                  <w:t xml:space="preserve"> </w:t>
                </w:r>
                <w:r w:rsidRPr="003A5925">
                  <w:rPr>
                    <w:rFonts w:asciiTheme="minorHAnsi" w:hAnsiTheme="minorHAnsi" w:cs="AU Sans BETA Text"/>
                    <w:color w:val="000000"/>
                  </w:rPr>
                  <w:t>refundable tax offset on eligible digital games.</w:t>
                </w:r>
                <w:r w:rsidR="000F54F2">
                  <w:rPr>
                    <w:rFonts w:asciiTheme="minorHAnsi" w:hAnsiTheme="minorHAnsi" w:cs="AU Sans BETA Text"/>
                    <w:color w:val="000000"/>
                  </w:rPr>
                  <w:t xml:space="preserve"> </w:t>
                </w:r>
                <w:r w:rsidRPr="003A5925">
                  <w:rPr>
                    <w:rFonts w:asciiTheme="minorHAnsi" w:hAnsiTheme="minorHAnsi" w:cs="AU Sans BETA Text"/>
                    <w:color w:val="000000"/>
                  </w:rPr>
                  <w:t>Austrade collaborated with the NSW Government</w:t>
                </w:r>
              </w:p>
              <w:p w14:paraId="7121138C" w14:textId="272D96DC" w:rsidR="003A5925" w:rsidRPr="000F54F2" w:rsidRDefault="003A5925" w:rsidP="003A5925">
                <w:pPr>
                  <w:spacing w:before="0" w:after="0" w:line="240" w:lineRule="auto"/>
                  <w:rPr>
                    <w:rFonts w:asciiTheme="minorHAnsi" w:hAnsiTheme="minorHAnsi" w:cs="AU Sans BETA Text"/>
                    <w:color w:val="000000"/>
                  </w:rPr>
                </w:pPr>
                <w:r w:rsidRPr="003A5925">
                  <w:rPr>
                    <w:rFonts w:asciiTheme="minorHAnsi" w:hAnsiTheme="minorHAnsi" w:cs="AU Sans BETA Text"/>
                    <w:color w:val="000000"/>
                  </w:rPr>
                  <w:t>to support DNEG’s establishment in Australia.</w:t>
                </w:r>
                <w:r w:rsidR="000F54F2">
                  <w:rPr>
                    <w:rFonts w:asciiTheme="minorHAnsi" w:hAnsiTheme="minorHAnsi" w:cs="AU Sans BETA Text"/>
                    <w:color w:val="000000"/>
                  </w:rPr>
                  <w:t xml:space="preserve"> </w:t>
                </w:r>
              </w:p>
              <w:p w14:paraId="1BE22313" w14:textId="77777777" w:rsidR="000F54F2" w:rsidRDefault="000F54F2" w:rsidP="000F54F2">
                <w:pPr>
                  <w:spacing w:before="0" w:after="0" w:line="240" w:lineRule="auto"/>
                </w:pPr>
              </w:p>
              <w:p w14:paraId="1AC64FE9" w14:textId="3A1E05A9" w:rsidR="000F54F2" w:rsidRDefault="000F54F2" w:rsidP="000F54F2">
                <w:pPr>
                  <w:spacing w:before="0" w:after="0" w:line="240" w:lineRule="auto"/>
                </w:pPr>
                <w:r>
                  <w:t>‘Austrade provided whole-of-government support for our expansion to Sydney,’ says Namit Malhotra, DNEG Chairman and CEO. ‘They shared industry advice and brokered valuable contacts with government and the Australian screen industry.’</w:t>
                </w:r>
              </w:p>
              <w:p w14:paraId="1805F768" w14:textId="16E0855D" w:rsidR="000F54F2" w:rsidRPr="003A58AB" w:rsidRDefault="00C928FB" w:rsidP="000F54F2">
                <w:pPr>
                  <w:spacing w:before="0" w:after="0" w:line="240" w:lineRule="auto"/>
                </w:pPr>
                <w:hyperlink r:id="rId19" w:history="1">
                  <w:r w:rsidR="000F54F2" w:rsidRPr="00745460">
                    <w:rPr>
                      <w:rStyle w:val="Hyperlink"/>
                    </w:rPr>
                    <w:t>Read more here</w:t>
                  </w:r>
                </w:hyperlink>
                <w:r w:rsidR="000F54F2">
                  <w:t>.</w:t>
                </w:r>
              </w:p>
            </w:tc>
          </w:tr>
        </w:tbl>
        <w:p w14:paraId="3476A710" w14:textId="77777777" w:rsidR="00800CC4" w:rsidRDefault="00800CC4" w:rsidP="004E18B1">
          <w:pPr>
            <w:spacing w:before="0" w:after="0" w:line="259" w:lineRule="auto"/>
          </w:pPr>
        </w:p>
        <w:tbl>
          <w:tblPr>
            <w:tblStyle w:val="TableGrid"/>
            <w:tblW w:w="9067" w:type="dxa"/>
            <w:tblLook w:val="04A0" w:firstRow="1" w:lastRow="0" w:firstColumn="1" w:lastColumn="0" w:noHBand="0" w:noVBand="1"/>
          </w:tblPr>
          <w:tblGrid>
            <w:gridCol w:w="2975"/>
            <w:gridCol w:w="6092"/>
          </w:tblGrid>
          <w:tr w:rsidR="00800CC4" w:rsidRPr="003A58AB" w14:paraId="159224F3" w14:textId="77777777" w:rsidTr="00543A41">
            <w:trPr>
              <w:tblHeader/>
            </w:trPr>
            <w:tc>
              <w:tcPr>
                <w:tcW w:w="9067" w:type="dxa"/>
                <w:gridSpan w:val="2"/>
                <w:shd w:val="clear" w:color="auto" w:fill="2E1A47" w:themeFill="text2"/>
              </w:tcPr>
              <w:p w14:paraId="46F3E482" w14:textId="5C875114" w:rsidR="00800CC4" w:rsidRPr="003A58AB" w:rsidRDefault="00745460" w:rsidP="004E18B1">
                <w:pPr>
                  <w:spacing w:before="0" w:after="0"/>
                  <w:rPr>
                    <w:b/>
                    <w:color w:val="FFFFFF" w:themeColor="background1"/>
                  </w:rPr>
                </w:pPr>
                <w:r>
                  <w:rPr>
                    <w:b/>
                    <w:color w:val="FFFFFF" w:themeColor="background1"/>
                  </w:rPr>
                  <w:t>Health &amp; Lifesciences</w:t>
                </w:r>
              </w:p>
            </w:tc>
          </w:tr>
          <w:tr w:rsidR="00800CC4" w:rsidRPr="003A58AB" w14:paraId="5E07F43B" w14:textId="77777777" w:rsidTr="004D6AB4">
            <w:tc>
              <w:tcPr>
                <w:tcW w:w="2975" w:type="dxa"/>
              </w:tcPr>
              <w:p w14:paraId="22A029F6" w14:textId="61EA5DC5" w:rsidR="00800CC4" w:rsidRPr="00D67021" w:rsidRDefault="00745460" w:rsidP="004E18B1">
                <w:pPr>
                  <w:spacing w:before="0" w:after="0"/>
                  <w:rPr>
                    <w:b/>
                    <w:bCs/>
                  </w:rPr>
                </w:pPr>
                <w:r>
                  <w:rPr>
                    <w:b/>
                    <w:bCs/>
                  </w:rPr>
                  <w:t>Moderna</w:t>
                </w:r>
              </w:p>
            </w:tc>
            <w:tc>
              <w:tcPr>
                <w:tcW w:w="6092" w:type="dxa"/>
              </w:tcPr>
              <w:p w14:paraId="53FBAD67" w14:textId="10E34AB4" w:rsidR="003F4D1A" w:rsidRDefault="00224D19" w:rsidP="00224D19">
                <w:pPr>
                  <w:spacing w:before="0" w:after="0" w:line="240" w:lineRule="auto"/>
                  <w:rPr>
                    <w:rFonts w:cs="AU Sans BETA Text"/>
                    <w:color w:val="000000"/>
                  </w:rPr>
                </w:pPr>
                <w:r w:rsidRPr="00224D19">
                  <w:rPr>
                    <w:rFonts w:cs="AU Sans BETA Text"/>
                    <w:color w:val="000000"/>
                  </w:rPr>
                  <w:t>COVID-19 mRNA vaccine pioneer, Moderna, has</w:t>
                </w:r>
                <w:r>
                  <w:rPr>
                    <w:rFonts w:cs="AU Sans BETA Text"/>
                    <w:color w:val="000000"/>
                  </w:rPr>
                  <w:t xml:space="preserve"> </w:t>
                </w:r>
                <w:r w:rsidRPr="00224D19">
                  <w:rPr>
                    <w:rFonts w:cs="AU Sans BETA Text"/>
                    <w:color w:val="000000"/>
                  </w:rPr>
                  <w:t>chosen Melbourne as its new hub for biotech</w:t>
                </w:r>
                <w:r>
                  <w:rPr>
                    <w:rFonts w:cs="AU Sans BETA Text"/>
                    <w:color w:val="000000"/>
                  </w:rPr>
                  <w:t xml:space="preserve"> </w:t>
                </w:r>
                <w:r w:rsidRPr="00224D19">
                  <w:rPr>
                    <w:rFonts w:cs="AU Sans BETA Text"/>
                    <w:color w:val="000000"/>
                  </w:rPr>
                  <w:t>research and manufacturing in Australia. The</w:t>
                </w:r>
                <w:r>
                  <w:rPr>
                    <w:rFonts w:cs="AU Sans BETA Text"/>
                    <w:color w:val="000000"/>
                  </w:rPr>
                  <w:t xml:space="preserve"> </w:t>
                </w:r>
                <w:r w:rsidRPr="00224D19">
                  <w:rPr>
                    <w:rFonts w:cs="AU Sans BETA Text"/>
                    <w:color w:val="000000"/>
                  </w:rPr>
                  <w:t>facility will have the capacity to manufacture</w:t>
                </w:r>
                <w:r>
                  <w:rPr>
                    <w:rFonts w:cs="AU Sans BETA Text"/>
                    <w:color w:val="000000"/>
                  </w:rPr>
                  <w:t xml:space="preserve"> </w:t>
                </w:r>
                <w:r w:rsidRPr="00224D19">
                  <w:rPr>
                    <w:rFonts w:cs="AU Sans BETA Text"/>
                    <w:color w:val="000000"/>
                  </w:rPr>
                  <w:t>up to 100 million vaccine doses</w:t>
                </w:r>
                <w:r>
                  <w:rPr>
                    <w:rFonts w:cs="AU Sans BETA Text"/>
                    <w:color w:val="000000"/>
                  </w:rPr>
                  <w:t xml:space="preserve"> </w:t>
                </w:r>
                <w:r w:rsidRPr="00224D19">
                  <w:rPr>
                    <w:rFonts w:cs="AU Sans BETA Text"/>
                    <w:color w:val="000000"/>
                  </w:rPr>
                  <w:t>per year for</w:t>
                </w:r>
                <w:r>
                  <w:rPr>
                    <w:rFonts w:cs="AU Sans BETA Text"/>
                    <w:color w:val="000000"/>
                  </w:rPr>
                  <w:t xml:space="preserve"> </w:t>
                </w:r>
                <w:r w:rsidRPr="00224D19">
                  <w:rPr>
                    <w:rFonts w:cs="AU Sans BETA Text"/>
                    <w:color w:val="000000"/>
                  </w:rPr>
                  <w:t>respiratory viruses such as COVID, influenza</w:t>
                </w:r>
                <w:r>
                  <w:rPr>
                    <w:rFonts w:cs="AU Sans BETA Text"/>
                    <w:color w:val="000000"/>
                  </w:rPr>
                  <w:t xml:space="preserve"> </w:t>
                </w:r>
                <w:r w:rsidRPr="00224D19">
                  <w:rPr>
                    <w:rFonts w:cs="AU Sans BETA Text"/>
                    <w:color w:val="000000"/>
                  </w:rPr>
                  <w:t>and respiratory syncytial virus (RSV). It will</w:t>
                </w:r>
                <w:r>
                  <w:rPr>
                    <w:rFonts w:cs="AU Sans BETA Text"/>
                    <w:color w:val="000000"/>
                  </w:rPr>
                  <w:t xml:space="preserve"> </w:t>
                </w:r>
                <w:r w:rsidRPr="00224D19">
                  <w:rPr>
                    <w:rFonts w:cs="AU Sans BETA Text"/>
                    <w:color w:val="000000"/>
                  </w:rPr>
                  <w:t>be part of an ongoing, 10-year partnership</w:t>
                </w:r>
                <w:r>
                  <w:rPr>
                    <w:rFonts w:cs="AU Sans BETA Text"/>
                    <w:color w:val="000000"/>
                  </w:rPr>
                  <w:t xml:space="preserve"> </w:t>
                </w:r>
                <w:r w:rsidRPr="00224D19">
                  <w:rPr>
                    <w:rFonts w:cs="AU Sans BETA Text"/>
                    <w:color w:val="000000"/>
                  </w:rPr>
                  <w:t>between Moderna, the</w:t>
                </w:r>
                <w:r>
                  <w:rPr>
                    <w:rFonts w:cs="AU Sans BETA Text"/>
                    <w:color w:val="000000"/>
                  </w:rPr>
                  <w:t xml:space="preserve"> </w:t>
                </w:r>
                <w:r w:rsidRPr="00224D19">
                  <w:rPr>
                    <w:rFonts w:cs="AU Sans BETA Text"/>
                    <w:color w:val="000000"/>
                  </w:rPr>
                  <w:t>Victorian Government</w:t>
                </w:r>
                <w:r>
                  <w:rPr>
                    <w:rFonts w:cs="AU Sans BETA Text"/>
                    <w:color w:val="000000"/>
                  </w:rPr>
                  <w:t xml:space="preserve"> </w:t>
                </w:r>
                <w:r w:rsidRPr="00224D19">
                  <w:rPr>
                    <w:rFonts w:cs="AU Sans BETA Text"/>
                    <w:color w:val="000000"/>
                  </w:rPr>
                  <w:t>and the federal Australian Government.</w:t>
                </w:r>
              </w:p>
              <w:p w14:paraId="79E02BA3" w14:textId="77777777" w:rsidR="00224D19" w:rsidRDefault="00224D19" w:rsidP="00224D19">
                <w:pPr>
                  <w:spacing w:before="0" w:after="0" w:line="240" w:lineRule="auto"/>
                  <w:rPr>
                    <w:rFonts w:cs="AU Sans BETA Text"/>
                    <w:color w:val="000000"/>
                  </w:rPr>
                </w:pPr>
              </w:p>
              <w:p w14:paraId="4885E511" w14:textId="1E63EBE4" w:rsidR="00224D19" w:rsidRDefault="00224D19" w:rsidP="00224D19">
                <w:pPr>
                  <w:spacing w:before="0" w:after="0" w:line="240" w:lineRule="auto"/>
                </w:pPr>
                <w:r>
                  <w:t>‘Austrade has always been open and supportive – especially during the early stages of discussions,’ says Michael Azrak, General Manager, Moderna Australia &amp; New Zealand.</w:t>
                </w:r>
              </w:p>
              <w:p w14:paraId="671CFC4D" w14:textId="1D6BF07E" w:rsidR="00224D19" w:rsidRPr="00F147DB" w:rsidRDefault="00C928FB" w:rsidP="00224D19">
                <w:pPr>
                  <w:spacing w:before="0" w:after="0" w:line="240" w:lineRule="auto"/>
                </w:pPr>
                <w:hyperlink r:id="rId20" w:history="1">
                  <w:r w:rsidR="00224D19" w:rsidRPr="00F33AAB">
                    <w:rPr>
                      <w:rStyle w:val="Hyperlink"/>
                    </w:rPr>
                    <w:t>Read more here</w:t>
                  </w:r>
                </w:hyperlink>
                <w:r w:rsidR="00224D19">
                  <w:t>.</w:t>
                </w:r>
              </w:p>
            </w:tc>
          </w:tr>
        </w:tbl>
        <w:p w14:paraId="5AFEB057" w14:textId="77777777" w:rsidR="00800CC4" w:rsidRDefault="00800CC4" w:rsidP="004E18B1">
          <w:pPr>
            <w:spacing w:before="0" w:after="0" w:line="259" w:lineRule="auto"/>
          </w:pPr>
        </w:p>
        <w:tbl>
          <w:tblPr>
            <w:tblStyle w:val="TableGrid"/>
            <w:tblW w:w="9067" w:type="dxa"/>
            <w:tblLook w:val="04A0" w:firstRow="1" w:lastRow="0" w:firstColumn="1" w:lastColumn="0" w:noHBand="0" w:noVBand="1"/>
          </w:tblPr>
          <w:tblGrid>
            <w:gridCol w:w="2975"/>
            <w:gridCol w:w="6092"/>
          </w:tblGrid>
          <w:tr w:rsidR="00800CC4" w:rsidRPr="003A58AB" w14:paraId="16953D47" w14:textId="77777777" w:rsidTr="00543A41">
            <w:trPr>
              <w:tblHeader/>
            </w:trPr>
            <w:tc>
              <w:tcPr>
                <w:tcW w:w="9067" w:type="dxa"/>
                <w:gridSpan w:val="2"/>
                <w:shd w:val="clear" w:color="auto" w:fill="2E1A47" w:themeFill="text2"/>
              </w:tcPr>
              <w:p w14:paraId="77BFDD2F" w14:textId="1E0083B3" w:rsidR="00800CC4" w:rsidRPr="003A58AB" w:rsidRDefault="00F33AAB" w:rsidP="004E18B1">
                <w:pPr>
                  <w:spacing w:before="0" w:after="0"/>
                  <w:rPr>
                    <w:b/>
                    <w:color w:val="FFFFFF" w:themeColor="background1"/>
                  </w:rPr>
                </w:pPr>
                <w:r>
                  <w:rPr>
                    <w:b/>
                    <w:color w:val="FFFFFF" w:themeColor="background1"/>
                  </w:rPr>
                  <w:t>Renewable Energy</w:t>
                </w:r>
              </w:p>
            </w:tc>
          </w:tr>
          <w:tr w:rsidR="00800CC4" w:rsidRPr="003A58AB" w14:paraId="48ABB63D" w14:textId="77777777" w:rsidTr="004D6AB4">
            <w:tc>
              <w:tcPr>
                <w:tcW w:w="2975" w:type="dxa"/>
              </w:tcPr>
              <w:p w14:paraId="765C812A" w14:textId="0C540550" w:rsidR="00800CC4" w:rsidRPr="00D67021" w:rsidRDefault="00F33AAB" w:rsidP="004E18B1">
                <w:pPr>
                  <w:spacing w:before="0" w:after="0"/>
                  <w:rPr>
                    <w:b/>
                    <w:bCs/>
                  </w:rPr>
                </w:pPr>
                <w:r>
                  <w:rPr>
                    <w:b/>
                    <w:bCs/>
                  </w:rPr>
                  <w:t>Wallbox</w:t>
                </w:r>
              </w:p>
            </w:tc>
            <w:tc>
              <w:tcPr>
                <w:tcW w:w="6092" w:type="dxa"/>
              </w:tcPr>
              <w:p w14:paraId="2B94F5F2" w14:textId="0B0F2C47" w:rsidR="00552785" w:rsidRPr="00552785" w:rsidRDefault="00552785" w:rsidP="00552785">
                <w:pPr>
                  <w:autoSpaceDE w:val="0"/>
                  <w:autoSpaceDN w:val="0"/>
                  <w:adjustRightInd w:val="0"/>
                  <w:spacing w:before="0" w:after="0" w:line="181" w:lineRule="atLeast"/>
                  <w:rPr>
                    <w:rFonts w:asciiTheme="minorHAnsi" w:hAnsiTheme="minorHAnsi" w:cs="AU Sans BETA Text"/>
                    <w:color w:val="000000"/>
                  </w:rPr>
                </w:pPr>
                <w:r w:rsidRPr="00552785">
                  <w:rPr>
                    <w:rFonts w:asciiTheme="minorHAnsi" w:hAnsiTheme="minorHAnsi" w:cs="AU Sans BETA Text"/>
                    <w:color w:val="000000"/>
                  </w:rPr>
                  <w:t>Spanish Energy company Wallbox launched its</w:t>
                </w:r>
                <w:r>
                  <w:rPr>
                    <w:rFonts w:asciiTheme="minorHAnsi" w:hAnsiTheme="minorHAnsi" w:cs="AU Sans BETA Text"/>
                    <w:color w:val="000000"/>
                  </w:rPr>
                  <w:t xml:space="preserve"> </w:t>
                </w:r>
                <w:r w:rsidRPr="00552785">
                  <w:rPr>
                    <w:rFonts w:asciiTheme="minorHAnsi" w:hAnsiTheme="minorHAnsi" w:cs="AU Sans BETA Text"/>
                    <w:color w:val="000000"/>
                  </w:rPr>
                  <w:t>smart electric vehicle (EV) charging systems</w:t>
                </w:r>
                <w:r>
                  <w:rPr>
                    <w:rFonts w:asciiTheme="minorHAnsi" w:hAnsiTheme="minorHAnsi" w:cs="AU Sans BETA Text"/>
                    <w:color w:val="000000"/>
                  </w:rPr>
                  <w:t xml:space="preserve"> </w:t>
                </w:r>
                <w:r w:rsidRPr="00552785">
                  <w:rPr>
                    <w:rFonts w:asciiTheme="minorHAnsi" w:hAnsiTheme="minorHAnsi" w:cs="AU Sans BETA Text"/>
                    <w:color w:val="000000"/>
                  </w:rPr>
                  <w:t>and energy management solutions in Australia</w:t>
                </w:r>
                <w:r>
                  <w:rPr>
                    <w:rFonts w:asciiTheme="minorHAnsi" w:hAnsiTheme="minorHAnsi" w:cs="AU Sans BETA Text"/>
                    <w:color w:val="000000"/>
                  </w:rPr>
                  <w:t xml:space="preserve"> </w:t>
                </w:r>
                <w:r w:rsidRPr="00552785">
                  <w:rPr>
                    <w:rFonts w:asciiTheme="minorHAnsi" w:hAnsiTheme="minorHAnsi" w:cs="AU Sans BETA Text"/>
                    <w:color w:val="000000"/>
                  </w:rPr>
                  <w:t>in 2018. It is now one of the top 3 EV charging</w:t>
                </w:r>
                <w:r>
                  <w:rPr>
                    <w:rFonts w:asciiTheme="minorHAnsi" w:hAnsiTheme="minorHAnsi" w:cs="AU Sans BETA Text"/>
                    <w:color w:val="000000"/>
                  </w:rPr>
                  <w:t xml:space="preserve"> </w:t>
                </w:r>
                <w:r w:rsidRPr="00552785">
                  <w:rPr>
                    <w:rFonts w:asciiTheme="minorHAnsi" w:hAnsiTheme="minorHAnsi" w:cs="AU Sans BETA Text"/>
                    <w:color w:val="000000"/>
                  </w:rPr>
                  <w:t>brands in Australia and trialling its public</w:t>
                </w:r>
                <w:r>
                  <w:rPr>
                    <w:rFonts w:asciiTheme="minorHAnsi" w:hAnsiTheme="minorHAnsi" w:cs="AU Sans BETA Text"/>
                    <w:color w:val="000000"/>
                  </w:rPr>
                  <w:t xml:space="preserve"> </w:t>
                </w:r>
                <w:r w:rsidRPr="00552785">
                  <w:rPr>
                    <w:rFonts w:asciiTheme="minorHAnsi" w:hAnsiTheme="minorHAnsi" w:cs="AU Sans BETA Text"/>
                    <w:color w:val="000000"/>
                  </w:rPr>
                  <w:t>charging solution, Supernova.</w:t>
                </w:r>
              </w:p>
              <w:p w14:paraId="1E51C1B8" w14:textId="77777777" w:rsidR="00552785" w:rsidRDefault="00552785" w:rsidP="00552785">
                <w:pPr>
                  <w:autoSpaceDE w:val="0"/>
                  <w:autoSpaceDN w:val="0"/>
                  <w:adjustRightInd w:val="0"/>
                  <w:spacing w:before="0" w:after="0" w:line="181" w:lineRule="atLeast"/>
                  <w:rPr>
                    <w:rFonts w:asciiTheme="minorHAnsi" w:hAnsiTheme="minorHAnsi" w:cs="AU Sans BETA Text"/>
                    <w:color w:val="000000"/>
                  </w:rPr>
                </w:pPr>
              </w:p>
              <w:p w14:paraId="2964244E" w14:textId="38A2CC81" w:rsidR="00F147DB" w:rsidRDefault="00552785" w:rsidP="00552785">
                <w:pPr>
                  <w:autoSpaceDE w:val="0"/>
                  <w:autoSpaceDN w:val="0"/>
                  <w:adjustRightInd w:val="0"/>
                  <w:spacing w:before="0" w:after="0" w:line="181" w:lineRule="atLeast"/>
                  <w:rPr>
                    <w:rFonts w:asciiTheme="minorHAnsi" w:hAnsiTheme="minorHAnsi" w:cs="AU Sans BETA Text"/>
                    <w:color w:val="000000"/>
                  </w:rPr>
                </w:pPr>
                <w:r w:rsidRPr="00552785">
                  <w:rPr>
                    <w:rFonts w:asciiTheme="minorHAnsi" w:hAnsiTheme="minorHAnsi" w:cs="AU Sans BETA Text"/>
                    <w:color w:val="000000"/>
                  </w:rPr>
                  <w:lastRenderedPageBreak/>
                  <w:t>‘[Austrade] invited the Australian Ambassador</w:t>
                </w:r>
                <w:r>
                  <w:rPr>
                    <w:rFonts w:asciiTheme="minorHAnsi" w:hAnsiTheme="minorHAnsi" w:cs="AU Sans BETA Text"/>
                    <w:color w:val="000000"/>
                  </w:rPr>
                  <w:t xml:space="preserve"> </w:t>
                </w:r>
                <w:r w:rsidRPr="00552785">
                  <w:rPr>
                    <w:rFonts w:asciiTheme="minorHAnsi" w:hAnsiTheme="minorHAnsi" w:cs="AU Sans BETA Text"/>
                    <w:color w:val="000000"/>
                  </w:rPr>
                  <w:t>to Spain to visit our factory in Barcelona, which</w:t>
                </w:r>
                <w:r>
                  <w:rPr>
                    <w:rFonts w:asciiTheme="minorHAnsi" w:hAnsiTheme="minorHAnsi" w:cs="AU Sans BETA Text"/>
                    <w:color w:val="000000"/>
                  </w:rPr>
                  <w:t xml:space="preserve"> </w:t>
                </w:r>
                <w:r w:rsidRPr="00552785">
                  <w:rPr>
                    <w:rFonts w:asciiTheme="minorHAnsi" w:hAnsiTheme="minorHAnsi" w:cs="AU Sans BETA Text"/>
                    <w:color w:val="000000"/>
                  </w:rPr>
                  <w:t>generated some good publicity for us. They also</w:t>
                </w:r>
                <w:r>
                  <w:rPr>
                    <w:rFonts w:asciiTheme="minorHAnsi" w:hAnsiTheme="minorHAnsi" w:cs="AU Sans BETA Text"/>
                    <w:color w:val="000000"/>
                  </w:rPr>
                  <w:t xml:space="preserve"> </w:t>
                </w:r>
                <w:r w:rsidRPr="00552785">
                  <w:rPr>
                    <w:rFonts w:asciiTheme="minorHAnsi" w:hAnsiTheme="minorHAnsi" w:cs="AU Sans BETA Text"/>
                    <w:color w:val="000000"/>
                  </w:rPr>
                  <w:t>invited us to events where we could network</w:t>
                </w:r>
                <w:r>
                  <w:rPr>
                    <w:rFonts w:asciiTheme="minorHAnsi" w:hAnsiTheme="minorHAnsi" w:cs="AU Sans BETA Text"/>
                    <w:color w:val="000000"/>
                  </w:rPr>
                  <w:t xml:space="preserve"> </w:t>
                </w:r>
                <w:r w:rsidRPr="00552785">
                  <w:rPr>
                    <w:rFonts w:asciiTheme="minorHAnsi" w:hAnsiTheme="minorHAnsi" w:cs="AU Sans BETA Text"/>
                    <w:color w:val="000000"/>
                  </w:rPr>
                  <w:t>with key stakeholders in the Australian EV</w:t>
                </w:r>
                <w:r>
                  <w:rPr>
                    <w:rFonts w:asciiTheme="minorHAnsi" w:hAnsiTheme="minorHAnsi" w:cs="AU Sans BETA Text"/>
                    <w:color w:val="000000"/>
                  </w:rPr>
                  <w:t xml:space="preserve"> </w:t>
                </w:r>
                <w:r w:rsidRPr="00552785">
                  <w:rPr>
                    <w:rFonts w:asciiTheme="minorHAnsi" w:hAnsiTheme="minorHAnsi" w:cs="AU Sans BETA Text"/>
                    <w:color w:val="000000"/>
                  </w:rPr>
                  <w:t>industry,’ says Xavier Peña, Wallbox’s Head of</w:t>
                </w:r>
                <w:r>
                  <w:rPr>
                    <w:rFonts w:asciiTheme="minorHAnsi" w:hAnsiTheme="minorHAnsi" w:cs="AU Sans BETA Text"/>
                    <w:color w:val="000000"/>
                  </w:rPr>
                  <w:t xml:space="preserve"> </w:t>
                </w:r>
                <w:r w:rsidRPr="00552785">
                  <w:rPr>
                    <w:rFonts w:asciiTheme="minorHAnsi" w:hAnsiTheme="minorHAnsi" w:cs="AU Sans BETA Text"/>
                    <w:color w:val="000000"/>
                  </w:rPr>
                  <w:t>Marketing for APAC and New Markets.</w:t>
                </w:r>
              </w:p>
              <w:p w14:paraId="5C727249" w14:textId="77777777" w:rsidR="00552785" w:rsidRDefault="00552785" w:rsidP="00552785">
                <w:pPr>
                  <w:spacing w:before="0" w:after="0" w:line="240" w:lineRule="auto"/>
                  <w:rPr>
                    <w:rFonts w:cs="AU Sans BETA Text"/>
                    <w:color w:val="000000"/>
                  </w:rPr>
                </w:pPr>
              </w:p>
              <w:p w14:paraId="548EC919" w14:textId="09F5D1F8" w:rsidR="00552785" w:rsidRDefault="00552785" w:rsidP="00552785">
                <w:pPr>
                  <w:spacing w:before="0" w:after="0" w:line="240" w:lineRule="auto"/>
                </w:pPr>
                <w:r>
                  <w:t>‘Entering a new market is never easy. Finding a reliable partner like Austrade who can make it easier by providing information and connections is very comforting.’</w:t>
                </w:r>
              </w:p>
              <w:p w14:paraId="06AA2720" w14:textId="5CA67D13" w:rsidR="00552785" w:rsidRPr="003A58AB" w:rsidRDefault="00C928FB" w:rsidP="00552785">
                <w:pPr>
                  <w:spacing w:before="0" w:after="0" w:line="240" w:lineRule="auto"/>
                </w:pPr>
                <w:hyperlink r:id="rId21" w:history="1">
                  <w:r w:rsidR="00552785" w:rsidRPr="00157F28">
                    <w:rPr>
                      <w:rStyle w:val="Hyperlink"/>
                    </w:rPr>
                    <w:t>Read more here</w:t>
                  </w:r>
                </w:hyperlink>
                <w:r w:rsidR="00552785">
                  <w:t>.</w:t>
                </w:r>
              </w:p>
            </w:tc>
          </w:tr>
          <w:tr w:rsidR="00F33AAB" w:rsidRPr="003A58AB" w14:paraId="2A544A0A" w14:textId="77777777" w:rsidTr="004D6AB4">
            <w:tc>
              <w:tcPr>
                <w:tcW w:w="2975" w:type="dxa"/>
              </w:tcPr>
              <w:p w14:paraId="4B6AE50F" w14:textId="1F9AE86D" w:rsidR="00F33AAB" w:rsidRPr="00157F28" w:rsidRDefault="00157F28" w:rsidP="004E18B1">
                <w:pPr>
                  <w:spacing w:before="0" w:after="0"/>
                  <w:rPr>
                    <w:b/>
                    <w:bCs/>
                  </w:rPr>
                </w:pPr>
                <w:r>
                  <w:rPr>
                    <w:b/>
                    <w:bCs/>
                  </w:rPr>
                  <w:lastRenderedPageBreak/>
                  <w:t>Project Yuri</w:t>
                </w:r>
              </w:p>
            </w:tc>
            <w:tc>
              <w:tcPr>
                <w:tcW w:w="6092" w:type="dxa"/>
              </w:tcPr>
              <w:p w14:paraId="1A329F75" w14:textId="10E23136" w:rsidR="00157F28" w:rsidRPr="00157F28" w:rsidRDefault="00157F28" w:rsidP="00157F28">
                <w:pPr>
                  <w:autoSpaceDE w:val="0"/>
                  <w:autoSpaceDN w:val="0"/>
                  <w:adjustRightInd w:val="0"/>
                  <w:spacing w:before="0" w:after="0" w:line="181" w:lineRule="atLeast"/>
                  <w:rPr>
                    <w:rFonts w:asciiTheme="minorHAnsi" w:hAnsiTheme="minorHAnsi" w:cs="AU Sans BETA Text"/>
                    <w:color w:val="000000"/>
                  </w:rPr>
                </w:pPr>
                <w:r w:rsidRPr="00157F28">
                  <w:rPr>
                    <w:rFonts w:asciiTheme="minorHAnsi" w:hAnsiTheme="minorHAnsi" w:cs="AU Sans BETA Text"/>
                    <w:color w:val="000000"/>
                  </w:rPr>
                  <w:t>Norway’s Yara has collaborated with France’s</w:t>
                </w:r>
                <w:r w:rsidR="003C0C8E">
                  <w:rPr>
                    <w:rFonts w:asciiTheme="minorHAnsi" w:hAnsiTheme="minorHAnsi" w:cs="AU Sans BETA Text"/>
                    <w:color w:val="000000"/>
                  </w:rPr>
                  <w:t xml:space="preserve"> </w:t>
                </w:r>
                <w:r w:rsidRPr="00157F28">
                  <w:rPr>
                    <w:rFonts w:asciiTheme="minorHAnsi" w:hAnsiTheme="minorHAnsi" w:cs="AU Sans BETA Text"/>
                    <w:color w:val="000000"/>
                  </w:rPr>
                  <w:t>ENGIE to develop ‘Project Yuri’ – one of</w:t>
                </w:r>
                <w:r w:rsidR="003C0C8E">
                  <w:rPr>
                    <w:rFonts w:asciiTheme="minorHAnsi" w:hAnsiTheme="minorHAnsi" w:cs="AU Sans BETA Text"/>
                    <w:color w:val="000000"/>
                  </w:rPr>
                  <w:t xml:space="preserve"> </w:t>
                </w:r>
                <w:r w:rsidRPr="00157F28">
                  <w:rPr>
                    <w:rFonts w:asciiTheme="minorHAnsi" w:hAnsiTheme="minorHAnsi" w:cs="AU Sans BETA Text"/>
                    <w:color w:val="000000"/>
                  </w:rPr>
                  <w:t>the world’s first industrial-scale renewable</w:t>
                </w:r>
                <w:r w:rsidR="003C0C8E">
                  <w:rPr>
                    <w:rFonts w:asciiTheme="minorHAnsi" w:hAnsiTheme="minorHAnsi" w:cs="AU Sans BETA Text"/>
                    <w:color w:val="000000"/>
                  </w:rPr>
                  <w:t xml:space="preserve"> </w:t>
                </w:r>
                <w:r w:rsidRPr="00157F28">
                  <w:rPr>
                    <w:rFonts w:asciiTheme="minorHAnsi" w:hAnsiTheme="minorHAnsi" w:cs="AU Sans BETA Text"/>
                    <w:color w:val="000000"/>
                  </w:rPr>
                  <w:t>hydrogen plants. The plant will be built in</w:t>
                </w:r>
              </w:p>
              <w:p w14:paraId="511002AE" w14:textId="3056BB9C" w:rsidR="00F33AAB" w:rsidRDefault="00157F28" w:rsidP="00157F28">
                <w:pPr>
                  <w:autoSpaceDE w:val="0"/>
                  <w:autoSpaceDN w:val="0"/>
                  <w:adjustRightInd w:val="0"/>
                  <w:spacing w:before="0" w:after="0" w:line="181" w:lineRule="atLeast"/>
                  <w:rPr>
                    <w:rFonts w:asciiTheme="minorHAnsi" w:hAnsiTheme="minorHAnsi" w:cs="AU Sans BETA Text"/>
                    <w:color w:val="000000"/>
                  </w:rPr>
                </w:pPr>
                <w:r w:rsidRPr="00157F28">
                  <w:rPr>
                    <w:rFonts w:asciiTheme="minorHAnsi" w:hAnsiTheme="minorHAnsi" w:cs="AU Sans BETA Text"/>
                    <w:color w:val="000000"/>
                  </w:rPr>
                  <w:t>Western Australia and owned by ENGIE and</w:t>
                </w:r>
                <w:r w:rsidR="003C0C8E">
                  <w:rPr>
                    <w:rFonts w:asciiTheme="minorHAnsi" w:hAnsiTheme="minorHAnsi" w:cs="AU Sans BETA Text"/>
                    <w:color w:val="000000"/>
                  </w:rPr>
                  <w:t xml:space="preserve"> </w:t>
                </w:r>
                <w:r w:rsidRPr="00157F28">
                  <w:rPr>
                    <w:rFonts w:asciiTheme="minorHAnsi" w:hAnsiTheme="minorHAnsi" w:cs="AU Sans BETA Text"/>
                    <w:color w:val="000000"/>
                  </w:rPr>
                  <w:t>Japan’s Mitsui &amp; Co. through a joint venture</w:t>
                </w:r>
                <w:r w:rsidR="003C0C8E">
                  <w:rPr>
                    <w:rFonts w:asciiTheme="minorHAnsi" w:hAnsiTheme="minorHAnsi" w:cs="AU Sans BETA Text"/>
                    <w:color w:val="000000"/>
                  </w:rPr>
                  <w:t xml:space="preserve"> </w:t>
                </w:r>
                <w:r w:rsidRPr="00157F28">
                  <w:rPr>
                    <w:rFonts w:asciiTheme="minorHAnsi" w:hAnsiTheme="minorHAnsi" w:cs="AU Sans BETA Text"/>
                    <w:color w:val="000000"/>
                  </w:rPr>
                  <w:t>company. By 2024, the facility will produce up</w:t>
                </w:r>
                <w:r w:rsidR="003C0C8E">
                  <w:rPr>
                    <w:rFonts w:asciiTheme="minorHAnsi" w:hAnsiTheme="minorHAnsi" w:cs="AU Sans BETA Text"/>
                    <w:color w:val="000000"/>
                  </w:rPr>
                  <w:t xml:space="preserve"> </w:t>
                </w:r>
                <w:r w:rsidRPr="00157F28">
                  <w:rPr>
                    <w:rFonts w:asciiTheme="minorHAnsi" w:hAnsiTheme="minorHAnsi" w:cs="AU Sans BETA Text"/>
                    <w:color w:val="000000"/>
                  </w:rPr>
                  <w:t>to 640 tonnes per year of renewable hydrogen.</w:t>
                </w:r>
              </w:p>
              <w:p w14:paraId="3612FC62" w14:textId="77777777" w:rsidR="00157F28" w:rsidRDefault="00157F28" w:rsidP="00157F28">
                <w:pPr>
                  <w:autoSpaceDE w:val="0"/>
                  <w:autoSpaceDN w:val="0"/>
                  <w:adjustRightInd w:val="0"/>
                  <w:spacing w:before="0" w:after="0" w:line="181" w:lineRule="atLeast"/>
                  <w:rPr>
                    <w:rFonts w:asciiTheme="minorHAnsi" w:hAnsiTheme="minorHAnsi" w:cs="AU Sans BETA Text"/>
                    <w:color w:val="000000"/>
                  </w:rPr>
                </w:pPr>
              </w:p>
              <w:p w14:paraId="408841B3" w14:textId="34AAD2E7" w:rsidR="00157F28" w:rsidRDefault="003C0C8E" w:rsidP="003C0C8E">
                <w:pPr>
                  <w:autoSpaceDE w:val="0"/>
                  <w:autoSpaceDN w:val="0"/>
                  <w:adjustRightInd w:val="0"/>
                  <w:spacing w:before="0" w:after="0" w:line="181" w:lineRule="atLeast"/>
                  <w:rPr>
                    <w:rFonts w:asciiTheme="minorHAnsi" w:hAnsiTheme="minorHAnsi" w:cs="AU Sans BETA Text"/>
                    <w:color w:val="000000"/>
                  </w:rPr>
                </w:pPr>
                <w:r w:rsidRPr="003C0C8E">
                  <w:rPr>
                    <w:rFonts w:asciiTheme="minorHAnsi" w:hAnsiTheme="minorHAnsi" w:cs="AU Sans BETA Text"/>
                    <w:color w:val="000000"/>
                  </w:rPr>
                  <w:t>Austrade has supported all companies</w:t>
                </w:r>
                <w:r>
                  <w:rPr>
                    <w:rFonts w:asciiTheme="minorHAnsi" w:hAnsiTheme="minorHAnsi" w:cs="AU Sans BETA Text"/>
                    <w:color w:val="000000"/>
                  </w:rPr>
                  <w:t xml:space="preserve"> </w:t>
                </w:r>
                <w:r w:rsidRPr="003C0C8E">
                  <w:rPr>
                    <w:rFonts w:asciiTheme="minorHAnsi" w:hAnsiTheme="minorHAnsi" w:cs="AU Sans BETA Text"/>
                    <w:color w:val="000000"/>
                  </w:rPr>
                  <w:t>involved in the project.</w:t>
                </w:r>
              </w:p>
              <w:p w14:paraId="1E84D669" w14:textId="77777777" w:rsidR="003C0C8E" w:rsidRDefault="003C0C8E" w:rsidP="003C0C8E">
                <w:pPr>
                  <w:autoSpaceDE w:val="0"/>
                  <w:autoSpaceDN w:val="0"/>
                  <w:adjustRightInd w:val="0"/>
                  <w:spacing w:before="0" w:after="0" w:line="181" w:lineRule="atLeast"/>
                  <w:rPr>
                    <w:rFonts w:asciiTheme="minorHAnsi" w:hAnsiTheme="minorHAnsi" w:cs="AU Sans BETA Text"/>
                    <w:color w:val="000000"/>
                  </w:rPr>
                </w:pPr>
              </w:p>
              <w:p w14:paraId="4CA3F231" w14:textId="42DC5B15" w:rsidR="003C0C8E" w:rsidRDefault="003C0C8E" w:rsidP="003C0C8E">
                <w:pPr>
                  <w:autoSpaceDE w:val="0"/>
                  <w:autoSpaceDN w:val="0"/>
                  <w:adjustRightInd w:val="0"/>
                  <w:spacing w:before="0" w:after="0" w:line="181" w:lineRule="atLeast"/>
                  <w:rPr>
                    <w:rFonts w:asciiTheme="minorHAnsi" w:hAnsiTheme="minorHAnsi" w:cs="AU Sans BETA Text"/>
                    <w:color w:val="000000"/>
                  </w:rPr>
                </w:pPr>
                <w:r w:rsidRPr="003C0C8E">
                  <w:rPr>
                    <w:rFonts w:asciiTheme="minorHAnsi" w:hAnsiTheme="minorHAnsi" w:cs="AU Sans BETA Text"/>
                    <w:color w:val="000000"/>
                  </w:rPr>
                  <w:t>This includes providing Engie with early access</w:t>
                </w:r>
                <w:r>
                  <w:rPr>
                    <w:rFonts w:asciiTheme="minorHAnsi" w:hAnsiTheme="minorHAnsi" w:cs="AU Sans BETA Text"/>
                    <w:color w:val="000000"/>
                  </w:rPr>
                  <w:t xml:space="preserve"> </w:t>
                </w:r>
                <w:r w:rsidRPr="003C0C8E">
                  <w:rPr>
                    <w:rFonts w:asciiTheme="minorHAnsi" w:hAnsiTheme="minorHAnsi" w:cs="AU Sans BETA Text"/>
                    <w:color w:val="000000"/>
                  </w:rPr>
                  <w:t>to Australian Government stakeholders and</w:t>
                </w:r>
                <w:r>
                  <w:rPr>
                    <w:rFonts w:asciiTheme="minorHAnsi" w:hAnsiTheme="minorHAnsi" w:cs="AU Sans BETA Text"/>
                    <w:color w:val="000000"/>
                  </w:rPr>
                  <w:t xml:space="preserve"> </w:t>
                </w:r>
                <w:r w:rsidRPr="003C0C8E">
                  <w:rPr>
                    <w:rFonts w:asciiTheme="minorHAnsi" w:hAnsiTheme="minorHAnsi" w:cs="AU Sans BETA Text"/>
                    <w:color w:val="000000"/>
                  </w:rPr>
                  <w:t>participation in policy forming discussions;</w:t>
                </w:r>
                <w:r>
                  <w:rPr>
                    <w:rFonts w:asciiTheme="minorHAnsi" w:hAnsiTheme="minorHAnsi" w:cs="AU Sans BETA Text"/>
                    <w:color w:val="000000"/>
                  </w:rPr>
                  <w:t xml:space="preserve"> </w:t>
                </w:r>
                <w:r w:rsidRPr="003C0C8E">
                  <w:rPr>
                    <w:rFonts w:asciiTheme="minorHAnsi" w:hAnsiTheme="minorHAnsi" w:cs="AU Sans BETA Text"/>
                    <w:color w:val="000000"/>
                  </w:rPr>
                  <w:t>supporting Yara International as it studied</w:t>
                </w:r>
                <w:r>
                  <w:rPr>
                    <w:rFonts w:asciiTheme="minorHAnsi" w:hAnsiTheme="minorHAnsi" w:cs="AU Sans BETA Text"/>
                    <w:color w:val="000000"/>
                  </w:rPr>
                  <w:t xml:space="preserve"> </w:t>
                </w:r>
                <w:r w:rsidRPr="003C0C8E">
                  <w:rPr>
                    <w:rFonts w:asciiTheme="minorHAnsi" w:hAnsiTheme="minorHAnsi" w:cs="AU Sans BETA Text"/>
                    <w:color w:val="000000"/>
                  </w:rPr>
                  <w:t>the feasibility of producing green hydrogen in</w:t>
                </w:r>
                <w:r>
                  <w:rPr>
                    <w:rFonts w:asciiTheme="minorHAnsi" w:hAnsiTheme="minorHAnsi" w:cs="AU Sans BETA Text"/>
                    <w:color w:val="000000"/>
                  </w:rPr>
                  <w:t xml:space="preserve"> </w:t>
                </w:r>
                <w:r w:rsidRPr="003C0C8E">
                  <w:rPr>
                    <w:rFonts w:asciiTheme="minorHAnsi" w:hAnsiTheme="minorHAnsi" w:cs="AU Sans BETA Text"/>
                    <w:color w:val="000000"/>
                  </w:rPr>
                  <w:t>Australia; and continuously liaising with Mitsui</w:t>
                </w:r>
                <w:r>
                  <w:rPr>
                    <w:rFonts w:asciiTheme="minorHAnsi" w:hAnsiTheme="minorHAnsi" w:cs="AU Sans BETA Text"/>
                    <w:color w:val="000000"/>
                  </w:rPr>
                  <w:t xml:space="preserve"> </w:t>
                </w:r>
                <w:r w:rsidRPr="003C0C8E">
                  <w:rPr>
                    <w:rFonts w:asciiTheme="minorHAnsi" w:hAnsiTheme="minorHAnsi" w:cs="AU Sans BETA Text"/>
                    <w:color w:val="000000"/>
                  </w:rPr>
                  <w:t>&amp; Co. on its renewables and hydrogen/ammonia</w:t>
                </w:r>
                <w:r>
                  <w:rPr>
                    <w:rFonts w:asciiTheme="minorHAnsi" w:hAnsiTheme="minorHAnsi" w:cs="AU Sans BETA Text"/>
                    <w:color w:val="000000"/>
                  </w:rPr>
                  <w:t xml:space="preserve"> </w:t>
                </w:r>
                <w:r w:rsidRPr="003C0C8E">
                  <w:rPr>
                    <w:rFonts w:asciiTheme="minorHAnsi" w:hAnsiTheme="minorHAnsi" w:cs="AU Sans BETA Text"/>
                    <w:color w:val="000000"/>
                  </w:rPr>
                  <w:t>businesses.</w:t>
                </w:r>
              </w:p>
              <w:p w14:paraId="5EE24A96" w14:textId="0455F548" w:rsidR="003C0C8E" w:rsidRPr="00F147DB" w:rsidRDefault="00C928FB" w:rsidP="003C0C8E">
                <w:pPr>
                  <w:autoSpaceDE w:val="0"/>
                  <w:autoSpaceDN w:val="0"/>
                  <w:adjustRightInd w:val="0"/>
                  <w:spacing w:before="0" w:after="0" w:line="181" w:lineRule="atLeast"/>
                  <w:rPr>
                    <w:rFonts w:asciiTheme="minorHAnsi" w:hAnsiTheme="minorHAnsi" w:cs="AU Sans BETA Text"/>
                    <w:color w:val="000000"/>
                  </w:rPr>
                </w:pPr>
                <w:hyperlink r:id="rId22" w:history="1">
                  <w:r w:rsidR="003C0C8E" w:rsidRPr="003D2C24">
                    <w:rPr>
                      <w:rStyle w:val="Hyperlink"/>
                      <w:rFonts w:asciiTheme="minorHAnsi" w:hAnsiTheme="minorHAnsi" w:cs="AU Sans BETA Text"/>
                    </w:rPr>
                    <w:t>Read more here</w:t>
                  </w:r>
                </w:hyperlink>
                <w:r w:rsidR="003C0C8E">
                  <w:rPr>
                    <w:rFonts w:asciiTheme="minorHAnsi" w:hAnsiTheme="minorHAnsi" w:cs="AU Sans BETA Text"/>
                    <w:color w:val="000000"/>
                  </w:rPr>
                  <w:t>.</w:t>
                </w:r>
              </w:p>
            </w:tc>
          </w:tr>
        </w:tbl>
        <w:p w14:paraId="7E7B242A" w14:textId="77777777" w:rsidR="00F147DB" w:rsidRDefault="00F147DB" w:rsidP="004E18B1">
          <w:pPr>
            <w:spacing w:before="0" w:after="0" w:line="259" w:lineRule="auto"/>
          </w:pPr>
        </w:p>
        <w:tbl>
          <w:tblPr>
            <w:tblStyle w:val="TableGrid"/>
            <w:tblW w:w="9067" w:type="dxa"/>
            <w:tblLook w:val="04A0" w:firstRow="1" w:lastRow="0" w:firstColumn="1" w:lastColumn="0" w:noHBand="0" w:noVBand="1"/>
          </w:tblPr>
          <w:tblGrid>
            <w:gridCol w:w="2975"/>
            <w:gridCol w:w="6092"/>
          </w:tblGrid>
          <w:tr w:rsidR="00F147DB" w:rsidRPr="003A58AB" w14:paraId="60249F08" w14:textId="77777777" w:rsidTr="44C879DF">
            <w:trPr>
              <w:tblHeader/>
            </w:trPr>
            <w:tc>
              <w:tcPr>
                <w:tcW w:w="9067" w:type="dxa"/>
                <w:gridSpan w:val="2"/>
                <w:shd w:val="clear" w:color="auto" w:fill="2E1A47" w:themeFill="accent2"/>
              </w:tcPr>
              <w:p w14:paraId="55274F93" w14:textId="65E8E63D" w:rsidR="00F147DB" w:rsidRPr="003A58AB" w:rsidRDefault="003D2C24" w:rsidP="004E18B1">
                <w:pPr>
                  <w:spacing w:before="0" w:after="0"/>
                  <w:rPr>
                    <w:b/>
                    <w:color w:val="FFFFFF" w:themeColor="background1"/>
                  </w:rPr>
                </w:pPr>
                <w:r>
                  <w:rPr>
                    <w:b/>
                    <w:color w:val="FFFFFF" w:themeColor="background1"/>
                  </w:rPr>
                  <w:t>Fintech</w:t>
                </w:r>
              </w:p>
            </w:tc>
          </w:tr>
          <w:tr w:rsidR="00F147DB" w:rsidRPr="003A58AB" w14:paraId="4A55D549" w14:textId="77777777" w:rsidTr="44C879DF">
            <w:tc>
              <w:tcPr>
                <w:tcW w:w="2975" w:type="dxa"/>
              </w:tcPr>
              <w:p w14:paraId="77F5CD92" w14:textId="205B451D" w:rsidR="00F147DB" w:rsidRPr="00D67021" w:rsidRDefault="003D2C24" w:rsidP="004E18B1">
                <w:pPr>
                  <w:spacing w:before="0" w:after="0"/>
                  <w:rPr>
                    <w:b/>
                    <w:bCs/>
                  </w:rPr>
                </w:pPr>
                <w:r>
                  <w:rPr>
                    <w:b/>
                    <w:bCs/>
                  </w:rPr>
                  <w:t>Lendela</w:t>
                </w:r>
              </w:p>
            </w:tc>
            <w:tc>
              <w:tcPr>
                <w:tcW w:w="6092" w:type="dxa"/>
              </w:tcPr>
              <w:p w14:paraId="3CBBAE16" w14:textId="3FD9D5F5" w:rsidR="00F147DB" w:rsidRDefault="6563F117" w:rsidP="001234CA">
                <w:pPr>
                  <w:spacing w:before="0" w:after="0" w:line="240" w:lineRule="auto"/>
                  <w:rPr>
                    <w:rFonts w:cs="AU Sans BETA Text"/>
                    <w:color w:val="000000"/>
                  </w:rPr>
                </w:pPr>
                <w:r w:rsidRPr="44C879DF">
                  <w:rPr>
                    <w:rFonts w:cs="AU Sans BETA Text"/>
                  </w:rPr>
                  <w:t>Singapore-based fintech Lendela has opened its first office in Australia. Its online platform helps consumers find the best loan with one application. Lendela’s Australian base in Sydney is the company’s fourth office after Singapore, Malaysia</w:t>
                </w:r>
                <w:r w:rsidR="45A457CF" w:rsidRPr="44C879DF">
                  <w:rPr>
                    <w:rFonts w:cs="AU Sans BETA Text"/>
                  </w:rPr>
                  <w:t>,</w:t>
                </w:r>
                <w:r w:rsidRPr="44C879DF">
                  <w:rPr>
                    <w:rFonts w:cs="AU Sans BETA Text"/>
                  </w:rPr>
                  <w:t xml:space="preserve"> and Hong Kong.</w:t>
                </w:r>
              </w:p>
              <w:p w14:paraId="4BF23BFE" w14:textId="77777777" w:rsidR="001234CA" w:rsidRDefault="001234CA" w:rsidP="001234CA">
                <w:pPr>
                  <w:spacing w:before="0" w:after="0" w:line="240" w:lineRule="auto"/>
                  <w:rPr>
                    <w:rFonts w:cs="AU Sans BETA Text"/>
                    <w:color w:val="000000"/>
                  </w:rPr>
                </w:pPr>
              </w:p>
              <w:p w14:paraId="348E6CA8" w14:textId="77777777" w:rsidR="00F147DB" w:rsidRDefault="00973E22" w:rsidP="004E18B1">
                <w:pPr>
                  <w:spacing w:before="0" w:after="0" w:line="240" w:lineRule="auto"/>
                  <w:rPr>
                    <w:rFonts w:cs="AU Sans BETA Text"/>
                    <w:color w:val="000000"/>
                  </w:rPr>
                </w:pPr>
                <w:r w:rsidRPr="00973E22">
                  <w:rPr>
                    <w:rFonts w:cs="AU Sans BETA Text"/>
                    <w:color w:val="000000"/>
                  </w:rPr>
                  <w:t>‘Austrade was instrumental in helping us</w:t>
                </w:r>
                <w:r>
                  <w:rPr>
                    <w:rFonts w:cs="AU Sans BETA Text"/>
                    <w:color w:val="000000"/>
                  </w:rPr>
                  <w:t xml:space="preserve"> </w:t>
                </w:r>
                <w:r w:rsidRPr="00973E22">
                  <w:rPr>
                    <w:rFonts w:cs="AU Sans BETA Text"/>
                    <w:color w:val="000000"/>
                  </w:rPr>
                  <w:t>enter the Australian market and building</w:t>
                </w:r>
                <w:r>
                  <w:rPr>
                    <w:rFonts w:cs="AU Sans BETA Text"/>
                    <w:color w:val="000000"/>
                  </w:rPr>
                  <w:t xml:space="preserve"> </w:t>
                </w:r>
                <w:r w:rsidRPr="00973E22">
                  <w:rPr>
                    <w:rFonts w:cs="AU Sans BETA Text"/>
                    <w:color w:val="000000"/>
                  </w:rPr>
                  <w:t>our network,’ says</w:t>
                </w:r>
                <w:r>
                  <w:rPr>
                    <w:rFonts w:cs="AU Sans BETA Text"/>
                    <w:color w:val="000000"/>
                  </w:rPr>
                  <w:t xml:space="preserve"> </w:t>
                </w:r>
                <w:r w:rsidRPr="00973E22">
                  <w:rPr>
                    <w:rFonts w:cs="AU Sans BETA Text"/>
                    <w:color w:val="000000"/>
                  </w:rPr>
                  <w:t>Lendela’s founder</w:t>
                </w:r>
                <w:r>
                  <w:rPr>
                    <w:rFonts w:cs="AU Sans BETA Text"/>
                    <w:color w:val="000000"/>
                  </w:rPr>
                  <w:t xml:space="preserve"> </w:t>
                </w:r>
                <w:r w:rsidRPr="00973E22">
                  <w:rPr>
                    <w:rFonts w:cs="AU Sans BETA Text"/>
                    <w:color w:val="000000"/>
                  </w:rPr>
                  <w:t>and CEO, Nima Karimi. ‘We have received</w:t>
                </w:r>
                <w:r>
                  <w:rPr>
                    <w:rFonts w:cs="AU Sans BETA Text"/>
                    <w:color w:val="000000"/>
                  </w:rPr>
                  <w:t xml:space="preserve"> </w:t>
                </w:r>
                <w:r w:rsidRPr="00973E22">
                  <w:rPr>
                    <w:rFonts w:cs="AU Sans BETA Text"/>
                    <w:color w:val="000000"/>
                  </w:rPr>
                  <w:t>valuable introductions, and advice and</w:t>
                </w:r>
                <w:r>
                  <w:rPr>
                    <w:rFonts w:cs="AU Sans BETA Text"/>
                    <w:color w:val="000000"/>
                  </w:rPr>
                  <w:t xml:space="preserve"> </w:t>
                </w:r>
                <w:r w:rsidRPr="00973E22">
                  <w:rPr>
                    <w:rFonts w:cs="AU Sans BETA Text"/>
                    <w:color w:val="000000"/>
                  </w:rPr>
                  <w:t>support in legal, HR and market matters.’</w:t>
                </w:r>
              </w:p>
              <w:p w14:paraId="532194C9" w14:textId="2558EB59" w:rsidR="00973E22" w:rsidRPr="00973E22" w:rsidRDefault="00C928FB" w:rsidP="004E18B1">
                <w:pPr>
                  <w:spacing w:before="0" w:after="0" w:line="240" w:lineRule="auto"/>
                  <w:rPr>
                    <w:rFonts w:cs="AU Sans BETA Text"/>
                    <w:color w:val="000000"/>
                  </w:rPr>
                </w:pPr>
                <w:hyperlink r:id="rId23" w:history="1">
                  <w:r w:rsidR="004B5111" w:rsidRPr="004B5111">
                    <w:rPr>
                      <w:rStyle w:val="Hyperlink"/>
                      <w:rFonts w:cs="AU Sans BETA Text"/>
                    </w:rPr>
                    <w:t>Read more here</w:t>
                  </w:r>
                </w:hyperlink>
                <w:r w:rsidR="004B5111">
                  <w:rPr>
                    <w:rFonts w:cs="AU Sans BETA Text"/>
                    <w:color w:val="000000"/>
                  </w:rPr>
                  <w:t>.</w:t>
                </w:r>
              </w:p>
            </w:tc>
          </w:tr>
        </w:tbl>
        <w:p w14:paraId="59E42B6F" w14:textId="77777777" w:rsidR="00245E86" w:rsidRPr="00F147DB" w:rsidRDefault="00800CC4" w:rsidP="004E18B1">
          <w:pPr>
            <w:spacing w:before="0" w:after="0" w:line="259" w:lineRule="auto"/>
            <w:rPr>
              <w:rFonts w:eastAsia="SimSun" w:cs="Times New Roman"/>
              <w:b/>
              <w:bCs/>
              <w:color w:val="1E988A"/>
              <w:sz w:val="28"/>
              <w:szCs w:val="26"/>
              <w:lang w:eastAsia="zh-CN"/>
            </w:rPr>
          </w:pPr>
          <w:r>
            <w:br w:type="page"/>
          </w:r>
        </w:p>
        <w:p w14:paraId="71E7EDFF" w14:textId="77777777" w:rsidR="00F147DB" w:rsidRDefault="2E366F88" w:rsidP="44C879DF">
          <w:pPr>
            <w:pStyle w:val="Heading2"/>
          </w:pPr>
          <w:r>
            <w:lastRenderedPageBreak/>
            <w:t>How can Austrade help you?</w:t>
          </w:r>
        </w:p>
        <w:p w14:paraId="112E9041" w14:textId="6ED9F1A4" w:rsidR="00F147DB" w:rsidRPr="00FF23A1" w:rsidRDefault="00F147DB" w:rsidP="00FF23A1">
          <w:pPr>
            <w:rPr>
              <w:rFonts w:asciiTheme="minorHAnsi" w:hAnsiTheme="minorHAnsi" w:cs="AU Sans BETA Text"/>
              <w:color w:val="000000"/>
            </w:rPr>
          </w:pPr>
          <w:r w:rsidRPr="00F147DB">
            <w:rPr>
              <w:rFonts w:asciiTheme="minorHAnsi" w:hAnsiTheme="minorHAnsi" w:cs="AU Sans BETA Text"/>
              <w:color w:val="000000"/>
            </w:rPr>
            <w:t>The Australian Trade and Investment Commission (Austrade) is the Australian Government’s international trade promotion and investment attraction agency. We generate market information and insights, promote Australian capability, and facilitate connections through our extensive global network.</w:t>
          </w:r>
        </w:p>
        <w:p w14:paraId="4260CBF4" w14:textId="0B7446AF" w:rsidR="00F147DB" w:rsidRPr="00F147DB" w:rsidRDefault="00F147DB" w:rsidP="00B33E0F">
          <w:pPr>
            <w:pStyle w:val="Heading3"/>
          </w:pPr>
          <w:r w:rsidRPr="00F147DB">
            <w:t>Australian businesses</w:t>
          </w:r>
        </w:p>
        <w:p w14:paraId="167D2E47" w14:textId="77777777" w:rsidR="00F147DB" w:rsidRPr="00F147DB" w:rsidRDefault="00F147DB" w:rsidP="00F147DB">
          <w:pPr>
            <w:pStyle w:val="Pa24"/>
            <w:spacing w:after="160"/>
            <w:rPr>
              <w:rFonts w:asciiTheme="minorHAnsi" w:hAnsiTheme="minorHAnsi" w:cs="AU Sans BETA Text Bold"/>
              <w:color w:val="000000"/>
              <w:sz w:val="20"/>
              <w:szCs w:val="20"/>
            </w:rPr>
          </w:pPr>
          <w:r w:rsidRPr="00F147DB">
            <w:rPr>
              <w:rStyle w:val="A4"/>
              <w:rFonts w:asciiTheme="minorHAnsi" w:hAnsiTheme="minorHAnsi"/>
            </w:rPr>
            <w:t xml:space="preserve">Austrade is here to help Australian businesses go global. </w:t>
          </w:r>
        </w:p>
        <w:p w14:paraId="5B651D14" w14:textId="77777777" w:rsidR="00F147DB" w:rsidRPr="00F147DB" w:rsidRDefault="00F147DB" w:rsidP="00F147DB">
          <w:pPr>
            <w:rPr>
              <w:rFonts w:asciiTheme="minorHAnsi" w:hAnsiTheme="minorHAnsi"/>
            </w:rPr>
          </w:pPr>
          <w:r w:rsidRPr="00F147DB">
            <w:rPr>
              <w:rFonts w:asciiTheme="minorHAnsi" w:hAnsiTheme="minorHAnsi" w:cs="AU Sans BETA Text"/>
              <w:color w:val="000000"/>
            </w:rPr>
            <w:t>Whether you are a fintech startup, an agricultural producer or a manufacturer, we have the expertise, the contacts and the market intelligence to help you grow your business. Every year, we connect thousands of businesses to opportunities and partners around the world, with in-market and in-language assistance.</w:t>
          </w:r>
        </w:p>
        <w:p w14:paraId="567C2FFA" w14:textId="69240B41" w:rsidR="004767E6" w:rsidRPr="00FF23A1" w:rsidRDefault="00F147DB" w:rsidP="00245E86">
          <w:pPr>
            <w:tabs>
              <w:tab w:val="left" w:pos="6244"/>
            </w:tabs>
            <w:rPr>
              <w:rFonts w:asciiTheme="minorHAnsi" w:hAnsiTheme="minorHAnsi" w:cs="AU Sans BETA Text Medium"/>
              <w:color w:val="000000"/>
            </w:rPr>
          </w:pPr>
          <w:r w:rsidRPr="00F147DB">
            <w:rPr>
              <w:rFonts w:asciiTheme="minorHAnsi" w:hAnsiTheme="minorHAnsi" w:cs="AU Sans BETA Text"/>
              <w:color w:val="000000"/>
            </w:rPr>
            <w:t xml:space="preserve">Contact us at </w:t>
          </w:r>
          <w:r w:rsidRPr="00F147DB">
            <w:rPr>
              <w:rFonts w:asciiTheme="minorHAnsi" w:hAnsiTheme="minorHAnsi" w:cs="AU Sans BETA Text Medium"/>
              <w:color w:val="000000"/>
              <w:u w:val="single"/>
            </w:rPr>
            <w:t xml:space="preserve">austrade.gov.au </w:t>
          </w:r>
          <w:r w:rsidRPr="00F147DB">
            <w:rPr>
              <w:rFonts w:asciiTheme="minorHAnsi" w:hAnsiTheme="minorHAnsi" w:cs="AU Sans BETA Text"/>
              <w:color w:val="000000"/>
            </w:rPr>
            <w:t xml:space="preserve">or call </w:t>
          </w:r>
          <w:r w:rsidRPr="00F147DB">
            <w:rPr>
              <w:rFonts w:asciiTheme="minorHAnsi" w:hAnsiTheme="minorHAnsi" w:cs="AU Sans BETA Text Medium"/>
              <w:color w:val="000000"/>
            </w:rPr>
            <w:t>13 28 78</w:t>
          </w:r>
          <w:r w:rsidR="00245E86" w:rsidRPr="00F147DB">
            <w:rPr>
              <w:rFonts w:asciiTheme="minorHAnsi" w:hAnsiTheme="minorHAnsi"/>
            </w:rPr>
            <w:tab/>
          </w:r>
        </w:p>
        <w:p w14:paraId="754980BB" w14:textId="77777777" w:rsidR="00F147DB" w:rsidRPr="00F147DB" w:rsidRDefault="00F147DB" w:rsidP="00B33E0F">
          <w:pPr>
            <w:pStyle w:val="Heading3"/>
          </w:pPr>
          <w:r w:rsidRPr="00F147DB">
            <w:t xml:space="preserve">Foreign investors </w:t>
          </w:r>
        </w:p>
        <w:p w14:paraId="1FDC69E4" w14:textId="77777777" w:rsidR="00F147DB" w:rsidRPr="00F147DB" w:rsidRDefault="00F147DB" w:rsidP="00F147DB">
          <w:pPr>
            <w:pStyle w:val="Pa24"/>
            <w:spacing w:after="160"/>
            <w:rPr>
              <w:rFonts w:asciiTheme="minorHAnsi" w:hAnsiTheme="minorHAnsi" w:cs="AU Sans BETA Text Bold"/>
              <w:color w:val="000000"/>
              <w:sz w:val="20"/>
              <w:szCs w:val="20"/>
            </w:rPr>
          </w:pPr>
          <w:r w:rsidRPr="00F147DB">
            <w:rPr>
              <w:rStyle w:val="A4"/>
              <w:rFonts w:asciiTheme="minorHAnsi" w:hAnsiTheme="minorHAnsi"/>
            </w:rPr>
            <w:t xml:space="preserve">Looking to invest in Australia? We’re here to help. </w:t>
          </w:r>
        </w:p>
        <w:p w14:paraId="65D70F4A" w14:textId="3E0DE99F" w:rsidR="00F147DB" w:rsidRPr="00F147DB" w:rsidRDefault="2E366F88" w:rsidP="44C879DF">
          <w:pPr>
            <w:pStyle w:val="Pa24"/>
            <w:spacing w:after="160"/>
            <w:rPr>
              <w:rFonts w:asciiTheme="minorHAnsi" w:hAnsiTheme="minorHAnsi" w:cs="AU Sans BETA Text"/>
              <w:color w:val="000000"/>
              <w:sz w:val="20"/>
              <w:szCs w:val="20"/>
            </w:rPr>
          </w:pPr>
          <w:r w:rsidRPr="44C879DF">
            <w:rPr>
              <w:rFonts w:asciiTheme="minorHAnsi" w:hAnsiTheme="minorHAnsi" w:cs="AU Sans BETA Text"/>
              <w:color w:val="000000" w:themeColor="text1"/>
              <w:sz w:val="20"/>
              <w:szCs w:val="20"/>
            </w:rPr>
            <w:t xml:space="preserve">We </w:t>
          </w:r>
          <w:r w:rsidR="38FA967E" w:rsidRPr="44C879DF">
            <w:rPr>
              <w:rFonts w:asciiTheme="minorHAnsi" w:hAnsiTheme="minorHAnsi" w:cs="AU Sans BETA Text"/>
              <w:color w:val="000000" w:themeColor="text1"/>
              <w:sz w:val="20"/>
              <w:szCs w:val="20"/>
            </w:rPr>
            <w:t>support</w:t>
          </w:r>
          <w:r w:rsidRPr="44C879DF">
            <w:rPr>
              <w:rFonts w:asciiTheme="minorHAnsi" w:hAnsiTheme="minorHAnsi" w:cs="AU Sans BETA Text"/>
              <w:color w:val="000000" w:themeColor="text1"/>
              <w:sz w:val="20"/>
              <w:szCs w:val="20"/>
            </w:rPr>
            <w:t xml:space="preserve"> foreign investors </w:t>
          </w:r>
          <w:r w:rsidR="10CBC2B8" w:rsidRPr="44C879DF">
            <w:rPr>
              <w:rFonts w:asciiTheme="minorHAnsi" w:hAnsiTheme="minorHAnsi" w:cs="AU Sans BETA Text"/>
              <w:color w:val="000000" w:themeColor="text1"/>
              <w:sz w:val="20"/>
              <w:szCs w:val="20"/>
            </w:rPr>
            <w:t xml:space="preserve">to establish </w:t>
          </w:r>
          <w:r w:rsidRPr="44C879DF">
            <w:rPr>
              <w:rFonts w:asciiTheme="minorHAnsi" w:hAnsiTheme="minorHAnsi" w:cs="AU Sans BETA Text"/>
              <w:color w:val="000000" w:themeColor="text1"/>
              <w:sz w:val="20"/>
              <w:szCs w:val="20"/>
            </w:rPr>
            <w:t xml:space="preserve">and expand </w:t>
          </w:r>
          <w:r w:rsidR="1FE7728B" w:rsidRPr="44C879DF">
            <w:rPr>
              <w:rFonts w:asciiTheme="minorHAnsi" w:hAnsiTheme="minorHAnsi" w:cs="AU Sans BETA Text"/>
              <w:color w:val="000000" w:themeColor="text1"/>
              <w:sz w:val="20"/>
              <w:szCs w:val="20"/>
            </w:rPr>
            <w:t xml:space="preserve">operations </w:t>
          </w:r>
          <w:r w:rsidRPr="44C879DF">
            <w:rPr>
              <w:rFonts w:asciiTheme="minorHAnsi" w:hAnsiTheme="minorHAnsi" w:cs="AU Sans BETA Text"/>
              <w:color w:val="000000" w:themeColor="text1"/>
              <w:sz w:val="20"/>
              <w:szCs w:val="20"/>
            </w:rPr>
            <w:t xml:space="preserve">in Australia. Our experts in Australia and around the world can help you through every stage of your investment journey. We offer the latest industry insights, connections with key stakeholders and decisionmakers, and virtual or physical site visits to Australia. </w:t>
          </w:r>
        </w:p>
        <w:p w14:paraId="06728452" w14:textId="77777777" w:rsidR="00F147DB" w:rsidRPr="00F147DB" w:rsidRDefault="00F147DB" w:rsidP="00F147DB">
          <w:pPr>
            <w:pStyle w:val="Pa24"/>
            <w:spacing w:after="160"/>
            <w:rPr>
              <w:rFonts w:asciiTheme="minorHAnsi" w:hAnsiTheme="minorHAnsi" w:cs="AU Sans BETA Text"/>
              <w:color w:val="000000"/>
              <w:sz w:val="20"/>
              <w:szCs w:val="20"/>
            </w:rPr>
          </w:pPr>
          <w:r w:rsidRPr="00F147DB">
            <w:rPr>
              <w:rFonts w:asciiTheme="minorHAnsi" w:hAnsiTheme="minorHAnsi" w:cs="AU Sans BETA Text"/>
              <w:color w:val="000000"/>
              <w:sz w:val="20"/>
              <w:szCs w:val="20"/>
            </w:rPr>
            <w:t xml:space="preserve">Thousands of foreign businesses have worked with us to tap into the Australian market – and you can too. </w:t>
          </w:r>
        </w:p>
        <w:p w14:paraId="724AE99F" w14:textId="77777777" w:rsidR="00F147DB" w:rsidRPr="00F147DB" w:rsidRDefault="00F147DB" w:rsidP="00F147DB">
          <w:pPr>
            <w:rPr>
              <w:rFonts w:asciiTheme="minorHAnsi" w:hAnsiTheme="minorHAnsi"/>
            </w:rPr>
          </w:pPr>
          <w:r w:rsidRPr="00F147DB">
            <w:rPr>
              <w:rFonts w:asciiTheme="minorHAnsi" w:hAnsiTheme="minorHAnsi" w:cs="AU Sans BETA Text"/>
              <w:color w:val="000000"/>
            </w:rPr>
            <w:t xml:space="preserve">Contact us at </w:t>
          </w:r>
          <w:r w:rsidRPr="00F147DB">
            <w:rPr>
              <w:rStyle w:val="A7"/>
              <w:rFonts w:asciiTheme="minorHAnsi" w:hAnsiTheme="minorHAnsi"/>
              <w:sz w:val="20"/>
              <w:szCs w:val="20"/>
            </w:rPr>
            <w:t xml:space="preserve">austrade.gov.au </w:t>
          </w:r>
          <w:r w:rsidRPr="00F147DB">
            <w:rPr>
              <w:rFonts w:asciiTheme="minorHAnsi" w:hAnsiTheme="minorHAnsi" w:cs="AU Sans BETA Text"/>
              <w:color w:val="000000"/>
            </w:rPr>
            <w:t xml:space="preserve">or call </w:t>
          </w:r>
          <w:r w:rsidRPr="00F147DB">
            <w:rPr>
              <w:rFonts w:asciiTheme="minorHAnsi" w:hAnsiTheme="minorHAnsi" w:cs="AU Sans BETA Text Medium"/>
              <w:color w:val="000000"/>
            </w:rPr>
            <w:t>13 28 78</w:t>
          </w:r>
        </w:p>
      </w:sdtContent>
    </w:sdt>
    <w:sectPr w:rsidR="00F147DB" w:rsidRPr="00F147DB" w:rsidSect="00501469">
      <w:footerReference w:type="default" r:id="rId24"/>
      <w:headerReference w:type="first" r:id="rId25"/>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5F14" w14:textId="77777777" w:rsidR="0003381A" w:rsidRDefault="0003381A" w:rsidP="007B0021">
      <w:r>
        <w:separator/>
      </w:r>
    </w:p>
    <w:p w14:paraId="1486531E" w14:textId="77777777" w:rsidR="0003381A" w:rsidRDefault="0003381A" w:rsidP="007B0021"/>
  </w:endnote>
  <w:endnote w:type="continuationSeparator" w:id="0">
    <w:p w14:paraId="33762A32" w14:textId="77777777" w:rsidR="0003381A" w:rsidRDefault="0003381A" w:rsidP="007B0021">
      <w:r>
        <w:continuationSeparator/>
      </w:r>
    </w:p>
    <w:p w14:paraId="573D87CC" w14:textId="77777777" w:rsidR="0003381A" w:rsidRDefault="0003381A" w:rsidP="007B0021"/>
  </w:endnote>
  <w:endnote w:type="continuationNotice" w:id="1">
    <w:p w14:paraId="10F59867" w14:textId="77777777" w:rsidR="0003381A" w:rsidRDefault="000338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U Sans BETA Text Bold">
    <w:altName w:val="Calibri"/>
    <w:panose1 w:val="00000000000000000000"/>
    <w:charset w:val="00"/>
    <w:family w:val="swiss"/>
    <w:notTrueType/>
    <w:pitch w:val="default"/>
    <w:sig w:usb0="00000003" w:usb1="00000000" w:usb2="00000000" w:usb3="00000000" w:csb0="00000001" w:csb1="00000000"/>
  </w:font>
  <w:font w:name="AU Sans BETA Display Medium">
    <w:altName w:val="Calibri"/>
    <w:panose1 w:val="00000000000000000000"/>
    <w:charset w:val="00"/>
    <w:family w:val="swiss"/>
    <w:notTrueType/>
    <w:pitch w:val="default"/>
    <w:sig w:usb0="00000003" w:usb1="00000000" w:usb2="00000000" w:usb3="00000000" w:csb0="00000001" w:csb1="00000000"/>
  </w:font>
  <w:font w:name="AU Sans BETA Text">
    <w:altName w:val="Calibri"/>
    <w:panose1 w:val="00000000000000000000"/>
    <w:charset w:val="00"/>
    <w:family w:val="swiss"/>
    <w:notTrueType/>
    <w:pitch w:val="default"/>
    <w:sig w:usb0="00000003" w:usb1="00000000" w:usb2="00000000" w:usb3="00000000" w:csb0="00000001" w:csb1="00000000"/>
  </w:font>
  <w:font w:name="AU Sans BETA Text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029839"/>
      <w:docPartObj>
        <w:docPartGallery w:val="Page Numbers (Bottom of Page)"/>
        <w:docPartUnique/>
      </w:docPartObj>
    </w:sdtPr>
    <w:sdtEndPr>
      <w:rPr>
        <w:noProof/>
      </w:rPr>
    </w:sdtEndPr>
    <w:sdtContent>
      <w:p w14:paraId="30B9C0A5" w14:textId="77777777" w:rsidR="00B96BA8" w:rsidRDefault="00B96B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0385B" w14:textId="77777777" w:rsidR="00B96BA8" w:rsidRDefault="00B96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DD55" w14:textId="77777777" w:rsidR="0003381A" w:rsidRDefault="0003381A" w:rsidP="007B0021">
      <w:r>
        <w:separator/>
      </w:r>
    </w:p>
    <w:p w14:paraId="3D3AC412" w14:textId="77777777" w:rsidR="0003381A" w:rsidRDefault="0003381A" w:rsidP="007B0021"/>
  </w:footnote>
  <w:footnote w:type="continuationSeparator" w:id="0">
    <w:p w14:paraId="6F026AAF" w14:textId="77777777" w:rsidR="0003381A" w:rsidRDefault="0003381A" w:rsidP="007B0021">
      <w:r>
        <w:continuationSeparator/>
      </w:r>
    </w:p>
    <w:p w14:paraId="4AC3BF5F" w14:textId="77777777" w:rsidR="0003381A" w:rsidRDefault="0003381A" w:rsidP="007B0021"/>
  </w:footnote>
  <w:footnote w:type="continuationNotice" w:id="1">
    <w:p w14:paraId="34D4A1BE" w14:textId="77777777" w:rsidR="0003381A" w:rsidRDefault="000338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98EC" w14:textId="77777777" w:rsidR="003A58AB" w:rsidRDefault="003A58AB" w:rsidP="007B0021">
    <w:pPr>
      <w:pStyle w:val="Header"/>
    </w:pPr>
  </w:p>
  <w:p w14:paraId="3400744C"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DB675F"/>
    <w:multiLevelType w:val="hybridMultilevel"/>
    <w:tmpl w:val="EF7A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E4D3348"/>
    <w:multiLevelType w:val="hybridMultilevel"/>
    <w:tmpl w:val="FEBAB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1149639102">
    <w:abstractNumId w:val="2"/>
  </w:num>
  <w:num w:numId="2" w16cid:durableId="784662544">
    <w:abstractNumId w:val="3"/>
  </w:num>
  <w:num w:numId="3" w16cid:durableId="1442451738">
    <w:abstractNumId w:val="3"/>
    <w:lvlOverride w:ilvl="0">
      <w:startOverride w:val="1"/>
    </w:lvlOverride>
  </w:num>
  <w:num w:numId="4" w16cid:durableId="1562522304">
    <w:abstractNumId w:val="3"/>
    <w:lvlOverride w:ilvl="0">
      <w:startOverride w:val="1"/>
    </w:lvlOverride>
  </w:num>
  <w:num w:numId="5" w16cid:durableId="1125929345">
    <w:abstractNumId w:val="3"/>
    <w:lvlOverride w:ilvl="0">
      <w:startOverride w:val="1"/>
    </w:lvlOverride>
  </w:num>
  <w:num w:numId="6" w16cid:durableId="641621793">
    <w:abstractNumId w:val="0"/>
  </w:num>
  <w:num w:numId="7" w16cid:durableId="2117015349">
    <w:abstractNumId w:val="5"/>
  </w:num>
  <w:num w:numId="8" w16cid:durableId="270237328">
    <w:abstractNumId w:val="1"/>
  </w:num>
  <w:num w:numId="9" w16cid:durableId="1185486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removePersonalInformation/>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FE4"/>
    <w:rsid w:val="000253F4"/>
    <w:rsid w:val="0003381A"/>
    <w:rsid w:val="00054C29"/>
    <w:rsid w:val="0009729C"/>
    <w:rsid w:val="000E63E8"/>
    <w:rsid w:val="000E7E86"/>
    <w:rsid w:val="000F54F2"/>
    <w:rsid w:val="001036A0"/>
    <w:rsid w:val="00117092"/>
    <w:rsid w:val="001234CA"/>
    <w:rsid w:val="0012425F"/>
    <w:rsid w:val="00147D40"/>
    <w:rsid w:val="0015187F"/>
    <w:rsid w:val="00154556"/>
    <w:rsid w:val="0015714A"/>
    <w:rsid w:val="00157F28"/>
    <w:rsid w:val="00164B77"/>
    <w:rsid w:val="00173E3C"/>
    <w:rsid w:val="001A1A0C"/>
    <w:rsid w:val="001C094B"/>
    <w:rsid w:val="001E186F"/>
    <w:rsid w:val="001F3367"/>
    <w:rsid w:val="001F603E"/>
    <w:rsid w:val="002175C3"/>
    <w:rsid w:val="00224D19"/>
    <w:rsid w:val="00227D77"/>
    <w:rsid w:val="00243F5F"/>
    <w:rsid w:val="00245E86"/>
    <w:rsid w:val="00253226"/>
    <w:rsid w:val="002535CA"/>
    <w:rsid w:val="00261F28"/>
    <w:rsid w:val="002749C0"/>
    <w:rsid w:val="0028112D"/>
    <w:rsid w:val="00282C92"/>
    <w:rsid w:val="0028696F"/>
    <w:rsid w:val="0029071D"/>
    <w:rsid w:val="002C1F51"/>
    <w:rsid w:val="002E1BC7"/>
    <w:rsid w:val="002E309C"/>
    <w:rsid w:val="002E7D8B"/>
    <w:rsid w:val="00321E47"/>
    <w:rsid w:val="00326B31"/>
    <w:rsid w:val="00390F9A"/>
    <w:rsid w:val="003A58AB"/>
    <w:rsid w:val="003A5925"/>
    <w:rsid w:val="003B6323"/>
    <w:rsid w:val="003C0C8E"/>
    <w:rsid w:val="003C3B0A"/>
    <w:rsid w:val="003D0704"/>
    <w:rsid w:val="003D2C24"/>
    <w:rsid w:val="003D65E7"/>
    <w:rsid w:val="003E38E3"/>
    <w:rsid w:val="003E5497"/>
    <w:rsid w:val="003F4D1A"/>
    <w:rsid w:val="004122E0"/>
    <w:rsid w:val="00414084"/>
    <w:rsid w:val="00416E3D"/>
    <w:rsid w:val="0043062E"/>
    <w:rsid w:val="0045192E"/>
    <w:rsid w:val="00460A41"/>
    <w:rsid w:val="004735FC"/>
    <w:rsid w:val="004767E6"/>
    <w:rsid w:val="004B5111"/>
    <w:rsid w:val="004C6441"/>
    <w:rsid w:val="004D06AF"/>
    <w:rsid w:val="004D0902"/>
    <w:rsid w:val="004D1012"/>
    <w:rsid w:val="004D6F59"/>
    <w:rsid w:val="004E18B1"/>
    <w:rsid w:val="004E63B4"/>
    <w:rsid w:val="004E6781"/>
    <w:rsid w:val="004F414C"/>
    <w:rsid w:val="00501469"/>
    <w:rsid w:val="00527ECA"/>
    <w:rsid w:val="00543A41"/>
    <w:rsid w:val="00552785"/>
    <w:rsid w:val="00561542"/>
    <w:rsid w:val="00571BDC"/>
    <w:rsid w:val="005A6F23"/>
    <w:rsid w:val="005C223D"/>
    <w:rsid w:val="005D3E5E"/>
    <w:rsid w:val="005E7F30"/>
    <w:rsid w:val="005F06FD"/>
    <w:rsid w:val="0061132F"/>
    <w:rsid w:val="00625F1E"/>
    <w:rsid w:val="00641F53"/>
    <w:rsid w:val="0065148D"/>
    <w:rsid w:val="006602B7"/>
    <w:rsid w:val="00664683"/>
    <w:rsid w:val="00694AAD"/>
    <w:rsid w:val="00696F9E"/>
    <w:rsid w:val="006B2430"/>
    <w:rsid w:val="006E5730"/>
    <w:rsid w:val="006F7525"/>
    <w:rsid w:val="0074077C"/>
    <w:rsid w:val="00745460"/>
    <w:rsid w:val="00774485"/>
    <w:rsid w:val="00776A9A"/>
    <w:rsid w:val="0078435A"/>
    <w:rsid w:val="007A0015"/>
    <w:rsid w:val="007A0FC3"/>
    <w:rsid w:val="007B0021"/>
    <w:rsid w:val="007D66C1"/>
    <w:rsid w:val="00800CC4"/>
    <w:rsid w:val="00832F54"/>
    <w:rsid w:val="008407EC"/>
    <w:rsid w:val="008514EC"/>
    <w:rsid w:val="00857A0A"/>
    <w:rsid w:val="00862E61"/>
    <w:rsid w:val="00865233"/>
    <w:rsid w:val="00877D9B"/>
    <w:rsid w:val="00887133"/>
    <w:rsid w:val="008B6033"/>
    <w:rsid w:val="008C7673"/>
    <w:rsid w:val="008F4FD7"/>
    <w:rsid w:val="00904581"/>
    <w:rsid w:val="009172CF"/>
    <w:rsid w:val="00921435"/>
    <w:rsid w:val="0092648B"/>
    <w:rsid w:val="009313FD"/>
    <w:rsid w:val="0094463A"/>
    <w:rsid w:val="00951286"/>
    <w:rsid w:val="0096640D"/>
    <w:rsid w:val="00972855"/>
    <w:rsid w:val="00973E22"/>
    <w:rsid w:val="0098379B"/>
    <w:rsid w:val="00996B27"/>
    <w:rsid w:val="009D6B24"/>
    <w:rsid w:val="009D70B3"/>
    <w:rsid w:val="009E1D4B"/>
    <w:rsid w:val="009E6DB3"/>
    <w:rsid w:val="00A00806"/>
    <w:rsid w:val="00A17A83"/>
    <w:rsid w:val="00A80680"/>
    <w:rsid w:val="00AC0F96"/>
    <w:rsid w:val="00AC40CD"/>
    <w:rsid w:val="00AD6A63"/>
    <w:rsid w:val="00AE3D08"/>
    <w:rsid w:val="00B012F4"/>
    <w:rsid w:val="00B33C96"/>
    <w:rsid w:val="00B33E0F"/>
    <w:rsid w:val="00B54801"/>
    <w:rsid w:val="00B96BA8"/>
    <w:rsid w:val="00B96CEF"/>
    <w:rsid w:val="00BC5C77"/>
    <w:rsid w:val="00BE1C64"/>
    <w:rsid w:val="00BF0660"/>
    <w:rsid w:val="00C06C20"/>
    <w:rsid w:val="00C279D9"/>
    <w:rsid w:val="00C27BF9"/>
    <w:rsid w:val="00C3141D"/>
    <w:rsid w:val="00C44557"/>
    <w:rsid w:val="00C455DA"/>
    <w:rsid w:val="00C928FB"/>
    <w:rsid w:val="00CD0CE5"/>
    <w:rsid w:val="00CD1BE3"/>
    <w:rsid w:val="00CF4F9D"/>
    <w:rsid w:val="00D43939"/>
    <w:rsid w:val="00D67021"/>
    <w:rsid w:val="00D76AE4"/>
    <w:rsid w:val="00D82523"/>
    <w:rsid w:val="00D83142"/>
    <w:rsid w:val="00D871C3"/>
    <w:rsid w:val="00D93830"/>
    <w:rsid w:val="00DB21A7"/>
    <w:rsid w:val="00DE31B4"/>
    <w:rsid w:val="00E24D12"/>
    <w:rsid w:val="00E26422"/>
    <w:rsid w:val="00E902C6"/>
    <w:rsid w:val="00E96F2A"/>
    <w:rsid w:val="00EA4240"/>
    <w:rsid w:val="00EC2CA2"/>
    <w:rsid w:val="00ED60E5"/>
    <w:rsid w:val="00EE05FC"/>
    <w:rsid w:val="00EE4027"/>
    <w:rsid w:val="00EF08B1"/>
    <w:rsid w:val="00F007D8"/>
    <w:rsid w:val="00F147DB"/>
    <w:rsid w:val="00F23FEC"/>
    <w:rsid w:val="00F33AAB"/>
    <w:rsid w:val="00F35FE4"/>
    <w:rsid w:val="00F45A2B"/>
    <w:rsid w:val="00F50869"/>
    <w:rsid w:val="00F57F70"/>
    <w:rsid w:val="00F85A20"/>
    <w:rsid w:val="00FB606A"/>
    <w:rsid w:val="00FC1ABB"/>
    <w:rsid w:val="00FC500B"/>
    <w:rsid w:val="00FC5143"/>
    <w:rsid w:val="00FC6636"/>
    <w:rsid w:val="00FD6F93"/>
    <w:rsid w:val="00FE6D7B"/>
    <w:rsid w:val="00FF23A1"/>
    <w:rsid w:val="04DC6F2D"/>
    <w:rsid w:val="0C76CC5B"/>
    <w:rsid w:val="0E9584D2"/>
    <w:rsid w:val="0FEA2C34"/>
    <w:rsid w:val="10CBC2B8"/>
    <w:rsid w:val="115F6386"/>
    <w:rsid w:val="124B92EC"/>
    <w:rsid w:val="16458A75"/>
    <w:rsid w:val="1947F0A7"/>
    <w:rsid w:val="1A7972A1"/>
    <w:rsid w:val="1FE7728B"/>
    <w:rsid w:val="24C5E74A"/>
    <w:rsid w:val="2579F294"/>
    <w:rsid w:val="26091E3A"/>
    <w:rsid w:val="2B32CE6A"/>
    <w:rsid w:val="2E366F88"/>
    <w:rsid w:val="38FA967E"/>
    <w:rsid w:val="3A2CBAC9"/>
    <w:rsid w:val="3AFD3157"/>
    <w:rsid w:val="3C2EA05B"/>
    <w:rsid w:val="42DA40E1"/>
    <w:rsid w:val="44C879DF"/>
    <w:rsid w:val="44E6125F"/>
    <w:rsid w:val="45A457CF"/>
    <w:rsid w:val="462658D0"/>
    <w:rsid w:val="4EBC4002"/>
    <w:rsid w:val="4FBE7442"/>
    <w:rsid w:val="5159D152"/>
    <w:rsid w:val="53E2D76E"/>
    <w:rsid w:val="573DA7E1"/>
    <w:rsid w:val="589466A6"/>
    <w:rsid w:val="591D2CE0"/>
    <w:rsid w:val="5A28AADC"/>
    <w:rsid w:val="5B645705"/>
    <w:rsid w:val="5C568D71"/>
    <w:rsid w:val="5DF67DEF"/>
    <w:rsid w:val="5E677893"/>
    <w:rsid w:val="5F0DF100"/>
    <w:rsid w:val="6563F117"/>
    <w:rsid w:val="74542420"/>
    <w:rsid w:val="75B9A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C3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2CF"/>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FootnoteText">
    <w:name w:val="footnote text"/>
    <w:basedOn w:val="Normal"/>
    <w:link w:val="FootnoteTextChar"/>
    <w:uiPriority w:val="99"/>
    <w:semiHidden/>
    <w:unhideWhenUsed/>
    <w:rsid w:val="00887133"/>
    <w:pPr>
      <w:spacing w:before="0" w:after="0" w:line="240" w:lineRule="auto"/>
    </w:pPr>
  </w:style>
  <w:style w:type="character" w:customStyle="1" w:styleId="FootnoteTextChar">
    <w:name w:val="Footnote Text Char"/>
    <w:basedOn w:val="DefaultParagraphFont"/>
    <w:link w:val="FootnoteText"/>
    <w:uiPriority w:val="99"/>
    <w:semiHidden/>
    <w:rsid w:val="00887133"/>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887133"/>
    <w:rPr>
      <w:vertAlign w:val="superscript"/>
    </w:rPr>
  </w:style>
  <w:style w:type="paragraph" w:customStyle="1" w:styleId="Pa8">
    <w:name w:val="Pa8"/>
    <w:basedOn w:val="Normal"/>
    <w:next w:val="Normal"/>
    <w:uiPriority w:val="99"/>
    <w:rsid w:val="00EF08B1"/>
    <w:pPr>
      <w:autoSpaceDE w:val="0"/>
      <w:autoSpaceDN w:val="0"/>
      <w:adjustRightInd w:val="0"/>
      <w:spacing w:before="0" w:after="0" w:line="181" w:lineRule="atLeast"/>
    </w:pPr>
    <w:rPr>
      <w:rFonts w:ascii="AU Sans BETA Text Bold" w:hAnsi="AU Sans BETA Text Bold"/>
      <w:color w:val="auto"/>
      <w:sz w:val="24"/>
      <w:szCs w:val="24"/>
    </w:rPr>
  </w:style>
  <w:style w:type="paragraph" w:customStyle="1" w:styleId="Pa20">
    <w:name w:val="Pa20"/>
    <w:basedOn w:val="Normal"/>
    <w:next w:val="Normal"/>
    <w:uiPriority w:val="99"/>
    <w:rsid w:val="00EF08B1"/>
    <w:pPr>
      <w:autoSpaceDE w:val="0"/>
      <w:autoSpaceDN w:val="0"/>
      <w:adjustRightInd w:val="0"/>
      <w:spacing w:before="0" w:after="0" w:line="181" w:lineRule="atLeast"/>
    </w:pPr>
    <w:rPr>
      <w:rFonts w:ascii="AU Sans BETA Text Bold" w:hAnsi="AU Sans BETA Text Bold"/>
      <w:color w:val="auto"/>
      <w:sz w:val="24"/>
      <w:szCs w:val="24"/>
    </w:rPr>
  </w:style>
  <w:style w:type="character" w:customStyle="1" w:styleId="A3">
    <w:name w:val="A3"/>
    <w:uiPriority w:val="99"/>
    <w:rsid w:val="00800CC4"/>
    <w:rPr>
      <w:rFonts w:cs="AU Sans BETA Display Medium"/>
      <w:color w:val="000000"/>
    </w:rPr>
  </w:style>
  <w:style w:type="character" w:customStyle="1" w:styleId="A8">
    <w:name w:val="A8"/>
    <w:uiPriority w:val="99"/>
    <w:rsid w:val="003F4D1A"/>
    <w:rPr>
      <w:rFonts w:cs="AU Sans BETA Text"/>
      <w:color w:val="000000"/>
      <w:sz w:val="10"/>
      <w:szCs w:val="10"/>
    </w:rPr>
  </w:style>
  <w:style w:type="character" w:styleId="UnresolvedMention">
    <w:name w:val="Unresolved Mention"/>
    <w:basedOn w:val="DefaultParagraphFont"/>
    <w:uiPriority w:val="99"/>
    <w:semiHidden/>
    <w:unhideWhenUsed/>
    <w:rsid w:val="003F4D1A"/>
    <w:rPr>
      <w:color w:val="605E5C"/>
      <w:shd w:val="clear" w:color="auto" w:fill="E1DFDD"/>
    </w:rPr>
  </w:style>
  <w:style w:type="character" w:customStyle="1" w:styleId="A38">
    <w:name w:val="A38"/>
    <w:uiPriority w:val="99"/>
    <w:rsid w:val="003F4D1A"/>
    <w:rPr>
      <w:rFonts w:cs="AU Sans BETA Text"/>
      <w:color w:val="000000"/>
      <w:sz w:val="14"/>
      <w:szCs w:val="14"/>
    </w:rPr>
  </w:style>
  <w:style w:type="character" w:customStyle="1" w:styleId="A7">
    <w:name w:val="A7"/>
    <w:uiPriority w:val="99"/>
    <w:rsid w:val="003F4D1A"/>
    <w:rPr>
      <w:rFonts w:cs="AU Sans BETA Text Medium"/>
      <w:color w:val="000000"/>
      <w:sz w:val="18"/>
      <w:szCs w:val="18"/>
      <w:u w:val="single"/>
    </w:rPr>
  </w:style>
  <w:style w:type="paragraph" w:customStyle="1" w:styleId="Pa23">
    <w:name w:val="Pa23"/>
    <w:basedOn w:val="Normal"/>
    <w:next w:val="Normal"/>
    <w:uiPriority w:val="99"/>
    <w:rsid w:val="00F147DB"/>
    <w:pPr>
      <w:autoSpaceDE w:val="0"/>
      <w:autoSpaceDN w:val="0"/>
      <w:adjustRightInd w:val="0"/>
      <w:spacing w:before="0" w:after="0" w:line="241" w:lineRule="atLeast"/>
    </w:pPr>
    <w:rPr>
      <w:rFonts w:ascii="AU Sans BETA Text Medium" w:hAnsi="AU Sans BETA Text Medium"/>
      <w:color w:val="auto"/>
      <w:sz w:val="24"/>
      <w:szCs w:val="24"/>
    </w:rPr>
  </w:style>
  <w:style w:type="paragraph" w:customStyle="1" w:styleId="Pa24">
    <w:name w:val="Pa24"/>
    <w:basedOn w:val="Normal"/>
    <w:next w:val="Normal"/>
    <w:uiPriority w:val="99"/>
    <w:rsid w:val="00F147DB"/>
    <w:pPr>
      <w:autoSpaceDE w:val="0"/>
      <w:autoSpaceDN w:val="0"/>
      <w:adjustRightInd w:val="0"/>
      <w:spacing w:before="0" w:after="0" w:line="181" w:lineRule="atLeast"/>
    </w:pPr>
    <w:rPr>
      <w:rFonts w:ascii="AU Sans BETA Text Medium" w:hAnsi="AU Sans BETA Text Medium"/>
      <w:color w:val="auto"/>
      <w:sz w:val="24"/>
      <w:szCs w:val="24"/>
    </w:rPr>
  </w:style>
  <w:style w:type="character" w:customStyle="1" w:styleId="A4">
    <w:name w:val="A4"/>
    <w:uiPriority w:val="99"/>
    <w:rsid w:val="00F147DB"/>
    <w:rPr>
      <w:rFonts w:ascii="AU Sans BETA Text Bold" w:hAnsi="AU Sans BETA Text Bold" w:cs="AU Sans BETA Text Bold"/>
      <w:b/>
      <w:bCs/>
      <w:color w:val="000000"/>
      <w:sz w:val="20"/>
      <w:szCs w:val="20"/>
    </w:rPr>
  </w:style>
  <w:style w:type="paragraph" w:styleId="Revision">
    <w:name w:val="Revision"/>
    <w:hidden/>
    <w:uiPriority w:val="99"/>
    <w:semiHidden/>
    <w:rsid w:val="00527ECA"/>
    <w:pPr>
      <w:spacing w:after="0" w:line="240" w:lineRule="auto"/>
    </w:pPr>
    <w:rPr>
      <w:rFonts w:ascii="Verdana" w:hAnsi="Verdan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globalaustralia.gov.au/success-stories/minerva-foods-agrifood-te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lobalaustralia.gov.au/success-stories/wallbox-net-zer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lobalaustralia.gov.au/success-stories/moderna-health-and-life-scien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lobalaustralia.gov.au/success-stories/lendela-fintech" TargetMode="External"/><Relationship Id="rId10" Type="http://schemas.openxmlformats.org/officeDocument/2006/relationships/endnotes" Target="endnotes.xml"/><Relationship Id="rId19" Type="http://schemas.openxmlformats.org/officeDocument/2006/relationships/hyperlink" Target="https://www.globalaustralia.gov.au/success-stories/dneg-creative-techn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lobalaustralia.gov.au/success-stories/engie-net-zero-hydrogen"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rie-bengston\OneDrive%20-%20Austrade\Documents\Reports%20and%20docs%20for%20accessibility%20checking\austrades-2021-2022-trade-and-inward-investment-result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25C00D75F4784C8B5AD5226CA3336F" ma:contentTypeVersion="22" ma:contentTypeDescription="Create a new document." ma:contentTypeScope="" ma:versionID="15ed3bc8253c5dfc6719a058e927682e">
  <xsd:schema xmlns:xsd="http://www.w3.org/2001/XMLSchema" xmlns:xs="http://www.w3.org/2001/XMLSchema" xmlns:p="http://schemas.microsoft.com/office/2006/metadata/properties" xmlns:ns1="http://schemas.microsoft.com/sharepoint/v3" xmlns:ns2="d709eece-0d18-4beb-bea8-278fa7da85ee" xmlns:ns3="5af50960-fb5d-48dd-9ecc-185c738c8f2a" targetNamespace="http://schemas.microsoft.com/office/2006/metadata/properties" ma:root="true" ma:fieldsID="3abed78807b7b121a8252e00c4a35869" ns1:_="" ns2:_="" ns3:_="">
    <xsd:import namespace="http://schemas.microsoft.com/sharepoint/v3"/>
    <xsd:import namespace="d709eece-0d18-4beb-bea8-278fa7da85ee"/>
    <xsd:import namespace="5af50960-fb5d-48dd-9ecc-185c738c8f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2:Hyperlink" minOccurs="0"/>
                <xsd:element ref="ns2:Secto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09eece-0d18-4beb-bea8-278fa7da8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Hyperlink" ma:index="26"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Sector" ma:index="27" nillable="true" ma:displayName="Sector" ma:format="Dropdown" ma:internalName="Sector">
      <xsd:complexType>
        <xsd:complexContent>
          <xsd:extension base="dms:MultiChoice">
            <xsd:sequence>
              <xsd:element name="Value" maxOccurs="unbounded" minOccurs="0" nillable="true">
                <xsd:simpleType>
                  <xsd:restriction base="dms:Choice">
                    <xsd:enumeration value="Agribusiness &amp; Food"/>
                    <xsd:enumeration value="Circular Economy &amp; Infrastructure"/>
                    <xsd:enumeration value="Digital &amp; Critical Technologies"/>
                    <xsd:enumeration value="Critical Minerals, Hydrogen &amp; Renewables"/>
                    <xsd:enumeration value="Health"/>
                    <xsd:enumeration value="Space &amp; Defence"/>
                  </xsd:restriction>
                </xsd:simpleType>
              </xsd:element>
            </xsd:sequence>
          </xsd:extension>
        </xsd:complexContent>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50960-fb5d-48dd-9ecc-185c738c8f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d5159ea-60c4-4e72-ba1e-964132b4dae0}" ma:internalName="TaxCatchAll" ma:showField="CatchAllData" ma:web="5af50960-fb5d-48dd-9ecc-185c738c8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09eece-0d18-4beb-bea8-278fa7da85ee">
      <Terms xmlns="http://schemas.microsoft.com/office/infopath/2007/PartnerControls"/>
    </lcf76f155ced4ddcb4097134ff3c332f>
    <TaxCatchAll xmlns="5af50960-fb5d-48dd-9ecc-185c738c8f2a" xsi:nil="true"/>
    <_ip_UnifiedCompliancePolicyUIAction xmlns="http://schemas.microsoft.com/sharepoint/v3" xsi:nil="true"/>
    <Sector xmlns="d709eece-0d18-4beb-bea8-278fa7da85ee" xsi:nil="true"/>
    <_ip_UnifiedCompliancePolicyProperties xmlns="http://schemas.microsoft.com/sharepoint/v3" xsi:nil="true"/>
    <Hyperlink xmlns="d709eece-0d18-4beb-bea8-278fa7da85ee">
      <Url xsi:nil="true"/>
      <Description xsi:nil="true"/>
    </Hyperlink>
  </documentManagement>
</p:properties>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16CEC19F-7CC1-41F7-9CA8-C79D4A42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09eece-0d18-4beb-bea8-278fa7da85ee"/>
    <ds:schemaRef ds:uri="5af50960-fb5d-48dd-9ecc-185c738c8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38FE75B8-1135-4512-93FA-FCDD832F13E7}">
  <ds:schemaRefs>
    <ds:schemaRef ds:uri="http://purl.org/dc/elements/1.1/"/>
    <ds:schemaRef ds:uri="http://schemas.microsoft.com/sharepoint/v3"/>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5af50960-fb5d-48dd-9ecc-185c738c8f2a"/>
    <ds:schemaRef ds:uri="d709eece-0d18-4beb-bea8-278fa7da85e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austrades-2021-2022-trade-and-inward-investment-results.dotx</Template>
  <TotalTime>0</TotalTime>
  <Pages>9</Pages>
  <Words>2222</Words>
  <Characters>12669</Characters>
  <Application>Microsoft Office Word</Application>
  <DocSecurity>0</DocSecurity>
  <Lines>105</Lines>
  <Paragraphs>29</Paragraphs>
  <ScaleCrop>false</ScaleCrop>
  <Manager/>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Austrade's Trade and Inward Investment Results 2021-2022</dc:title>
  <dc:subject>Austrade's Trade and Inward Investment Results 2021-2022</dc:subject>
  <dc:creator/>
  <cp:keywords/>
  <dc:description/>
  <cp:lastModifiedBy/>
  <cp:revision>1</cp:revision>
  <dcterms:created xsi:type="dcterms:W3CDTF">2023-08-31T02:26:00Z</dcterms:created>
  <dcterms:modified xsi:type="dcterms:W3CDTF">2023-08-31T02:26:00Z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0x010100C625C00D75F4784C8B5AD5226CA3336F</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