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color w:val="2E1A47" w:themeColor="text2"/>
          <w:sz w:val="28"/>
          <w:szCs w:val="32"/>
        </w:rPr>
        <w:id w:val="-1649280474"/>
        <w:docPartObj>
          <w:docPartGallery w:val="Cover Pages"/>
          <w:docPartUnique/>
        </w:docPartObj>
      </w:sdtPr>
      <w:sdtEndPr>
        <w:rPr>
          <w:b w:val="0"/>
        </w:rPr>
      </w:sdtEndPr>
      <w:sdtContent>
        <w:p w14:paraId="591A3908" w14:textId="77777777" w:rsidR="003A58AB" w:rsidRPr="00FC500B" w:rsidRDefault="00C27BF9" w:rsidP="009E6DB3">
          <w:r w:rsidRPr="00FC500B">
            <w:rPr>
              <w:noProof/>
              <w:lang w:eastAsia="en-AU"/>
            </w:rPr>
            <mc:AlternateContent>
              <mc:Choice Requires="wpg">
                <w:drawing>
                  <wp:anchor distT="0" distB="0" distL="114300" distR="114300" simplePos="0" relativeHeight="251658240" behindDoc="1" locked="0" layoutInCell="1" allowOverlap="1" wp14:anchorId="0BB3BEE7" wp14:editId="2511A512">
                    <wp:simplePos x="0" y="0"/>
                    <wp:positionH relativeFrom="page">
                      <wp:align>center</wp:align>
                    </wp:positionH>
                    <wp:positionV relativeFrom="paragraph">
                      <wp:posOffset>-866775</wp:posOffset>
                    </wp:positionV>
                    <wp:extent cx="6983730" cy="1492250"/>
                    <wp:effectExtent l="0" t="0" r="7620" b="0"/>
                    <wp:wrapNone/>
                    <wp:docPr id="3" name="Group 3" descr="Austrade banner with government logo"/>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Austrade logo&#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4C4DC691" id="Group 3" o:spid="_x0000_s1026" alt="Austrade banner with government logo" style="position:absolute;margin-left:0;margin-top:-68.25pt;width:549.9pt;height:117.5pt;z-index:-251658240;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Austrade logo&#10;"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Austrade logo&#10;"/>
                    </v:shape>
                    <w10:wrap anchorx="page"/>
                  </v:group>
                </w:pict>
              </mc:Fallback>
            </mc:AlternateContent>
          </w:r>
        </w:p>
        <w:p w14:paraId="5E0AC6FD" w14:textId="33A8F4C1" w:rsidR="00AC40CD" w:rsidRPr="001D52C0" w:rsidRDefault="008D0C20" w:rsidP="00AC40CD">
          <w:pPr>
            <w:pStyle w:val="Heading1"/>
          </w:pPr>
          <w:r w:rsidRPr="001D52C0">
            <w:t>EMDG</w:t>
          </w:r>
          <w:r w:rsidR="00DD1979">
            <w:t xml:space="preserve"> </w:t>
          </w:r>
          <w:r w:rsidR="00DD1979" w:rsidRPr="00C01BC0">
            <w:t>program</w:t>
          </w:r>
          <w:r w:rsidR="00DD1979">
            <w:t xml:space="preserve"> strategic</w:t>
          </w:r>
          <w:r w:rsidRPr="001D52C0">
            <w:t xml:space="preserve"> </w:t>
          </w:r>
          <w:r w:rsidR="00DD1979">
            <w:t>r</w:t>
          </w:r>
          <w:r w:rsidRPr="001D52C0">
            <w:t xml:space="preserve">efocus – consultation </w:t>
          </w:r>
          <w:proofErr w:type="gramStart"/>
          <w:r w:rsidRPr="001D52C0">
            <w:t>summary</w:t>
          </w:r>
          <w:proofErr w:type="gramEnd"/>
        </w:p>
        <w:p w14:paraId="5E80C501" w14:textId="0178CE45" w:rsidR="008D0C20" w:rsidRPr="00D229F1" w:rsidRDefault="008D0C20" w:rsidP="008D0C20">
          <w:pPr>
            <w:rPr>
              <w:rFonts w:asciiTheme="minorHAnsi" w:eastAsiaTheme="minorEastAsia" w:hAnsiTheme="minorHAnsi"/>
              <w:color w:val="auto"/>
              <w:lang w:eastAsia="zh-CN"/>
            </w:rPr>
          </w:pPr>
          <w:r w:rsidRPr="00D229F1">
            <w:rPr>
              <w:rFonts w:asciiTheme="minorHAnsi" w:eastAsiaTheme="minorEastAsia" w:hAnsiTheme="minorHAnsi"/>
              <w:color w:val="auto"/>
              <w:lang w:eastAsia="zh-CN"/>
            </w:rPr>
            <w:t xml:space="preserve">The EMDG </w:t>
          </w:r>
          <w:r w:rsidR="00030E30">
            <w:rPr>
              <w:rFonts w:asciiTheme="minorHAnsi" w:eastAsiaTheme="minorEastAsia" w:hAnsiTheme="minorHAnsi"/>
              <w:color w:val="auto"/>
              <w:lang w:eastAsia="zh-CN"/>
            </w:rPr>
            <w:t>program strategic r</w:t>
          </w:r>
          <w:r w:rsidRPr="00D229F1">
            <w:rPr>
              <w:rFonts w:asciiTheme="minorHAnsi" w:eastAsiaTheme="minorEastAsia" w:hAnsiTheme="minorHAnsi"/>
              <w:color w:val="auto"/>
              <w:lang w:eastAsia="zh-CN"/>
            </w:rPr>
            <w:t xml:space="preserve">efocus consultation period ran for </w:t>
          </w:r>
          <w:r w:rsidR="00DA14A8">
            <w:rPr>
              <w:rFonts w:asciiTheme="minorHAnsi" w:eastAsiaTheme="minorEastAsia" w:hAnsiTheme="minorHAnsi"/>
              <w:color w:val="auto"/>
              <w:lang w:eastAsia="zh-CN"/>
            </w:rPr>
            <w:t>6</w:t>
          </w:r>
          <w:r w:rsidR="00DA14A8" w:rsidRPr="00D229F1">
            <w:rPr>
              <w:rFonts w:asciiTheme="minorHAnsi" w:eastAsiaTheme="minorEastAsia" w:hAnsiTheme="minorHAnsi"/>
              <w:color w:val="auto"/>
              <w:lang w:eastAsia="zh-CN"/>
            </w:rPr>
            <w:t xml:space="preserve"> </w:t>
          </w:r>
          <w:r w:rsidRPr="00D229F1">
            <w:rPr>
              <w:rFonts w:asciiTheme="minorHAnsi" w:eastAsiaTheme="minorEastAsia" w:hAnsiTheme="minorHAnsi"/>
              <w:color w:val="auto"/>
              <w:lang w:eastAsia="zh-CN"/>
            </w:rPr>
            <w:t xml:space="preserve">weeks from 5 July 2023 to </w:t>
          </w:r>
          <w:r w:rsidR="00030E30">
            <w:rPr>
              <w:rFonts w:asciiTheme="minorHAnsi" w:eastAsiaTheme="minorEastAsia" w:hAnsiTheme="minorHAnsi"/>
              <w:color w:val="auto"/>
              <w:lang w:eastAsia="zh-CN"/>
            </w:rPr>
            <w:br/>
          </w:r>
          <w:r w:rsidRPr="00D229F1">
            <w:rPr>
              <w:rFonts w:asciiTheme="minorHAnsi" w:eastAsiaTheme="minorEastAsia" w:hAnsiTheme="minorHAnsi"/>
              <w:color w:val="auto"/>
              <w:lang w:eastAsia="zh-CN"/>
            </w:rPr>
            <w:t xml:space="preserve">11 August 2023. The survey was open for the last three weeks of this period. </w:t>
          </w:r>
        </w:p>
        <w:p w14:paraId="0D12A330" w14:textId="5E53C667" w:rsidR="003F3B9E" w:rsidRPr="00C519B8" w:rsidRDefault="003F3B9E" w:rsidP="003F3B9E">
          <w:pPr>
            <w:rPr>
              <w:rFonts w:asciiTheme="minorHAnsi" w:eastAsiaTheme="minorEastAsia" w:hAnsiTheme="minorHAnsi"/>
              <w:color w:val="auto"/>
              <w:lang w:eastAsia="zh-CN"/>
            </w:rPr>
          </w:pPr>
          <w:r w:rsidRPr="00C519B8">
            <w:rPr>
              <w:rFonts w:asciiTheme="minorHAnsi" w:eastAsiaTheme="minorEastAsia" w:hAnsiTheme="minorHAnsi"/>
              <w:color w:val="auto"/>
              <w:lang w:eastAsia="zh-CN"/>
            </w:rPr>
            <w:t>The purpose of the consultation process was to seek views on changes to the EMDG program that would deliver better alignment with the Government’s trade policy priorities and achieve quality outcomes within the available annual budget</w:t>
          </w:r>
          <w:r w:rsidR="002F228F" w:rsidRPr="00C519B8">
            <w:rPr>
              <w:rFonts w:asciiTheme="minorHAnsi" w:eastAsiaTheme="minorEastAsia" w:hAnsiTheme="minorHAnsi"/>
              <w:color w:val="auto"/>
              <w:lang w:eastAsia="zh-CN"/>
            </w:rPr>
            <w:t xml:space="preserve">. </w:t>
          </w:r>
        </w:p>
        <w:p w14:paraId="5F654BB0" w14:textId="6E84862E" w:rsidR="003F3B9E" w:rsidRPr="00114C5D" w:rsidRDefault="003F3B9E" w:rsidP="00114C5D">
          <w:pPr>
            <w:rPr>
              <w:rFonts w:asciiTheme="minorHAnsi" w:eastAsiaTheme="minorEastAsia" w:hAnsiTheme="minorHAnsi"/>
              <w:color w:val="auto"/>
              <w:lang w:eastAsia="zh-CN"/>
            </w:rPr>
          </w:pPr>
          <w:r w:rsidRPr="00C519B8">
            <w:rPr>
              <w:rFonts w:asciiTheme="minorHAnsi" w:eastAsiaTheme="minorEastAsia" w:hAnsiTheme="minorHAnsi"/>
              <w:color w:val="auto"/>
              <w:lang w:eastAsia="zh-CN"/>
            </w:rPr>
            <w:t>Feedback was received via</w:t>
          </w:r>
          <w:r w:rsidR="00114C5D">
            <w:rPr>
              <w:rFonts w:asciiTheme="minorHAnsi" w:eastAsiaTheme="minorEastAsia" w:hAnsiTheme="minorHAnsi"/>
              <w:color w:val="auto"/>
              <w:lang w:eastAsia="zh-CN"/>
            </w:rPr>
            <w:t xml:space="preserve"> </w:t>
          </w:r>
          <w:r w:rsidR="00114C5D">
            <w:t>w</w:t>
          </w:r>
          <w:r w:rsidRPr="003F3B9E">
            <w:t>orkshops</w:t>
          </w:r>
          <w:r w:rsidR="00114C5D">
            <w:t>, a s</w:t>
          </w:r>
          <w:r w:rsidRPr="003F3B9E">
            <w:t>urvey</w:t>
          </w:r>
          <w:r w:rsidR="00114C5D">
            <w:t>, s</w:t>
          </w:r>
          <w:r w:rsidRPr="003F3B9E">
            <w:t>ubmissions</w:t>
          </w:r>
          <w:r w:rsidR="00114C5D">
            <w:t>, and m</w:t>
          </w:r>
          <w:r w:rsidRPr="003F3B9E">
            <w:t xml:space="preserve">eetings with key peaks and </w:t>
          </w:r>
          <w:r w:rsidR="0037457F">
            <w:t>government</w:t>
          </w:r>
          <w:r w:rsidRPr="003F3B9E">
            <w:t xml:space="preserve"> stakeholders</w:t>
          </w:r>
          <w:r w:rsidR="004C70A1">
            <w:t>.</w:t>
          </w:r>
        </w:p>
        <w:p w14:paraId="4C159B65" w14:textId="04441D48" w:rsidR="003F3B9E" w:rsidRDefault="00C5242E" w:rsidP="008D0C20">
          <w:r w:rsidRPr="003F3B9E">
            <w:rPr>
              <w:noProof/>
            </w:rPr>
            <w:drawing>
              <wp:anchor distT="0" distB="0" distL="114300" distR="114300" simplePos="0" relativeHeight="251658241" behindDoc="0" locked="0" layoutInCell="1" allowOverlap="1" wp14:anchorId="25655DED" wp14:editId="198491CE">
                <wp:simplePos x="0" y="0"/>
                <wp:positionH relativeFrom="page">
                  <wp:align>center</wp:align>
                </wp:positionH>
                <wp:positionV relativeFrom="paragraph">
                  <wp:posOffset>8255</wp:posOffset>
                </wp:positionV>
                <wp:extent cx="6329680" cy="2212975"/>
                <wp:effectExtent l="0" t="0" r="0" b="0"/>
                <wp:wrapNone/>
                <wp:docPr id="466959275" name="Picture 466959275" descr="Diagram showing:&#10;Workshops - 6 were held with 52 attendees in total:&#10;Businesses/exporters: 23&#10;Grant agents: 17&#10;Industry bodies: 12&#10;Survey - this was open for 3 weeks from Mon 24 July to Tue 15 Aug. A total of 437 survey responses were received. 82% of respondents were businesses.&#10;Submissions - 49 were received during the consultation period:&#10;Businesses/exporters: 14&#10;Industry bodies: 13&#10;Other: 13&#10;Grant agent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59275" name="Picture 466959275" descr="Diagram showing:&#10;Workshops - 6 were held with 52 attendees in total:&#10;Businesses/exporters: 23&#10;Grant agents: 17&#10;Industry bodies: 12&#10;Survey - this was open for 3 weeks from Mon 24 July to Tue 15 Aug. A total of 437 survey responses were received. 82% of respondents were businesses.&#10;Submissions - 49 were received during the consultation period:&#10;Businesses/exporters: 14&#10;Industry bodies: 13&#10;Other: 13&#10;Grant agents: 9"/>
                        <pic:cNvPicPr/>
                      </pic:nvPicPr>
                      <pic:blipFill>
                        <a:blip r:embed="rId16"/>
                        <a:stretch>
                          <a:fillRect/>
                        </a:stretch>
                      </pic:blipFill>
                      <pic:spPr>
                        <a:xfrm>
                          <a:off x="0" y="0"/>
                          <a:ext cx="6329680" cy="2212975"/>
                        </a:xfrm>
                        <a:prstGeom prst="rect">
                          <a:avLst/>
                        </a:prstGeom>
                      </pic:spPr>
                    </pic:pic>
                  </a:graphicData>
                </a:graphic>
              </wp:anchor>
            </w:drawing>
          </w:r>
        </w:p>
        <w:p w14:paraId="73F74037" w14:textId="77777777" w:rsidR="003F3B9E" w:rsidRDefault="003F3B9E" w:rsidP="008D0C20"/>
        <w:p w14:paraId="6F67659B" w14:textId="77777777" w:rsidR="003F3B9E" w:rsidRDefault="003F3B9E" w:rsidP="008D0C20"/>
        <w:p w14:paraId="6CB1CD3D" w14:textId="77777777" w:rsidR="003F3B9E" w:rsidRPr="003A58AB" w:rsidRDefault="003F3B9E" w:rsidP="008D0C20"/>
        <w:p w14:paraId="7C1B8695" w14:textId="77777777" w:rsidR="003F3B9E" w:rsidRDefault="003F3B9E" w:rsidP="00EC306F">
          <w:pPr>
            <w:pStyle w:val="Heading3"/>
          </w:pPr>
        </w:p>
        <w:p w14:paraId="2492AE5D" w14:textId="77777777" w:rsidR="00783519" w:rsidRDefault="00783519" w:rsidP="00783519">
          <w:pPr>
            <w:pStyle w:val="Heading2"/>
            <w:spacing w:before="480" w:after="0" w:line="420" w:lineRule="atLeast"/>
            <w:rPr>
              <w:rFonts w:asciiTheme="minorHAnsi" w:eastAsiaTheme="minorEastAsia" w:hAnsiTheme="minorHAnsi" w:cstheme="minorBidi"/>
              <w:bCs w:val="0"/>
              <w:color w:val="7A4282" w:themeColor="accent1"/>
              <w:szCs w:val="32"/>
            </w:rPr>
          </w:pPr>
        </w:p>
        <w:p w14:paraId="4706F1D9" w14:textId="35C01281" w:rsidR="00EC306F" w:rsidRPr="00E36853" w:rsidRDefault="003F3B9E" w:rsidP="00C01BC0">
          <w:pPr>
            <w:pStyle w:val="Heading2"/>
          </w:pPr>
          <w:r w:rsidRPr="00C01BC0">
            <w:t>Workshops</w:t>
          </w:r>
        </w:p>
        <w:p w14:paraId="7078E513" w14:textId="77777777" w:rsidR="003F3B9E" w:rsidRPr="00C519B8" w:rsidRDefault="003F3B9E" w:rsidP="003F3B9E">
          <w:pPr>
            <w:rPr>
              <w:rFonts w:asciiTheme="minorHAnsi" w:eastAsiaTheme="minorEastAsia" w:hAnsiTheme="minorHAnsi"/>
              <w:color w:val="auto"/>
              <w:lang w:eastAsia="zh-CN"/>
            </w:rPr>
          </w:pPr>
          <w:r w:rsidRPr="00C519B8">
            <w:rPr>
              <w:rFonts w:asciiTheme="minorHAnsi" w:eastAsiaTheme="minorEastAsia" w:hAnsiTheme="minorHAnsi"/>
              <w:color w:val="auto"/>
              <w:lang w:eastAsia="zh-CN"/>
            </w:rPr>
            <w:t>A total of 52 participants attended the workshops, including:</w:t>
          </w:r>
        </w:p>
        <w:p w14:paraId="68F90289" w14:textId="77777777" w:rsidR="003F3B9E" w:rsidRPr="003F3B9E" w:rsidRDefault="003F3B9E" w:rsidP="002A7624">
          <w:pPr>
            <w:pStyle w:val="ListBullet"/>
            <w:numPr>
              <w:ilvl w:val="0"/>
              <w:numId w:val="10"/>
            </w:numPr>
            <w:ind w:left="284" w:hanging="284"/>
          </w:pPr>
          <w:r w:rsidRPr="003F3B9E">
            <w:t>23 attendees at the businesses and exporters workshops (3 held)</w:t>
          </w:r>
        </w:p>
        <w:p w14:paraId="33E32CB1" w14:textId="77777777" w:rsidR="003F3B9E" w:rsidRPr="003F3B9E" w:rsidRDefault="003F3B9E" w:rsidP="002A7624">
          <w:pPr>
            <w:pStyle w:val="ListBullet"/>
            <w:numPr>
              <w:ilvl w:val="0"/>
              <w:numId w:val="10"/>
            </w:numPr>
            <w:ind w:left="284" w:hanging="284"/>
          </w:pPr>
          <w:r w:rsidRPr="003F3B9E">
            <w:t>12 attendees at the industry and rep bodies workshops (2 held)</w:t>
          </w:r>
        </w:p>
        <w:p w14:paraId="2D3663DC" w14:textId="77777777" w:rsidR="003F3B9E" w:rsidRDefault="003F3B9E" w:rsidP="002A7624">
          <w:pPr>
            <w:pStyle w:val="ListBullet"/>
            <w:numPr>
              <w:ilvl w:val="0"/>
              <w:numId w:val="10"/>
            </w:numPr>
            <w:ind w:left="284" w:hanging="284"/>
          </w:pPr>
          <w:r w:rsidRPr="003F3B9E">
            <w:t>17 attendees at the EMDG grant agents workshops (2 held)</w:t>
          </w:r>
        </w:p>
        <w:p w14:paraId="1AA1B56F" w14:textId="77777777" w:rsidR="003F3B9E" w:rsidRPr="00C519B8" w:rsidRDefault="003F3B9E" w:rsidP="003F3B9E">
          <w:pPr>
            <w:rPr>
              <w:rFonts w:asciiTheme="minorHAnsi" w:eastAsiaTheme="minorEastAsia" w:hAnsiTheme="minorHAnsi"/>
              <w:color w:val="auto"/>
              <w:lang w:eastAsia="zh-CN"/>
            </w:rPr>
          </w:pPr>
          <w:r w:rsidRPr="00C519B8">
            <w:rPr>
              <w:rFonts w:asciiTheme="minorHAnsi" w:eastAsiaTheme="minorEastAsia" w:hAnsiTheme="minorHAnsi"/>
              <w:color w:val="auto"/>
              <w:lang w:eastAsia="zh-CN"/>
            </w:rPr>
            <w:t>Attendees came from a variety of industries and represented both goods and services exporters.</w:t>
          </w:r>
        </w:p>
        <w:p w14:paraId="27798C69" w14:textId="77777777" w:rsidR="00E26DC1" w:rsidRDefault="00E26DC1">
          <w:pPr>
            <w:spacing w:before="0" w:after="160" w:line="259" w:lineRule="auto"/>
            <w:rPr>
              <w:bCs/>
              <w:color w:val="2E1A47" w:themeColor="text2"/>
              <w:sz w:val="28"/>
              <w:szCs w:val="32"/>
              <w:lang w:eastAsia="zh-CN"/>
            </w:rPr>
          </w:pPr>
          <w:r>
            <w:rPr>
              <w:lang w:eastAsia="zh-CN"/>
            </w:rPr>
            <w:br w:type="page"/>
          </w:r>
        </w:p>
        <w:p w14:paraId="48BA13E1" w14:textId="128DCDE3" w:rsidR="008D0C20" w:rsidRPr="00497344" w:rsidRDefault="003F3B9E" w:rsidP="00986481">
          <w:pPr>
            <w:rPr>
              <w:lang w:eastAsia="zh-CN"/>
            </w:rPr>
          </w:pPr>
          <w:r w:rsidRPr="00497344">
            <w:rPr>
              <w:lang w:eastAsia="zh-CN"/>
            </w:rPr>
            <w:lastRenderedPageBreak/>
            <w:t xml:space="preserve">Top </w:t>
          </w:r>
          <w:r w:rsidR="00DA14A8">
            <w:rPr>
              <w:lang w:eastAsia="zh-CN"/>
            </w:rPr>
            <w:t>3</w:t>
          </w:r>
          <w:r w:rsidR="00DA14A8" w:rsidRPr="00497344">
            <w:rPr>
              <w:lang w:eastAsia="zh-CN"/>
            </w:rPr>
            <w:t xml:space="preserve"> </w:t>
          </w:r>
          <w:r w:rsidRPr="00C01BC0">
            <w:t>themes</w:t>
          </w:r>
          <w:r w:rsidRPr="00497344">
            <w:rPr>
              <w:lang w:eastAsia="zh-CN"/>
            </w:rPr>
            <w:t xml:space="preserve">: </w:t>
          </w:r>
        </w:p>
        <w:p w14:paraId="25996D31" w14:textId="1B6C9820" w:rsidR="003F3B9E" w:rsidRPr="00A24DF4" w:rsidRDefault="003F3B9E" w:rsidP="00D32494">
          <w:pPr>
            <w:pStyle w:val="NumberedList1"/>
            <w:numPr>
              <w:ilvl w:val="0"/>
              <w:numId w:val="13"/>
            </w:numPr>
            <w:ind w:left="284" w:hanging="284"/>
            <w:rPr>
              <w:lang w:val="en-AU"/>
            </w:rPr>
          </w:pPr>
          <w:r w:rsidRPr="00A24DF4">
            <w:rPr>
              <w:lang w:val="en-AU"/>
            </w:rPr>
            <w:t xml:space="preserve">EMDG is unique and valued. </w:t>
          </w:r>
          <w:r w:rsidR="00A901E8" w:rsidRPr="00A24DF4">
            <w:rPr>
              <w:lang w:val="en-AU"/>
            </w:rPr>
            <w:t xml:space="preserve">Stakeholders accepted that EMDG needs to deliver a return on investment for Government. </w:t>
          </w:r>
        </w:p>
        <w:p w14:paraId="0684821D" w14:textId="58E19658" w:rsidR="00A901E8" w:rsidRPr="00A24DF4" w:rsidRDefault="008A37B0" w:rsidP="00D32494">
          <w:pPr>
            <w:pStyle w:val="NumberedList1"/>
            <w:numPr>
              <w:ilvl w:val="0"/>
              <w:numId w:val="13"/>
            </w:numPr>
            <w:ind w:left="284" w:hanging="284"/>
            <w:rPr>
              <w:lang w:val="en-AU"/>
            </w:rPr>
          </w:pPr>
          <w:r w:rsidRPr="00A24DF4">
            <w:rPr>
              <w:lang w:val="en-AU"/>
            </w:rPr>
            <w:t xml:space="preserve">Stakeholders were most in favour of minimum </w:t>
          </w:r>
          <w:proofErr w:type="gramStart"/>
          <w:r w:rsidRPr="00A24DF4">
            <w:rPr>
              <w:lang w:val="en-AU"/>
            </w:rPr>
            <w:t>spend,</w:t>
          </w:r>
          <w:proofErr w:type="gramEnd"/>
          <w:r w:rsidRPr="00A24DF4">
            <w:rPr>
              <w:lang w:val="en-AU"/>
            </w:rPr>
            <w:t xml:space="preserve"> </w:t>
          </w:r>
          <w:r w:rsidR="0085466E" w:rsidRPr="00A24DF4">
            <w:rPr>
              <w:lang w:val="en-AU"/>
            </w:rPr>
            <w:t xml:space="preserve">minimum </w:t>
          </w:r>
          <w:r w:rsidRPr="00A24DF4">
            <w:rPr>
              <w:lang w:val="en-AU"/>
            </w:rPr>
            <w:t xml:space="preserve">years in business and export readiness </w:t>
          </w:r>
          <w:r w:rsidR="00A60386" w:rsidRPr="00A24DF4">
            <w:rPr>
              <w:lang w:val="en-AU"/>
            </w:rPr>
            <w:t xml:space="preserve">eligibility criteria </w:t>
          </w:r>
          <w:r w:rsidRPr="00A24DF4">
            <w:rPr>
              <w:lang w:val="en-AU"/>
            </w:rPr>
            <w:t>however had differing views on optimum thresholds for these.</w:t>
          </w:r>
        </w:p>
        <w:p w14:paraId="4B88955C" w14:textId="607E7BF9" w:rsidR="00223842" w:rsidRPr="00A24DF4" w:rsidRDefault="00740C39" w:rsidP="00D32494">
          <w:pPr>
            <w:pStyle w:val="NumberedList1"/>
            <w:numPr>
              <w:ilvl w:val="0"/>
              <w:numId w:val="13"/>
            </w:numPr>
            <w:ind w:left="284" w:hanging="284"/>
            <w:rPr>
              <w:lang w:val="en-AU"/>
            </w:rPr>
          </w:pPr>
          <w:r w:rsidRPr="2DEA0A26">
            <w:rPr>
              <w:lang w:val="en-AU"/>
            </w:rPr>
            <w:t xml:space="preserve">In-person marketing and promotion opportunities (such as </w:t>
          </w:r>
          <w:r w:rsidR="0056517E" w:rsidRPr="2DEA0A26">
            <w:rPr>
              <w:lang w:val="en-AU"/>
            </w:rPr>
            <w:t xml:space="preserve">trade shows and in-person meetings) are </w:t>
          </w:r>
          <w:r w:rsidR="09C5B553" w:rsidRPr="2DEA0A26">
            <w:rPr>
              <w:lang w:val="en-AU"/>
            </w:rPr>
            <w:t xml:space="preserve">EMDG funded activities that are </w:t>
          </w:r>
          <w:r w:rsidR="00615331" w:rsidRPr="2DEA0A26">
            <w:rPr>
              <w:lang w:val="en-AU"/>
            </w:rPr>
            <w:t xml:space="preserve">highly valuable to exporters. </w:t>
          </w:r>
        </w:p>
        <w:p w14:paraId="0A59F73A" w14:textId="08A20AE4" w:rsidR="008D0C20" w:rsidRPr="0001472D" w:rsidRDefault="003F3B9E" w:rsidP="00C01BC0">
          <w:pPr>
            <w:pStyle w:val="Heading2"/>
          </w:pPr>
          <w:r w:rsidRPr="00C01BC0">
            <w:t>Submissions</w:t>
          </w:r>
          <w:r w:rsidR="008D0C20" w:rsidRPr="0001472D">
            <w:t xml:space="preserve"> </w:t>
          </w:r>
        </w:p>
        <w:p w14:paraId="386E114F" w14:textId="77777777" w:rsidR="003F3B9E" w:rsidRPr="00C519B8" w:rsidRDefault="003F3B9E" w:rsidP="003F3B9E">
          <w:pPr>
            <w:rPr>
              <w:rFonts w:asciiTheme="minorHAnsi" w:eastAsiaTheme="minorEastAsia" w:hAnsiTheme="minorHAnsi"/>
              <w:color w:val="auto"/>
              <w:lang w:eastAsia="zh-CN"/>
            </w:rPr>
          </w:pPr>
          <w:r w:rsidRPr="00C519B8">
            <w:rPr>
              <w:rFonts w:asciiTheme="minorHAnsi" w:eastAsiaTheme="minorEastAsia" w:hAnsiTheme="minorHAnsi"/>
              <w:color w:val="auto"/>
              <w:lang w:eastAsia="zh-CN"/>
            </w:rPr>
            <w:t>Stakeholders were invited to submit feedback to the EMDG Policy mailbox throughout the 6-week consultation period.</w:t>
          </w:r>
        </w:p>
        <w:p w14:paraId="5EC71691" w14:textId="6520465F" w:rsidR="003F3B9E" w:rsidRPr="003F3B9E" w:rsidRDefault="00DA14A8" w:rsidP="003F3B9E">
          <w:r>
            <w:t xml:space="preserve">There were </w:t>
          </w:r>
          <w:r w:rsidR="003F3B9E" w:rsidRPr="003F3B9E">
            <w:t>49 submissions received in total, including:</w:t>
          </w:r>
        </w:p>
        <w:p w14:paraId="16B9B2E3" w14:textId="77777777" w:rsidR="003F3B9E" w:rsidRPr="003F3B9E" w:rsidRDefault="003F3B9E" w:rsidP="00544A0C">
          <w:pPr>
            <w:pStyle w:val="ListBullet"/>
            <w:numPr>
              <w:ilvl w:val="0"/>
              <w:numId w:val="10"/>
            </w:numPr>
            <w:ind w:left="284" w:hanging="284"/>
          </w:pPr>
          <w:r w:rsidRPr="003F3B9E">
            <w:t>14 submissions from businesses</w:t>
          </w:r>
        </w:p>
        <w:p w14:paraId="6D106BC1" w14:textId="77777777" w:rsidR="003F3B9E" w:rsidRPr="003F3B9E" w:rsidRDefault="003F3B9E" w:rsidP="00544A0C">
          <w:pPr>
            <w:pStyle w:val="ListBullet"/>
            <w:numPr>
              <w:ilvl w:val="0"/>
              <w:numId w:val="10"/>
            </w:numPr>
            <w:ind w:left="284" w:hanging="284"/>
          </w:pPr>
          <w:r w:rsidRPr="003F3B9E">
            <w:t>13 submissions from industry bodies and peak bodies</w:t>
          </w:r>
        </w:p>
        <w:p w14:paraId="2A02BB48" w14:textId="77777777" w:rsidR="003F3B9E" w:rsidRPr="003F3B9E" w:rsidRDefault="003F3B9E" w:rsidP="00544A0C">
          <w:pPr>
            <w:pStyle w:val="ListBullet"/>
            <w:numPr>
              <w:ilvl w:val="0"/>
              <w:numId w:val="10"/>
            </w:numPr>
            <w:ind w:left="284" w:hanging="284"/>
          </w:pPr>
          <w:r w:rsidRPr="003F3B9E">
            <w:t xml:space="preserve">13 submissions from Austrade staff/other government </w:t>
          </w:r>
        </w:p>
        <w:p w14:paraId="45D78FD9" w14:textId="77777777" w:rsidR="008D0C20" w:rsidRDefault="003F3B9E" w:rsidP="00544A0C">
          <w:pPr>
            <w:pStyle w:val="ListBullet"/>
            <w:numPr>
              <w:ilvl w:val="0"/>
              <w:numId w:val="10"/>
            </w:numPr>
            <w:ind w:left="284" w:hanging="284"/>
          </w:pPr>
          <w:r w:rsidRPr="003F3B9E">
            <w:t>9 submissions from grant agents</w:t>
          </w:r>
        </w:p>
        <w:p w14:paraId="294F7DB0" w14:textId="223885BD" w:rsidR="008C4148" w:rsidRPr="00497344" w:rsidRDefault="008C4148" w:rsidP="00932A5D">
          <w:pPr>
            <w:rPr>
              <w:lang w:eastAsia="zh-CN"/>
            </w:rPr>
          </w:pPr>
          <w:r w:rsidRPr="00497344">
            <w:rPr>
              <w:lang w:eastAsia="zh-CN"/>
            </w:rPr>
            <w:t xml:space="preserve">Top </w:t>
          </w:r>
          <w:r w:rsidR="00DA14A8">
            <w:rPr>
              <w:lang w:eastAsia="zh-CN"/>
            </w:rPr>
            <w:t>3</w:t>
          </w:r>
          <w:r w:rsidR="00DA14A8" w:rsidRPr="00497344">
            <w:rPr>
              <w:lang w:eastAsia="zh-CN"/>
            </w:rPr>
            <w:t xml:space="preserve"> </w:t>
          </w:r>
          <w:r w:rsidRPr="00C01BC0">
            <w:t>themes</w:t>
          </w:r>
          <w:r w:rsidRPr="00497344">
            <w:rPr>
              <w:lang w:eastAsia="zh-CN"/>
            </w:rPr>
            <w:t>:</w:t>
          </w:r>
        </w:p>
        <w:p w14:paraId="4E605D31" w14:textId="77777777" w:rsidR="009B3E96" w:rsidRPr="00A24DF4" w:rsidRDefault="009B3E96" w:rsidP="00D229F1">
          <w:pPr>
            <w:pStyle w:val="NumberedList1"/>
            <w:numPr>
              <w:ilvl w:val="0"/>
              <w:numId w:val="23"/>
            </w:numPr>
            <w:ind w:left="284" w:hanging="284"/>
            <w:rPr>
              <w:lang w:val="en-AU"/>
            </w:rPr>
          </w:pPr>
          <w:r w:rsidRPr="00A24DF4">
            <w:rPr>
              <w:lang w:val="en-AU"/>
            </w:rPr>
            <w:t xml:space="preserve">Most submissions wanted EMDG to continue in some form, however there was </w:t>
          </w:r>
          <w:proofErr w:type="spellStart"/>
          <w:r w:rsidRPr="00A24DF4">
            <w:rPr>
              <w:lang w:val="en-AU"/>
            </w:rPr>
            <w:t>not</w:t>
          </w:r>
          <w:proofErr w:type="spellEnd"/>
          <w:r w:rsidRPr="00A24DF4">
            <w:rPr>
              <w:lang w:val="en-AU"/>
            </w:rPr>
            <w:t xml:space="preserve"> consensus on what this form should be. </w:t>
          </w:r>
        </w:p>
        <w:p w14:paraId="04337BC8" w14:textId="6EF531F2" w:rsidR="002F7149" w:rsidRPr="00A24DF4" w:rsidRDefault="002F7149" w:rsidP="00D32494">
          <w:pPr>
            <w:pStyle w:val="NumberedList1"/>
            <w:numPr>
              <w:ilvl w:val="0"/>
              <w:numId w:val="23"/>
            </w:numPr>
            <w:ind w:left="284" w:hanging="284"/>
            <w:rPr>
              <w:lang w:val="en-AU"/>
            </w:rPr>
          </w:pPr>
          <w:r w:rsidRPr="2DEA0A26">
            <w:rPr>
              <w:lang w:val="en-AU"/>
            </w:rPr>
            <w:t xml:space="preserve">Many submissions agreed that </w:t>
          </w:r>
          <w:r w:rsidR="0259837D" w:rsidRPr="2DEA0A26">
            <w:rPr>
              <w:lang w:val="en-AU"/>
            </w:rPr>
            <w:t xml:space="preserve">uplifting businesses’ </w:t>
          </w:r>
          <w:r w:rsidRPr="2DEA0A26">
            <w:rPr>
              <w:lang w:val="en-AU"/>
            </w:rPr>
            <w:t xml:space="preserve">export readiness would be positive; and that </w:t>
          </w:r>
          <w:r w:rsidR="40406298" w:rsidRPr="2DEA0A26">
            <w:rPr>
              <w:lang w:val="en-AU"/>
            </w:rPr>
            <w:t>a business should have</w:t>
          </w:r>
          <w:r w:rsidRPr="2DEA0A26">
            <w:rPr>
              <w:lang w:val="en-AU"/>
            </w:rPr>
            <w:t xml:space="preserve"> </w:t>
          </w:r>
          <w:r w:rsidR="00461559" w:rsidRPr="2DEA0A26">
            <w:rPr>
              <w:lang w:val="en-AU"/>
            </w:rPr>
            <w:t xml:space="preserve">export earnings </w:t>
          </w:r>
          <w:proofErr w:type="gramStart"/>
          <w:r w:rsidR="1F159BD2" w:rsidRPr="2DEA0A26">
            <w:rPr>
              <w:lang w:val="en-AU"/>
            </w:rPr>
            <w:t>in order</w:t>
          </w:r>
          <w:r w:rsidR="00461559" w:rsidRPr="2DEA0A26">
            <w:rPr>
              <w:lang w:val="en-AU"/>
            </w:rPr>
            <w:t xml:space="preserve"> to</w:t>
          </w:r>
          <w:proofErr w:type="gramEnd"/>
          <w:r w:rsidR="00461559" w:rsidRPr="2DEA0A26">
            <w:rPr>
              <w:lang w:val="en-AU"/>
            </w:rPr>
            <w:t xml:space="preserve"> continue in Tiers 2 or 3. </w:t>
          </w:r>
        </w:p>
        <w:p w14:paraId="19947630" w14:textId="16F7C8E0" w:rsidR="00657797" w:rsidRPr="00A24DF4" w:rsidRDefault="00387146" w:rsidP="00D32494">
          <w:pPr>
            <w:pStyle w:val="NumberedList1"/>
            <w:numPr>
              <w:ilvl w:val="0"/>
              <w:numId w:val="23"/>
            </w:numPr>
            <w:ind w:left="284" w:hanging="284"/>
            <w:rPr>
              <w:lang w:val="en-AU"/>
            </w:rPr>
          </w:pPr>
          <w:r w:rsidRPr="2DEA0A26">
            <w:rPr>
              <w:lang w:val="en-AU"/>
            </w:rPr>
            <w:t xml:space="preserve">Views differed depending on the </w:t>
          </w:r>
          <w:r w:rsidR="2BDBCFD7" w:rsidRPr="2DEA0A26">
            <w:rPr>
              <w:lang w:val="en-AU"/>
            </w:rPr>
            <w:t xml:space="preserve">appropriate business </w:t>
          </w:r>
          <w:r w:rsidRPr="2DEA0A26">
            <w:rPr>
              <w:lang w:val="en-AU"/>
            </w:rPr>
            <w:t xml:space="preserve">size </w:t>
          </w:r>
          <w:r w:rsidR="372E1480" w:rsidRPr="2DEA0A26">
            <w:rPr>
              <w:lang w:val="en-AU"/>
            </w:rPr>
            <w:t>for EMDG eligibility</w:t>
          </w:r>
          <w:r w:rsidR="000E6449" w:rsidRPr="2DEA0A26">
            <w:rPr>
              <w:lang w:val="en-AU"/>
            </w:rPr>
            <w:t>. Some</w:t>
          </w:r>
          <w:r w:rsidR="00AB039A" w:rsidRPr="2DEA0A26">
            <w:rPr>
              <w:lang w:val="en-AU"/>
            </w:rPr>
            <w:t xml:space="preserve"> micro-businesses </w:t>
          </w:r>
          <w:r w:rsidR="00DD5452" w:rsidRPr="2DEA0A26">
            <w:rPr>
              <w:lang w:val="en-AU"/>
            </w:rPr>
            <w:t>wanted to remain in the program</w:t>
          </w:r>
          <w:r w:rsidR="000E6449" w:rsidRPr="2DEA0A26">
            <w:rPr>
              <w:lang w:val="en-AU"/>
            </w:rPr>
            <w:t xml:space="preserve">. </w:t>
          </w:r>
          <w:r w:rsidR="00801E69" w:rsidRPr="2DEA0A26">
            <w:rPr>
              <w:lang w:val="en-AU"/>
            </w:rPr>
            <w:t>Some</w:t>
          </w:r>
          <w:r w:rsidR="00DD5452" w:rsidRPr="2DEA0A26">
            <w:rPr>
              <w:lang w:val="en-AU"/>
            </w:rPr>
            <w:t xml:space="preserve"> </w:t>
          </w:r>
          <w:r w:rsidR="005956E7" w:rsidRPr="2DEA0A26">
            <w:rPr>
              <w:lang w:val="en-AU"/>
            </w:rPr>
            <w:t>medium-sized</w:t>
          </w:r>
          <w:r w:rsidR="007A5019" w:rsidRPr="2DEA0A26">
            <w:rPr>
              <w:lang w:val="en-AU"/>
            </w:rPr>
            <w:t xml:space="preserve"> businesses wanted </w:t>
          </w:r>
          <w:r w:rsidR="00A24B62" w:rsidRPr="2DEA0A26">
            <w:rPr>
              <w:lang w:val="en-AU"/>
            </w:rPr>
            <w:t xml:space="preserve">tightened eligibility </w:t>
          </w:r>
          <w:proofErr w:type="gramStart"/>
          <w:r w:rsidR="25F96B95" w:rsidRPr="2DEA0A26">
            <w:rPr>
              <w:lang w:val="en-AU"/>
            </w:rPr>
            <w:t>in order to</w:t>
          </w:r>
          <w:proofErr w:type="gramEnd"/>
          <w:r w:rsidR="25F96B95" w:rsidRPr="2DEA0A26">
            <w:rPr>
              <w:lang w:val="en-AU"/>
            </w:rPr>
            <w:t xml:space="preserve"> deliver</w:t>
          </w:r>
          <w:r w:rsidR="00A24B62" w:rsidRPr="2DEA0A26">
            <w:rPr>
              <w:lang w:val="en-AU"/>
            </w:rPr>
            <w:t xml:space="preserve"> larger grant amounts.</w:t>
          </w:r>
        </w:p>
        <w:p w14:paraId="53C47327" w14:textId="2A6C9DD1" w:rsidR="00303F5E" w:rsidRPr="00C519B8" w:rsidRDefault="00AB4519" w:rsidP="2DEA0A26">
          <w:pPr>
            <w:rPr>
              <w:rFonts w:asciiTheme="minorHAnsi" w:eastAsiaTheme="minorEastAsia" w:hAnsiTheme="minorHAnsi"/>
              <w:color w:val="auto"/>
              <w:lang w:eastAsia="zh-CN"/>
            </w:rPr>
          </w:pPr>
          <w:r w:rsidRPr="2DEA0A26">
            <w:rPr>
              <w:rFonts w:asciiTheme="minorHAnsi" w:eastAsiaTheme="minorEastAsia" w:hAnsiTheme="minorHAnsi"/>
              <w:color w:val="auto"/>
              <w:lang w:eastAsia="zh-CN"/>
            </w:rPr>
            <w:t>Some submissions included ideas that were out</w:t>
          </w:r>
          <w:r w:rsidR="1C586D72" w:rsidRPr="2DEA0A26">
            <w:rPr>
              <w:rFonts w:asciiTheme="minorHAnsi" w:eastAsiaTheme="minorEastAsia" w:hAnsiTheme="minorHAnsi"/>
              <w:color w:val="auto"/>
              <w:lang w:eastAsia="zh-CN"/>
            </w:rPr>
            <w:t>side the</w:t>
          </w:r>
          <w:r w:rsidRPr="2DEA0A26">
            <w:rPr>
              <w:rFonts w:asciiTheme="minorHAnsi" w:eastAsiaTheme="minorEastAsia" w:hAnsiTheme="minorHAnsi"/>
              <w:color w:val="auto"/>
              <w:lang w:eastAsia="zh-CN"/>
            </w:rPr>
            <w:t xml:space="preserve"> scope of this consultation process</w:t>
          </w:r>
          <w:r w:rsidR="00C32F7A" w:rsidRPr="2DEA0A26">
            <w:rPr>
              <w:rFonts w:asciiTheme="minorHAnsi" w:eastAsiaTheme="minorEastAsia" w:hAnsiTheme="minorHAnsi"/>
              <w:color w:val="auto"/>
              <w:lang w:eastAsia="zh-CN"/>
            </w:rPr>
            <w:t>. This</w:t>
          </w:r>
          <w:r w:rsidRPr="2DEA0A26" w:rsidDel="00AB4519">
            <w:rPr>
              <w:rFonts w:asciiTheme="minorHAnsi" w:eastAsiaTheme="minorEastAsia" w:hAnsiTheme="minorHAnsi"/>
              <w:color w:val="auto"/>
              <w:lang w:eastAsia="zh-CN"/>
            </w:rPr>
            <w:t xml:space="preserve"> </w:t>
          </w:r>
          <w:r w:rsidRPr="2DEA0A26">
            <w:rPr>
              <w:rFonts w:asciiTheme="minorHAnsi" w:eastAsiaTheme="minorEastAsia" w:hAnsiTheme="minorHAnsi"/>
              <w:color w:val="auto"/>
              <w:lang w:eastAsia="zh-CN"/>
            </w:rPr>
            <w:t>included raising the $20 million turnover upper threshold</w:t>
          </w:r>
          <w:r w:rsidR="6B41DE6B" w:rsidRPr="2DEA0A26">
            <w:rPr>
              <w:rFonts w:asciiTheme="minorHAnsi" w:eastAsiaTheme="minorEastAsia" w:hAnsiTheme="minorHAnsi"/>
              <w:color w:val="auto"/>
              <w:lang w:eastAsia="zh-CN"/>
            </w:rPr>
            <w:t xml:space="preserve"> for eligibility</w:t>
          </w:r>
          <w:r w:rsidRPr="2DEA0A26">
            <w:rPr>
              <w:rFonts w:asciiTheme="minorHAnsi" w:eastAsiaTheme="minorEastAsia" w:hAnsiTheme="minorHAnsi"/>
              <w:color w:val="auto"/>
              <w:lang w:eastAsia="zh-CN"/>
            </w:rPr>
            <w:t xml:space="preserve">; </w:t>
          </w:r>
          <w:r w:rsidR="31413255" w:rsidRPr="2DEA0A26">
            <w:rPr>
              <w:rFonts w:asciiTheme="minorHAnsi" w:eastAsiaTheme="minorEastAsia" w:hAnsiTheme="minorHAnsi"/>
              <w:color w:val="auto"/>
              <w:lang w:eastAsia="zh-CN"/>
            </w:rPr>
            <w:t xml:space="preserve">removing the maximum </w:t>
          </w:r>
          <w:r w:rsidR="0048725D">
            <w:rPr>
              <w:rFonts w:asciiTheme="minorHAnsi" w:eastAsiaTheme="minorEastAsia" w:hAnsiTheme="minorHAnsi"/>
              <w:color w:val="auto"/>
              <w:lang w:eastAsia="zh-CN"/>
            </w:rPr>
            <w:t>of</w:t>
          </w:r>
          <w:r w:rsidR="31413255" w:rsidRPr="2DEA0A26">
            <w:rPr>
              <w:rFonts w:asciiTheme="minorHAnsi" w:eastAsiaTheme="minorEastAsia" w:hAnsiTheme="minorHAnsi"/>
              <w:color w:val="auto"/>
              <w:lang w:eastAsia="zh-CN"/>
            </w:rPr>
            <w:t xml:space="preserve"> 8 year</w:t>
          </w:r>
          <w:r w:rsidR="0048725D">
            <w:rPr>
              <w:rFonts w:asciiTheme="minorHAnsi" w:eastAsiaTheme="minorEastAsia" w:hAnsiTheme="minorHAnsi"/>
              <w:color w:val="auto"/>
              <w:lang w:eastAsia="zh-CN"/>
            </w:rPr>
            <w:t>s</w:t>
          </w:r>
          <w:r w:rsidR="31413255" w:rsidRPr="2DEA0A26">
            <w:rPr>
              <w:rFonts w:asciiTheme="minorHAnsi" w:eastAsiaTheme="minorEastAsia" w:hAnsiTheme="minorHAnsi"/>
              <w:color w:val="auto"/>
              <w:lang w:eastAsia="zh-CN"/>
            </w:rPr>
            <w:t xml:space="preserve"> access to the program, </w:t>
          </w:r>
          <w:r w:rsidRPr="2DEA0A26">
            <w:rPr>
              <w:rFonts w:asciiTheme="minorHAnsi" w:eastAsiaTheme="minorEastAsia" w:hAnsiTheme="minorHAnsi"/>
              <w:color w:val="auto"/>
              <w:lang w:eastAsia="zh-CN"/>
            </w:rPr>
            <w:t>return</w:t>
          </w:r>
          <w:r w:rsidR="4BF9D463" w:rsidRPr="2DEA0A26">
            <w:rPr>
              <w:rFonts w:asciiTheme="minorHAnsi" w:eastAsiaTheme="minorEastAsia" w:hAnsiTheme="minorHAnsi"/>
              <w:color w:val="auto"/>
              <w:lang w:eastAsia="zh-CN"/>
            </w:rPr>
            <w:t>ing</w:t>
          </w:r>
          <w:r w:rsidRPr="2DEA0A26">
            <w:rPr>
              <w:rFonts w:asciiTheme="minorHAnsi" w:eastAsiaTheme="minorEastAsia" w:hAnsiTheme="minorHAnsi"/>
              <w:color w:val="auto"/>
              <w:lang w:eastAsia="zh-CN"/>
            </w:rPr>
            <w:t xml:space="preserve"> to the reimbursement scheme; and </w:t>
          </w:r>
          <w:r w:rsidR="00EA402A" w:rsidRPr="2DEA0A26">
            <w:rPr>
              <w:rFonts w:asciiTheme="minorHAnsi" w:eastAsiaTheme="minorEastAsia" w:hAnsiTheme="minorHAnsi"/>
              <w:color w:val="auto"/>
              <w:lang w:eastAsia="zh-CN"/>
            </w:rPr>
            <w:t>amend</w:t>
          </w:r>
          <w:r w:rsidR="538B87F9" w:rsidRPr="2DEA0A26">
            <w:rPr>
              <w:rFonts w:asciiTheme="minorHAnsi" w:eastAsiaTheme="minorEastAsia" w:hAnsiTheme="minorHAnsi"/>
              <w:color w:val="auto"/>
              <w:lang w:eastAsia="zh-CN"/>
            </w:rPr>
            <w:t>ing</w:t>
          </w:r>
          <w:r w:rsidR="00EA402A" w:rsidRPr="2DEA0A26">
            <w:rPr>
              <w:rFonts w:asciiTheme="minorHAnsi" w:eastAsiaTheme="minorEastAsia" w:hAnsiTheme="minorHAnsi"/>
              <w:color w:val="auto"/>
              <w:lang w:eastAsia="zh-CN"/>
            </w:rPr>
            <w:t xml:space="preserve"> the EMDG Act.</w:t>
          </w:r>
        </w:p>
        <w:p w14:paraId="2B56751D" w14:textId="50B0B51D" w:rsidR="00776A19" w:rsidRPr="0001472D" w:rsidRDefault="00776A19" w:rsidP="00C01BC0">
          <w:pPr>
            <w:pStyle w:val="Heading2"/>
          </w:pPr>
          <w:r w:rsidRPr="0001472D">
            <w:t xml:space="preserve">Meetings with key </w:t>
          </w:r>
          <w:r w:rsidRPr="00C01BC0">
            <w:t>peaks</w:t>
          </w:r>
          <w:r w:rsidRPr="0001472D">
            <w:t xml:space="preserve"> and government stakeholders</w:t>
          </w:r>
        </w:p>
        <w:p w14:paraId="5FCA3DAF" w14:textId="4E74D91A" w:rsidR="00776A19" w:rsidRPr="00C519B8" w:rsidRDefault="00776A19" w:rsidP="00303F5E">
          <w:pPr>
            <w:rPr>
              <w:rFonts w:asciiTheme="minorHAnsi" w:eastAsiaTheme="minorEastAsia" w:hAnsiTheme="minorHAnsi"/>
              <w:color w:val="auto"/>
              <w:lang w:eastAsia="zh-CN"/>
            </w:rPr>
          </w:pPr>
          <w:r w:rsidRPr="00C519B8">
            <w:rPr>
              <w:rFonts w:asciiTheme="minorHAnsi" w:eastAsiaTheme="minorEastAsia" w:hAnsiTheme="minorHAnsi"/>
              <w:color w:val="auto"/>
              <w:lang w:eastAsia="zh-CN"/>
            </w:rPr>
            <w:t xml:space="preserve">During the </w:t>
          </w:r>
          <w:r w:rsidR="00801E69">
            <w:rPr>
              <w:rFonts w:asciiTheme="minorHAnsi" w:eastAsiaTheme="minorEastAsia" w:hAnsiTheme="minorHAnsi"/>
              <w:color w:val="auto"/>
              <w:lang w:eastAsia="zh-CN"/>
            </w:rPr>
            <w:t>consultation</w:t>
          </w:r>
          <w:r w:rsidRPr="00C519B8">
            <w:rPr>
              <w:rFonts w:asciiTheme="minorHAnsi" w:eastAsiaTheme="minorEastAsia" w:hAnsiTheme="minorHAnsi"/>
              <w:color w:val="auto"/>
              <w:lang w:eastAsia="zh-CN"/>
            </w:rPr>
            <w:t xml:space="preserve"> process, Austrade also met with peak bodies</w:t>
          </w:r>
          <w:r w:rsidR="00801E69">
            <w:rPr>
              <w:rFonts w:asciiTheme="minorHAnsi" w:eastAsiaTheme="minorEastAsia" w:hAnsiTheme="minorHAnsi"/>
              <w:color w:val="auto"/>
              <w:lang w:eastAsia="zh-CN"/>
            </w:rPr>
            <w:t xml:space="preserve">, including </w:t>
          </w:r>
          <w:r w:rsidR="00CA0B95" w:rsidRPr="00C519B8">
            <w:rPr>
              <w:rFonts w:asciiTheme="minorHAnsi" w:eastAsiaTheme="minorEastAsia" w:hAnsiTheme="minorHAnsi"/>
              <w:color w:val="auto"/>
              <w:lang w:eastAsia="zh-CN"/>
            </w:rPr>
            <w:t xml:space="preserve">the Australian Chamber of Commerce and Industry, Export Council of Australia, Ai Group, Australian Tourism Export Council, Export Consultants Association Inc and Supply Nation. </w:t>
          </w:r>
        </w:p>
        <w:p w14:paraId="5BA605DE" w14:textId="57B306D5" w:rsidR="00A50857" w:rsidRPr="00C519B8" w:rsidRDefault="00B4665B" w:rsidP="2DEA0A26">
          <w:pPr>
            <w:rPr>
              <w:rFonts w:asciiTheme="minorHAnsi" w:eastAsiaTheme="minorEastAsia" w:hAnsiTheme="minorHAnsi"/>
              <w:color w:val="auto"/>
              <w:lang w:eastAsia="zh-CN"/>
            </w:rPr>
          </w:pPr>
          <w:r w:rsidRPr="2DEA0A26">
            <w:rPr>
              <w:rFonts w:asciiTheme="minorHAnsi" w:eastAsiaTheme="minorEastAsia" w:hAnsiTheme="minorHAnsi"/>
              <w:color w:val="auto"/>
              <w:lang w:eastAsia="zh-CN"/>
            </w:rPr>
            <w:t>These groups</w:t>
          </w:r>
          <w:r w:rsidR="00A50857" w:rsidRPr="2DEA0A26">
            <w:rPr>
              <w:rFonts w:asciiTheme="minorHAnsi" w:eastAsiaTheme="minorEastAsia" w:hAnsiTheme="minorHAnsi"/>
              <w:color w:val="auto"/>
              <w:lang w:eastAsia="zh-CN"/>
            </w:rPr>
            <w:t xml:space="preserve"> were generally supportive of </w:t>
          </w:r>
          <w:r w:rsidR="00486AA9" w:rsidRPr="2DEA0A26">
            <w:rPr>
              <w:rFonts w:asciiTheme="minorHAnsi" w:eastAsiaTheme="minorEastAsia" w:hAnsiTheme="minorHAnsi"/>
              <w:color w:val="auto"/>
              <w:lang w:eastAsia="zh-CN"/>
            </w:rPr>
            <w:t>some changes to</w:t>
          </w:r>
          <w:r w:rsidR="00A50857" w:rsidRPr="2DEA0A26">
            <w:rPr>
              <w:rFonts w:asciiTheme="minorHAnsi" w:eastAsiaTheme="minorEastAsia" w:hAnsiTheme="minorHAnsi"/>
              <w:color w:val="auto"/>
              <w:lang w:eastAsia="zh-CN"/>
            </w:rPr>
            <w:t xml:space="preserve"> the eligibility requirements for applicants to better reflect characteristics that are </w:t>
          </w:r>
          <w:r w:rsidR="00FA33A7" w:rsidRPr="2DEA0A26">
            <w:rPr>
              <w:rFonts w:asciiTheme="minorHAnsi" w:eastAsiaTheme="minorEastAsia" w:hAnsiTheme="minorHAnsi"/>
              <w:color w:val="auto"/>
              <w:lang w:eastAsia="zh-CN"/>
            </w:rPr>
            <w:t xml:space="preserve">typical of successful exporting businesses. </w:t>
          </w:r>
        </w:p>
        <w:p w14:paraId="58A2E8CC" w14:textId="2F1BAC25" w:rsidR="2DEA0A26" w:rsidRPr="002B17E8" w:rsidRDefault="00E26DC1" w:rsidP="00C01BC0">
          <w:pPr>
            <w:pStyle w:val="Heading2"/>
            <w:rPr>
              <w:rFonts w:asciiTheme="minorHAnsi" w:eastAsiaTheme="minorEastAsia" w:hAnsiTheme="minorHAnsi"/>
              <w:color w:val="7A4282" w:themeColor="accent1"/>
              <w:szCs w:val="32"/>
            </w:rPr>
          </w:pPr>
          <w:r w:rsidRPr="00C01BC0">
            <w:rPr>
              <w:noProof/>
            </w:rPr>
            <w:lastRenderedPageBreak/>
            <w:drawing>
              <wp:anchor distT="0" distB="0" distL="114300" distR="114300" simplePos="0" relativeHeight="251658242" behindDoc="0" locked="0" layoutInCell="1" allowOverlap="1" wp14:anchorId="632F0A71" wp14:editId="68AE6D85">
                <wp:simplePos x="0" y="0"/>
                <wp:positionH relativeFrom="margin">
                  <wp:posOffset>-101600</wp:posOffset>
                </wp:positionH>
                <wp:positionV relativeFrom="paragraph">
                  <wp:posOffset>360045</wp:posOffset>
                </wp:positionV>
                <wp:extent cx="6353810" cy="2143125"/>
                <wp:effectExtent l="0" t="0" r="8890" b="0"/>
                <wp:wrapTopAndBottom/>
                <wp:docPr id="1696295019" name="Picture 1696295019" descr="Methodology – Online survey hosted on Forsta platform by Roy Morgan, but recruited and promoted by Austrade among stakeholders.&#10;&#10;Target Audience – Stakeholders to the EMDG program, including businesses, agents and industry association representatives.&#10;&#10;Sample Size &amp; Source – n=437 complete responses with n=1,841 incomplete attempts. Recruited and promoted by Austrade through contact lists.&#10;&#10;Questionnaire Length – 35 questions with 26 optional open-ended text responses. 22.6 minutes (average survey length). &#10;&#10;Timing – Monday 24th July to Tuesday 15th August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95019" name="Picture 1696295019" descr="Methodology – Online survey hosted on Forsta platform by Roy Morgan, but recruited and promoted by Austrade among stakeholders.&#10;&#10;Target Audience – Stakeholders to the EMDG program, including businesses, agents and industry association representatives.&#10;&#10;Sample Size &amp; Source – n=437 complete responses with n=1,841 incomplete attempts. Recruited and promoted by Austrade through contact lists.&#10;&#10;Questionnaire Length – 35 questions with 26 optional open-ended text responses. 22.6 minutes (average survey length). &#10;&#10;Timing – Monday 24th July to Tuesday 15th August 2023. "/>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53810" cy="2143125"/>
                        </a:xfrm>
                        <a:prstGeom prst="rect">
                          <a:avLst/>
                        </a:prstGeom>
                        <a:noFill/>
                      </pic:spPr>
                    </pic:pic>
                  </a:graphicData>
                </a:graphic>
                <wp14:sizeRelH relativeFrom="margin">
                  <wp14:pctWidth>0</wp14:pctWidth>
                </wp14:sizeRelH>
                <wp14:sizeRelV relativeFrom="margin">
                  <wp14:pctHeight>0</wp14:pctHeight>
                </wp14:sizeRelV>
              </wp:anchor>
            </w:drawing>
          </w:r>
          <w:r w:rsidR="234335F8" w:rsidRPr="002B17E8">
            <w:rPr>
              <w:rFonts w:asciiTheme="minorHAnsi" w:eastAsiaTheme="minorEastAsia" w:hAnsiTheme="minorHAnsi"/>
              <w:color w:val="7A4282" w:themeColor="accent1"/>
              <w:szCs w:val="32"/>
            </w:rPr>
            <w:t>Online survey</w:t>
          </w:r>
        </w:p>
        <w:p w14:paraId="5FD5D905" w14:textId="446E110B" w:rsidR="00D01F4D" w:rsidRPr="00497344" w:rsidRDefault="00AF29DC" w:rsidP="00C01BC0">
          <w:pPr>
            <w:pStyle w:val="Heading3"/>
            <w:rPr>
              <w:lang w:eastAsia="zh-CN"/>
            </w:rPr>
          </w:pPr>
          <w:r w:rsidRPr="00497344">
            <w:rPr>
              <w:lang w:eastAsia="zh-CN"/>
            </w:rPr>
            <w:t xml:space="preserve">Overview </w:t>
          </w:r>
          <w:r w:rsidRPr="00C01BC0">
            <w:t>of</w:t>
          </w:r>
          <w:r w:rsidR="00FC6A57" w:rsidRPr="00497344">
            <w:rPr>
              <w:lang w:eastAsia="zh-CN"/>
            </w:rPr>
            <w:t xml:space="preserve"> </w:t>
          </w:r>
          <w:r w:rsidR="00FC6A57" w:rsidRPr="00C01BC0">
            <w:t>r</w:t>
          </w:r>
          <w:r w:rsidR="00D01F4D" w:rsidRPr="00C01BC0">
            <w:t>espondents</w:t>
          </w:r>
        </w:p>
        <w:p w14:paraId="4BDD538E" w14:textId="6D6F6FEF" w:rsidR="001509A4" w:rsidRDefault="0068306C" w:rsidP="00686BA9">
          <w:pPr>
            <w:pStyle w:val="ListBullet"/>
            <w:numPr>
              <w:ilvl w:val="0"/>
              <w:numId w:val="10"/>
            </w:numPr>
            <w:ind w:left="284" w:hanging="284"/>
          </w:pPr>
          <w:r>
            <w:t xml:space="preserve">Of the 437 respondents, </w:t>
          </w:r>
          <w:r w:rsidR="004D3127" w:rsidRPr="00686BA9">
            <w:rPr>
              <w:b/>
              <w:bCs/>
            </w:rPr>
            <w:t>81.9</w:t>
          </w:r>
          <w:r w:rsidR="004427A5">
            <w:rPr>
              <w:b/>
              <w:bCs/>
            </w:rPr>
            <w:t>%</w:t>
          </w:r>
          <w:r w:rsidR="004D3127">
            <w:t xml:space="preserve"> </w:t>
          </w:r>
          <w:r w:rsidR="00F11429">
            <w:t xml:space="preserve">represented businesses. </w:t>
          </w:r>
        </w:p>
        <w:p w14:paraId="7F0AC51C" w14:textId="67262094" w:rsidR="00D01F4D" w:rsidRDefault="00F11429" w:rsidP="001F6DE0">
          <w:pPr>
            <w:pStyle w:val="ListBullet"/>
            <w:numPr>
              <w:ilvl w:val="1"/>
              <w:numId w:val="10"/>
            </w:numPr>
          </w:pPr>
          <w:r>
            <w:t xml:space="preserve">Around </w:t>
          </w:r>
          <w:r w:rsidRPr="2DEA0A26">
            <w:rPr>
              <w:b/>
              <w:bCs/>
            </w:rPr>
            <w:t>80</w:t>
          </w:r>
          <w:r w:rsidR="004427A5">
            <w:rPr>
              <w:b/>
              <w:bCs/>
            </w:rPr>
            <w:t>%</w:t>
          </w:r>
          <w:r>
            <w:t xml:space="preserve"> of these businesses </w:t>
          </w:r>
          <w:r w:rsidR="346D60FA">
            <w:t xml:space="preserve">reported </w:t>
          </w:r>
          <w:r>
            <w:t>a turnover of less than $5 million annually and employ</w:t>
          </w:r>
          <w:r w:rsidR="0830C692">
            <w:t>ed</w:t>
          </w:r>
          <w:r>
            <w:t xml:space="preserve"> fewer than 20 people.</w:t>
          </w:r>
        </w:p>
        <w:p w14:paraId="1C39BB4A" w14:textId="3CBCB83D" w:rsidR="00F11429" w:rsidRDefault="00F11429" w:rsidP="00686BA9">
          <w:pPr>
            <w:pStyle w:val="ListBullet"/>
            <w:numPr>
              <w:ilvl w:val="0"/>
              <w:numId w:val="10"/>
            </w:numPr>
            <w:ind w:left="284" w:hanging="284"/>
          </w:pPr>
          <w:r>
            <w:t xml:space="preserve">Around </w:t>
          </w:r>
          <w:r w:rsidRPr="2DEA0A26">
            <w:rPr>
              <w:b/>
              <w:bCs/>
            </w:rPr>
            <w:t>90</w:t>
          </w:r>
          <w:r w:rsidR="004427A5">
            <w:rPr>
              <w:b/>
              <w:bCs/>
            </w:rPr>
            <w:t>%</w:t>
          </w:r>
          <w:r>
            <w:t xml:space="preserve"> of respondents had applied for the EMDG program, with Round 1 (FY2021/22) </w:t>
          </w:r>
          <w:r w:rsidR="00126C6E">
            <w:t>the most common and Tier 2 (</w:t>
          </w:r>
          <w:r w:rsidR="78F4AA6D">
            <w:t>expanding</w:t>
          </w:r>
          <w:r w:rsidR="00126C6E">
            <w:t xml:space="preserve"> exporting) the most common tier for their last application. </w:t>
          </w:r>
        </w:p>
        <w:p w14:paraId="16AE3B92" w14:textId="0DD2F75E" w:rsidR="00126C6E" w:rsidRDefault="00945679" w:rsidP="00686BA9">
          <w:pPr>
            <w:pStyle w:val="ListBullet"/>
            <w:numPr>
              <w:ilvl w:val="0"/>
              <w:numId w:val="10"/>
            </w:numPr>
            <w:ind w:left="284" w:hanging="284"/>
          </w:pPr>
          <w:r>
            <w:t xml:space="preserve">Over half of respondents were based in </w:t>
          </w:r>
          <w:r w:rsidR="00BE7F25">
            <w:t xml:space="preserve">New South Wales and Victoria. </w:t>
          </w:r>
        </w:p>
        <w:p w14:paraId="3CFC24B1" w14:textId="2EF4DA45" w:rsidR="00A42198" w:rsidRDefault="00934C16" w:rsidP="00686BA9">
          <w:pPr>
            <w:pStyle w:val="ListBullet"/>
            <w:numPr>
              <w:ilvl w:val="0"/>
              <w:numId w:val="10"/>
            </w:numPr>
            <w:ind w:left="284" w:hanging="284"/>
          </w:pPr>
          <w:r w:rsidRPr="2DEA0A26">
            <w:rPr>
              <w:b/>
              <w:bCs/>
            </w:rPr>
            <w:t>1.6</w:t>
          </w:r>
          <w:r w:rsidR="004427A5">
            <w:rPr>
              <w:b/>
              <w:bCs/>
            </w:rPr>
            <w:t>%</w:t>
          </w:r>
          <w:r>
            <w:t xml:space="preserve"> of respondents identified as First Nations businesses. </w:t>
          </w:r>
        </w:p>
        <w:p w14:paraId="288CEF93" w14:textId="2DBC26A5" w:rsidR="00D01F4D" w:rsidRDefault="00991063" w:rsidP="00686BA9">
          <w:pPr>
            <w:pStyle w:val="ListBullet"/>
            <w:numPr>
              <w:ilvl w:val="0"/>
              <w:numId w:val="10"/>
            </w:numPr>
            <w:ind w:left="284" w:hanging="284"/>
          </w:pPr>
          <w:r w:rsidRPr="2DEA0A26">
            <w:rPr>
              <w:b/>
              <w:bCs/>
            </w:rPr>
            <w:t>31</w:t>
          </w:r>
          <w:r w:rsidR="004427A5">
            <w:rPr>
              <w:b/>
              <w:bCs/>
            </w:rPr>
            <w:t>%</w:t>
          </w:r>
          <w:r>
            <w:t xml:space="preserve"> of </w:t>
          </w:r>
          <w:r w:rsidR="00A24DF4">
            <w:t xml:space="preserve">both </w:t>
          </w:r>
          <w:r>
            <w:t xml:space="preserve">Tier 1 and Tier 3 respondents, and </w:t>
          </w:r>
          <w:r w:rsidRPr="2DEA0A26">
            <w:rPr>
              <w:b/>
              <w:bCs/>
            </w:rPr>
            <w:t>51</w:t>
          </w:r>
          <w:r w:rsidR="004427A5">
            <w:rPr>
              <w:b/>
              <w:bCs/>
            </w:rPr>
            <w:t>%</w:t>
          </w:r>
          <w:r>
            <w:t xml:space="preserve"> of Tier 2, </w:t>
          </w:r>
          <w:r w:rsidR="37D0433B">
            <w:t>reported they had</w:t>
          </w:r>
          <w:r>
            <w:t xml:space="preserve"> participated in training courses to increase </w:t>
          </w:r>
          <w:r w:rsidR="28A89876">
            <w:t xml:space="preserve">their </w:t>
          </w:r>
          <w:r>
            <w:t xml:space="preserve">capability and skills. </w:t>
          </w:r>
        </w:p>
        <w:p w14:paraId="39D7ACCB" w14:textId="77777777" w:rsidR="00D01F4D" w:rsidRPr="00497344" w:rsidRDefault="00542CAE" w:rsidP="00C01BC0">
          <w:pPr>
            <w:pStyle w:val="Heading3"/>
            <w:rPr>
              <w:lang w:eastAsia="zh-CN"/>
            </w:rPr>
          </w:pPr>
          <w:r w:rsidRPr="00497344">
            <w:rPr>
              <w:lang w:eastAsia="zh-CN"/>
            </w:rPr>
            <w:t xml:space="preserve">Priority markets and </w:t>
          </w:r>
          <w:r w:rsidRPr="00C01BC0">
            <w:t>regions</w:t>
          </w:r>
        </w:p>
        <w:p w14:paraId="64EB22CA" w14:textId="1FA83142" w:rsidR="006A3881" w:rsidRDefault="00A05836" w:rsidP="00C43C0B">
          <w:pPr>
            <w:pStyle w:val="BulletList"/>
            <w:numPr>
              <w:ilvl w:val="0"/>
              <w:numId w:val="0"/>
            </w:numPr>
          </w:pPr>
          <w:r>
            <w:t>Respondents were asked ‘to which regions/markets does your business currently export?’</w:t>
          </w:r>
          <w:r w:rsidR="0023440F">
            <w:t xml:space="preserve"> and t</w:t>
          </w:r>
          <w:r w:rsidR="00FA245A">
            <w:t>he t</w:t>
          </w:r>
          <w:r w:rsidR="006A3881">
            <w:t>op five results were:</w:t>
          </w:r>
        </w:p>
        <w:p w14:paraId="3C67D444" w14:textId="26234529" w:rsidR="005F2E21" w:rsidRPr="00A24DF4" w:rsidRDefault="005F2E21" w:rsidP="00C43C0B">
          <w:pPr>
            <w:pStyle w:val="NumberedList1"/>
            <w:numPr>
              <w:ilvl w:val="0"/>
              <w:numId w:val="26"/>
            </w:numPr>
            <w:ind w:left="851" w:hanging="425"/>
            <w:rPr>
              <w:lang w:val="en-AU"/>
            </w:rPr>
          </w:pPr>
          <w:r w:rsidRPr="00A24DF4">
            <w:rPr>
              <w:lang w:val="en-AU"/>
            </w:rPr>
            <w:t xml:space="preserve">North America (United States of America; Canada) </w:t>
          </w:r>
          <w:r w:rsidR="00BD4C11" w:rsidRPr="00A24DF4">
            <w:rPr>
              <w:lang w:val="en-AU"/>
            </w:rPr>
            <w:t>–</w:t>
          </w:r>
          <w:r w:rsidRPr="00A24DF4">
            <w:rPr>
              <w:lang w:val="en-AU"/>
            </w:rPr>
            <w:t xml:space="preserve"> </w:t>
          </w:r>
          <w:r w:rsidR="00BD4C11" w:rsidRPr="00A24DF4">
            <w:rPr>
              <w:b/>
              <w:lang w:val="en-AU"/>
            </w:rPr>
            <w:t>55</w:t>
          </w:r>
          <w:r w:rsidR="004427A5">
            <w:rPr>
              <w:b/>
              <w:lang w:val="en-AU"/>
            </w:rPr>
            <w:t>%</w:t>
          </w:r>
        </w:p>
        <w:p w14:paraId="4D17FC3E" w14:textId="32210FBC" w:rsidR="00BD4C11" w:rsidRPr="001800EB" w:rsidRDefault="00BD4C11" w:rsidP="00C43C0B">
          <w:pPr>
            <w:pStyle w:val="NumberedList1"/>
            <w:numPr>
              <w:ilvl w:val="0"/>
              <w:numId w:val="26"/>
            </w:numPr>
            <w:ind w:left="851" w:hanging="425"/>
          </w:pPr>
          <w:r>
            <w:t xml:space="preserve">United Kingdom – </w:t>
          </w:r>
          <w:r w:rsidRPr="001800EB">
            <w:rPr>
              <w:b/>
              <w:bCs/>
            </w:rPr>
            <w:t>43</w:t>
          </w:r>
          <w:r w:rsidR="004427A5">
            <w:rPr>
              <w:b/>
              <w:bCs/>
            </w:rPr>
            <w:t>%</w:t>
          </w:r>
        </w:p>
        <w:p w14:paraId="298DA77D" w14:textId="396570F8" w:rsidR="00BD4C11" w:rsidRPr="00A24DF4" w:rsidRDefault="00BD4C11" w:rsidP="00C43C0B">
          <w:pPr>
            <w:pStyle w:val="NumberedList1"/>
            <w:numPr>
              <w:ilvl w:val="0"/>
              <w:numId w:val="26"/>
            </w:numPr>
            <w:ind w:left="851" w:hanging="425"/>
            <w:rPr>
              <w:lang w:val="en-AU"/>
            </w:rPr>
          </w:pPr>
          <w:r w:rsidRPr="00A24DF4">
            <w:rPr>
              <w:lang w:val="en-AU"/>
            </w:rPr>
            <w:t xml:space="preserve">Europe (European Union countries) – </w:t>
          </w:r>
          <w:r w:rsidRPr="00A24DF4">
            <w:rPr>
              <w:b/>
              <w:lang w:val="en-AU"/>
            </w:rPr>
            <w:t>42</w:t>
          </w:r>
          <w:r w:rsidR="004427A5">
            <w:rPr>
              <w:b/>
              <w:lang w:val="en-AU"/>
            </w:rPr>
            <w:t>%</w:t>
          </w:r>
        </w:p>
        <w:p w14:paraId="086CCCDB" w14:textId="03ABB37D" w:rsidR="00BD4C11" w:rsidRPr="00A24DF4" w:rsidRDefault="00D55259" w:rsidP="00C43C0B">
          <w:pPr>
            <w:pStyle w:val="NumberedList1"/>
            <w:numPr>
              <w:ilvl w:val="0"/>
              <w:numId w:val="26"/>
            </w:numPr>
            <w:ind w:left="851" w:hanging="425"/>
            <w:rPr>
              <w:lang w:val="en-AU"/>
            </w:rPr>
          </w:pPr>
          <w:r w:rsidRPr="00A24DF4">
            <w:rPr>
              <w:lang w:val="en-AU"/>
            </w:rPr>
            <w:t xml:space="preserve">Southeast Asia </w:t>
          </w:r>
          <w:r w:rsidR="00F9735F" w:rsidRPr="00A24DF4">
            <w:rPr>
              <w:lang w:val="en-AU"/>
            </w:rPr>
            <w:t>(includes Brunei, Burma, Malaysia, Philippines, Singapore, Vietnam, Thailand, Laos, Cambodia, Indonesia, Timor-</w:t>
          </w:r>
          <w:proofErr w:type="spellStart"/>
          <w:r w:rsidR="00F9735F" w:rsidRPr="00A24DF4">
            <w:rPr>
              <w:lang w:val="en-AU"/>
            </w:rPr>
            <w:t>Lesté</w:t>
          </w:r>
          <w:proofErr w:type="spellEnd"/>
          <w:r w:rsidR="00F9735F" w:rsidRPr="00A24DF4">
            <w:rPr>
              <w:lang w:val="en-AU"/>
            </w:rPr>
            <w:t xml:space="preserve">) – </w:t>
          </w:r>
          <w:r w:rsidR="00F9735F" w:rsidRPr="00A24DF4">
            <w:rPr>
              <w:b/>
              <w:lang w:val="en-AU"/>
            </w:rPr>
            <w:t>37</w:t>
          </w:r>
          <w:r w:rsidR="004427A5">
            <w:rPr>
              <w:b/>
              <w:lang w:val="en-AU"/>
            </w:rPr>
            <w:t>%</w:t>
          </w:r>
          <w:r w:rsidR="00F9735F" w:rsidRPr="00A24DF4">
            <w:rPr>
              <w:lang w:val="en-AU"/>
            </w:rPr>
            <w:t xml:space="preserve"> </w:t>
          </w:r>
        </w:p>
        <w:p w14:paraId="279CAFDE" w14:textId="6D116A45" w:rsidR="00D1131C" w:rsidRPr="00A24DF4" w:rsidRDefault="00856850" w:rsidP="00C43C0B">
          <w:pPr>
            <w:pStyle w:val="NumberedList1"/>
            <w:numPr>
              <w:ilvl w:val="0"/>
              <w:numId w:val="26"/>
            </w:numPr>
            <w:ind w:left="851" w:hanging="425"/>
            <w:rPr>
              <w:lang w:val="en-AU"/>
            </w:rPr>
          </w:pPr>
          <w:r w:rsidRPr="00A24DF4">
            <w:rPr>
              <w:lang w:val="en-AU"/>
            </w:rPr>
            <w:t xml:space="preserve">North Asia (includes Japan, South Korea) – </w:t>
          </w:r>
          <w:r w:rsidRPr="00A24DF4">
            <w:rPr>
              <w:b/>
              <w:lang w:val="en-AU"/>
            </w:rPr>
            <w:t>24</w:t>
          </w:r>
          <w:r w:rsidR="004427A5">
            <w:rPr>
              <w:b/>
              <w:lang w:val="en-AU"/>
            </w:rPr>
            <w:t>%</w:t>
          </w:r>
        </w:p>
        <w:p w14:paraId="60E551D8" w14:textId="69E909D2" w:rsidR="00723913" w:rsidRDefault="00723913" w:rsidP="001800EB">
          <w:pPr>
            <w:jc w:val="both"/>
          </w:pPr>
          <w:r w:rsidRPr="00D1131C">
            <w:lastRenderedPageBreak/>
            <w:t xml:space="preserve">Respondents were also asked whether their business could target </w:t>
          </w:r>
          <w:r w:rsidR="00D1131C" w:rsidRPr="00D1131C">
            <w:t>export markets that align with the Government’s trade priorities</w:t>
          </w:r>
          <w:r w:rsidR="00D1131C">
            <w:t>.</w:t>
          </w:r>
          <w:r w:rsidR="00D1131C" w:rsidRPr="00D1131C">
            <w:t xml:space="preserve"> This includes countries in the Southeast Asia Economic Strategy to 2040</w:t>
          </w:r>
          <w:r w:rsidR="002F3ABC">
            <w:t xml:space="preserve"> </w:t>
          </w:r>
          <w:r w:rsidR="00D1131C" w:rsidRPr="00D1131C">
            <w:t>and those with new or recently upgraded Free Trade Agreements with Australia.</w:t>
          </w:r>
        </w:p>
        <w:p w14:paraId="08EC0F15" w14:textId="7B4D9620" w:rsidR="00FA245A" w:rsidRDefault="005456FB" w:rsidP="004B3E97">
          <w:pPr>
            <w:pStyle w:val="ListBullet"/>
            <w:numPr>
              <w:ilvl w:val="0"/>
              <w:numId w:val="10"/>
            </w:numPr>
            <w:ind w:left="284" w:hanging="284"/>
          </w:pPr>
          <w:r w:rsidRPr="2DEA0A26">
            <w:rPr>
              <w:b/>
              <w:bCs/>
            </w:rPr>
            <w:t>63</w:t>
          </w:r>
          <w:r w:rsidR="004427A5">
            <w:rPr>
              <w:b/>
              <w:bCs/>
            </w:rPr>
            <w:t>%</w:t>
          </w:r>
          <w:r>
            <w:t xml:space="preserve"> of Tier 2 and </w:t>
          </w:r>
          <w:r w:rsidR="00FB086B" w:rsidRPr="2DEA0A26">
            <w:rPr>
              <w:b/>
              <w:bCs/>
            </w:rPr>
            <w:t>58</w:t>
          </w:r>
          <w:r w:rsidR="004427A5">
            <w:rPr>
              <w:b/>
              <w:bCs/>
            </w:rPr>
            <w:t>%</w:t>
          </w:r>
          <w:r w:rsidR="00FB086B">
            <w:t xml:space="preserve"> of Tier 3 respondents said they would be able to target these markets. </w:t>
          </w:r>
        </w:p>
        <w:p w14:paraId="566D43F5" w14:textId="7A5C0420" w:rsidR="00FA33A7" w:rsidRPr="00D1131C" w:rsidRDefault="004969F1" w:rsidP="00C01BC0">
          <w:pPr>
            <w:pStyle w:val="ListBullet"/>
          </w:pPr>
          <w:r w:rsidRPr="00536240">
            <w:rPr>
              <w:noProof/>
            </w:rPr>
            <w:drawing>
              <wp:anchor distT="0" distB="0" distL="114300" distR="114300" simplePos="0" relativeHeight="251658243" behindDoc="0" locked="0" layoutInCell="1" allowOverlap="1" wp14:anchorId="04A5AF98" wp14:editId="66A8F700">
                <wp:simplePos x="0" y="0"/>
                <wp:positionH relativeFrom="page">
                  <wp:posOffset>812800</wp:posOffset>
                </wp:positionH>
                <wp:positionV relativeFrom="paragraph">
                  <wp:posOffset>42545</wp:posOffset>
                </wp:positionV>
                <wp:extent cx="5680482" cy="3067050"/>
                <wp:effectExtent l="0" t="0" r="0" b="0"/>
                <wp:wrapNone/>
                <wp:docPr id="1580182282" name="Picture 1580182282" descr="Title: Over half of respondents are intending to export to SE Asia in the next 5 years and almost half to north Asia (Japan, South Korea)&#10;Countries/regions planning to export to in the next 1 – 5 years:&#10;North America – 72.3% &#10;South America – 19.9%&#10;United Kingdom – 66.8%&#10;European Union countries – 64.1%&#10;Africa – 14.9%&#10;Middle East – 28.4%&#10;South Asia – 30.7%&#10;China – 31.6%&#10;North Asia – 42.3%&#10;Southeast Asia –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82282" name="Picture 1580182282" descr="Title: Over half of respondents are intending to export to SE Asia in the next 5 years and almost half to north Asia (Japan, South Korea)&#10;Countries/regions planning to export to in the next 1 – 5 years:&#10;North America – 72.3% &#10;South America – 19.9%&#10;United Kingdom – 66.8%&#10;European Union countries – 64.1%&#10;Africa – 14.9%&#10;Middle East – 28.4%&#10;South Asia – 30.7%&#10;China – 31.6%&#10;North Asia – 42.3%&#10;Southeast Asia – 54% "/>
                        <pic:cNvPicPr/>
                      </pic:nvPicPr>
                      <pic:blipFill>
                        <a:blip r:embed="rId19"/>
                        <a:stretch>
                          <a:fillRect/>
                        </a:stretch>
                      </pic:blipFill>
                      <pic:spPr>
                        <a:xfrm>
                          <a:off x="0" y="0"/>
                          <a:ext cx="5680482" cy="3067050"/>
                        </a:xfrm>
                        <a:prstGeom prst="rect">
                          <a:avLst/>
                        </a:prstGeom>
                      </pic:spPr>
                    </pic:pic>
                  </a:graphicData>
                </a:graphic>
                <wp14:sizeRelH relativeFrom="margin">
                  <wp14:pctWidth>0</wp14:pctWidth>
                </wp14:sizeRelH>
                <wp14:sizeRelV relativeFrom="margin">
                  <wp14:pctHeight>0</wp14:pctHeight>
                </wp14:sizeRelV>
              </wp:anchor>
            </w:drawing>
          </w:r>
        </w:p>
        <w:p w14:paraId="72E3A3D4" w14:textId="7639F27D" w:rsidR="006A3881" w:rsidRDefault="006A3881" w:rsidP="006A3881">
          <w:pPr>
            <w:jc w:val="both"/>
          </w:pPr>
        </w:p>
        <w:p w14:paraId="4B0EB75D" w14:textId="77777777" w:rsidR="006A3881" w:rsidRDefault="006A3881" w:rsidP="006A3881"/>
        <w:p w14:paraId="5CFEEB0A" w14:textId="07C0D490" w:rsidR="004B3E97" w:rsidRDefault="004B3E97" w:rsidP="006A3881"/>
        <w:p w14:paraId="433EB5B6" w14:textId="2D6EDC86" w:rsidR="00FA33A7" w:rsidRPr="00FA33A7" w:rsidRDefault="00FA33A7" w:rsidP="00FA33A7"/>
        <w:p w14:paraId="0DFD028B" w14:textId="65190305" w:rsidR="00FA33A7" w:rsidRPr="00FA33A7" w:rsidRDefault="00FA33A7" w:rsidP="00FA33A7"/>
        <w:p w14:paraId="37425FD5" w14:textId="4967AC0C" w:rsidR="00FA33A7" w:rsidRPr="00FA33A7" w:rsidRDefault="00FA33A7" w:rsidP="00FA33A7"/>
        <w:p w14:paraId="63CADE88" w14:textId="77777777" w:rsidR="00FA33A7" w:rsidRPr="00FA33A7" w:rsidRDefault="00FA33A7" w:rsidP="00FA33A7"/>
        <w:p w14:paraId="298023E2" w14:textId="77777777" w:rsidR="00FA33A7" w:rsidRPr="00FA33A7" w:rsidRDefault="00FA33A7" w:rsidP="00FA33A7"/>
        <w:p w14:paraId="36C5E539" w14:textId="08647ACB" w:rsidR="00FA33A7" w:rsidRDefault="00FA33A7" w:rsidP="00FA33A7"/>
        <w:p w14:paraId="134F5CED" w14:textId="40F8D8FA" w:rsidR="0083468B" w:rsidRPr="00FA33A7" w:rsidRDefault="0083468B" w:rsidP="00FA33A7"/>
        <w:p w14:paraId="71BD9EE2" w14:textId="7B18B894" w:rsidR="00FA33A7" w:rsidRDefault="002A2463" w:rsidP="00FA33A7">
          <w:r w:rsidRPr="00E37E58">
            <w:rPr>
              <w:b/>
              <w:bCs/>
            </w:rPr>
            <w:t>Future focus:</w:t>
          </w:r>
          <w:r>
            <w:t xml:space="preserve"> Priority markets with the highest potential growth rates from current export levels include South Asia (India, Pakistan) and the Middle East</w:t>
          </w:r>
          <w:r w:rsidR="00C01BC0">
            <w:t>.</w:t>
          </w:r>
        </w:p>
        <w:tbl>
          <w:tblPr>
            <w:tblStyle w:val="TableGrid"/>
            <w:tblW w:w="0" w:type="auto"/>
            <w:tblLook w:val="04A0" w:firstRow="1" w:lastRow="0" w:firstColumn="1" w:lastColumn="0" w:noHBand="0" w:noVBand="1"/>
            <w:tblCaption w:val="Future focus"/>
            <w:tblDescription w:val="Priority markets with the highest potential growth rates from current export levels include South Asia (106%), South America (77.7%) and the Middle East (75.3%)."/>
          </w:tblPr>
          <w:tblGrid>
            <w:gridCol w:w="1991"/>
            <w:gridCol w:w="1991"/>
            <w:gridCol w:w="1992"/>
            <w:gridCol w:w="1992"/>
            <w:gridCol w:w="1992"/>
          </w:tblGrid>
          <w:tr w:rsidR="00652C3A" w14:paraId="5CD81DBC" w14:textId="77777777" w:rsidTr="00932A5D">
            <w:trPr>
              <w:trHeight w:val="343"/>
              <w:tblHeader/>
            </w:trPr>
            <w:tc>
              <w:tcPr>
                <w:tcW w:w="1991" w:type="dxa"/>
              </w:tcPr>
              <w:p w14:paraId="6D447458" w14:textId="4BC383FD" w:rsidR="00652C3A" w:rsidRPr="00C43C0B" w:rsidRDefault="003F577A" w:rsidP="003F577A">
                <w:pPr>
                  <w:rPr>
                    <w:b/>
                  </w:rPr>
                </w:pPr>
                <w:r w:rsidRPr="00C43C0B">
                  <w:rPr>
                    <w:b/>
                  </w:rPr>
                  <w:t>Market</w:t>
                </w:r>
              </w:p>
            </w:tc>
            <w:tc>
              <w:tcPr>
                <w:tcW w:w="1991" w:type="dxa"/>
              </w:tcPr>
              <w:p w14:paraId="763034B3" w14:textId="66BA7AFA" w:rsidR="00652C3A" w:rsidRPr="00C43C0B" w:rsidRDefault="003F577A" w:rsidP="003F577A">
                <w:pPr>
                  <w:rPr>
                    <w:b/>
                  </w:rPr>
                </w:pPr>
                <w:r w:rsidRPr="00C43C0B">
                  <w:rPr>
                    <w:b/>
                  </w:rPr>
                  <w:t>Currently exporting</w:t>
                </w:r>
              </w:p>
            </w:tc>
            <w:tc>
              <w:tcPr>
                <w:tcW w:w="1992" w:type="dxa"/>
              </w:tcPr>
              <w:p w14:paraId="3262A40D" w14:textId="67B19A56" w:rsidR="00652C3A" w:rsidRPr="00C43C0B" w:rsidRDefault="003F577A" w:rsidP="003F577A">
                <w:pPr>
                  <w:rPr>
                    <w:b/>
                  </w:rPr>
                </w:pPr>
                <w:r w:rsidRPr="00C43C0B">
                  <w:rPr>
                    <w:b/>
                  </w:rPr>
                  <w:t>Planning to export</w:t>
                </w:r>
              </w:p>
            </w:tc>
            <w:tc>
              <w:tcPr>
                <w:tcW w:w="1992" w:type="dxa"/>
              </w:tcPr>
              <w:p w14:paraId="0D3C454B" w14:textId="7425D6F0" w:rsidR="00652C3A" w:rsidRPr="00C43C0B" w:rsidRDefault="003F577A" w:rsidP="003F577A">
                <w:pPr>
                  <w:rPr>
                    <w:b/>
                  </w:rPr>
                </w:pPr>
                <w:r w:rsidRPr="00C43C0B">
                  <w:rPr>
                    <w:b/>
                  </w:rPr>
                  <w:t>Potential growth</w:t>
                </w:r>
              </w:p>
            </w:tc>
            <w:tc>
              <w:tcPr>
                <w:tcW w:w="1992" w:type="dxa"/>
              </w:tcPr>
              <w:p w14:paraId="5C3AF50F" w14:textId="518C80AB" w:rsidR="00652C3A" w:rsidRPr="00C43C0B" w:rsidRDefault="003F577A" w:rsidP="003F577A">
                <w:pPr>
                  <w:rPr>
                    <w:b/>
                  </w:rPr>
                </w:pPr>
                <w:r w:rsidRPr="00C43C0B">
                  <w:rPr>
                    <w:b/>
                  </w:rPr>
                  <w:t>Potential growth (as a percentage of current export levels)</w:t>
                </w:r>
              </w:p>
            </w:tc>
          </w:tr>
          <w:tr w:rsidR="00652C3A" w14:paraId="10764095" w14:textId="77777777" w:rsidTr="008E1C2A">
            <w:trPr>
              <w:trHeight w:val="340"/>
            </w:trPr>
            <w:tc>
              <w:tcPr>
                <w:tcW w:w="1991" w:type="dxa"/>
              </w:tcPr>
              <w:p w14:paraId="69F9949A" w14:textId="6A8CACA8" w:rsidR="00652C3A" w:rsidRDefault="003F577A" w:rsidP="003F577A">
                <w:r>
                  <w:t>South Asia</w:t>
                </w:r>
              </w:p>
            </w:tc>
            <w:tc>
              <w:tcPr>
                <w:tcW w:w="1991" w:type="dxa"/>
              </w:tcPr>
              <w:p w14:paraId="26C6D9F3" w14:textId="6D968EE5" w:rsidR="00652C3A" w:rsidRDefault="003F577A" w:rsidP="003F577A">
                <w:r>
                  <w:t>14.9</w:t>
                </w:r>
                <w:r w:rsidR="00C01BC0">
                  <w:t>%</w:t>
                </w:r>
              </w:p>
            </w:tc>
            <w:tc>
              <w:tcPr>
                <w:tcW w:w="1992" w:type="dxa"/>
              </w:tcPr>
              <w:p w14:paraId="35A3F860" w14:textId="232B6A54" w:rsidR="00652C3A" w:rsidRDefault="003F577A" w:rsidP="003F577A">
                <w:r>
                  <w:t>30.7</w:t>
                </w:r>
                <w:r w:rsidR="00C01BC0">
                  <w:t>%</w:t>
                </w:r>
              </w:p>
            </w:tc>
            <w:tc>
              <w:tcPr>
                <w:tcW w:w="1992" w:type="dxa"/>
              </w:tcPr>
              <w:p w14:paraId="6E7C3E15" w14:textId="47A9BF22" w:rsidR="00652C3A" w:rsidRDefault="003F577A" w:rsidP="003F577A">
                <w:r>
                  <w:t>15.8</w:t>
                </w:r>
                <w:r w:rsidR="00C01BC0">
                  <w:t>%</w:t>
                </w:r>
              </w:p>
            </w:tc>
            <w:tc>
              <w:tcPr>
                <w:tcW w:w="1992" w:type="dxa"/>
              </w:tcPr>
              <w:p w14:paraId="2F66A936" w14:textId="7F711F7C" w:rsidR="00652C3A" w:rsidRDefault="003F577A" w:rsidP="003F577A">
                <w:r>
                  <w:t>106</w:t>
                </w:r>
                <w:r w:rsidR="00C01BC0">
                  <w:t>%</w:t>
                </w:r>
              </w:p>
            </w:tc>
          </w:tr>
          <w:tr w:rsidR="00652C3A" w14:paraId="30BE5C92" w14:textId="77777777" w:rsidTr="008E1C2A">
            <w:trPr>
              <w:trHeight w:val="340"/>
            </w:trPr>
            <w:tc>
              <w:tcPr>
                <w:tcW w:w="1991" w:type="dxa"/>
              </w:tcPr>
              <w:p w14:paraId="23983DF1" w14:textId="4EF8BCBF" w:rsidR="00652C3A" w:rsidRDefault="003F577A" w:rsidP="003F577A">
                <w:r>
                  <w:t>South America</w:t>
                </w:r>
              </w:p>
            </w:tc>
            <w:tc>
              <w:tcPr>
                <w:tcW w:w="1991" w:type="dxa"/>
              </w:tcPr>
              <w:p w14:paraId="228D07AA" w14:textId="6554498D" w:rsidR="00652C3A" w:rsidRDefault="003F577A" w:rsidP="003F577A">
                <w:r>
                  <w:t>11.2</w:t>
                </w:r>
                <w:r w:rsidR="00C01BC0">
                  <w:t>%</w:t>
                </w:r>
              </w:p>
            </w:tc>
            <w:tc>
              <w:tcPr>
                <w:tcW w:w="1992" w:type="dxa"/>
              </w:tcPr>
              <w:p w14:paraId="176BD8AE" w14:textId="7975E88E" w:rsidR="00652C3A" w:rsidRDefault="003F577A" w:rsidP="003F577A">
                <w:r>
                  <w:t>19.9</w:t>
                </w:r>
                <w:r w:rsidR="00C01BC0">
                  <w:t>%</w:t>
                </w:r>
              </w:p>
            </w:tc>
            <w:tc>
              <w:tcPr>
                <w:tcW w:w="1992" w:type="dxa"/>
              </w:tcPr>
              <w:p w14:paraId="1F644F79" w14:textId="3192AD31" w:rsidR="00652C3A" w:rsidRDefault="003F577A" w:rsidP="003F577A">
                <w:r>
                  <w:t>8.7</w:t>
                </w:r>
                <w:r w:rsidR="00C01BC0">
                  <w:t>%</w:t>
                </w:r>
              </w:p>
            </w:tc>
            <w:tc>
              <w:tcPr>
                <w:tcW w:w="1992" w:type="dxa"/>
              </w:tcPr>
              <w:p w14:paraId="66499AA3" w14:textId="5AEBDACA" w:rsidR="00652C3A" w:rsidRDefault="003F577A" w:rsidP="003F577A">
                <w:r>
                  <w:t>77.7</w:t>
                </w:r>
                <w:r w:rsidR="00C01BC0">
                  <w:t>%</w:t>
                </w:r>
              </w:p>
            </w:tc>
          </w:tr>
          <w:tr w:rsidR="00652C3A" w14:paraId="2D73C3D4" w14:textId="77777777" w:rsidTr="008E1C2A">
            <w:trPr>
              <w:trHeight w:val="340"/>
            </w:trPr>
            <w:tc>
              <w:tcPr>
                <w:tcW w:w="1991" w:type="dxa"/>
              </w:tcPr>
              <w:p w14:paraId="11F22276" w14:textId="081F95C7" w:rsidR="00652C3A" w:rsidRDefault="003F577A" w:rsidP="003F577A">
                <w:r>
                  <w:t>Middle East</w:t>
                </w:r>
              </w:p>
            </w:tc>
            <w:tc>
              <w:tcPr>
                <w:tcW w:w="1991" w:type="dxa"/>
              </w:tcPr>
              <w:p w14:paraId="1120BF0B" w14:textId="23F0CFCA" w:rsidR="00652C3A" w:rsidRDefault="003F577A" w:rsidP="003F577A">
                <w:r>
                  <w:t>16.2</w:t>
                </w:r>
                <w:r w:rsidR="00C01BC0">
                  <w:t>%</w:t>
                </w:r>
              </w:p>
            </w:tc>
            <w:tc>
              <w:tcPr>
                <w:tcW w:w="1992" w:type="dxa"/>
              </w:tcPr>
              <w:p w14:paraId="304DC8FC" w14:textId="0FE4400C" w:rsidR="00652C3A" w:rsidRDefault="00662363" w:rsidP="003F577A">
                <w:r>
                  <w:t>28.4</w:t>
                </w:r>
                <w:r w:rsidR="00C01BC0">
                  <w:t>%</w:t>
                </w:r>
              </w:p>
            </w:tc>
            <w:tc>
              <w:tcPr>
                <w:tcW w:w="1992" w:type="dxa"/>
              </w:tcPr>
              <w:p w14:paraId="33244A08" w14:textId="354B994D" w:rsidR="00652C3A" w:rsidRDefault="0065217D" w:rsidP="003F577A">
                <w:r>
                  <w:t>12.2</w:t>
                </w:r>
                <w:r w:rsidR="00C01BC0">
                  <w:t>%</w:t>
                </w:r>
              </w:p>
            </w:tc>
            <w:tc>
              <w:tcPr>
                <w:tcW w:w="1992" w:type="dxa"/>
              </w:tcPr>
              <w:p w14:paraId="1238F09F" w14:textId="098DE87A" w:rsidR="00652C3A" w:rsidRDefault="0065217D" w:rsidP="003F577A">
                <w:r>
                  <w:t>75.3</w:t>
                </w:r>
                <w:r w:rsidR="00C01BC0">
                  <w:t>%</w:t>
                </w:r>
              </w:p>
            </w:tc>
          </w:tr>
          <w:tr w:rsidR="00652C3A" w14:paraId="35509727" w14:textId="77777777" w:rsidTr="008E1C2A">
            <w:trPr>
              <w:trHeight w:val="340"/>
            </w:trPr>
            <w:tc>
              <w:tcPr>
                <w:tcW w:w="1991" w:type="dxa"/>
              </w:tcPr>
              <w:p w14:paraId="4D2C5B1B" w14:textId="3594ED6E" w:rsidR="00652C3A" w:rsidRDefault="003F577A" w:rsidP="003F577A">
                <w:r>
                  <w:t xml:space="preserve">North Asia </w:t>
                </w:r>
              </w:p>
            </w:tc>
            <w:tc>
              <w:tcPr>
                <w:tcW w:w="1991" w:type="dxa"/>
              </w:tcPr>
              <w:p w14:paraId="39AFF267" w14:textId="501FDED2" w:rsidR="00652C3A" w:rsidRDefault="003F577A" w:rsidP="003F577A">
                <w:r>
                  <w:t>24.7</w:t>
                </w:r>
                <w:r w:rsidR="00C01BC0">
                  <w:t>%</w:t>
                </w:r>
              </w:p>
            </w:tc>
            <w:tc>
              <w:tcPr>
                <w:tcW w:w="1992" w:type="dxa"/>
              </w:tcPr>
              <w:p w14:paraId="2DF319DC" w14:textId="528DB440" w:rsidR="00652C3A" w:rsidRDefault="00ED49DA" w:rsidP="003F577A">
                <w:r>
                  <w:t>42.3</w:t>
                </w:r>
                <w:r w:rsidR="00C01BC0">
                  <w:t>%</w:t>
                </w:r>
              </w:p>
            </w:tc>
            <w:tc>
              <w:tcPr>
                <w:tcW w:w="1992" w:type="dxa"/>
              </w:tcPr>
              <w:p w14:paraId="6233C87D" w14:textId="5E835255" w:rsidR="00652C3A" w:rsidRDefault="0065217D" w:rsidP="003F577A">
                <w:r>
                  <w:t>17.6</w:t>
                </w:r>
                <w:r w:rsidR="00C01BC0">
                  <w:t>%</w:t>
                </w:r>
              </w:p>
            </w:tc>
            <w:tc>
              <w:tcPr>
                <w:tcW w:w="1992" w:type="dxa"/>
              </w:tcPr>
              <w:p w14:paraId="779F4CC2" w14:textId="6CBD8B21" w:rsidR="00652C3A" w:rsidRDefault="00E37E58" w:rsidP="003F577A">
                <w:r>
                  <w:t>71.3</w:t>
                </w:r>
                <w:r w:rsidR="00C01BC0">
                  <w:t>%</w:t>
                </w:r>
              </w:p>
            </w:tc>
          </w:tr>
          <w:tr w:rsidR="00652C3A" w14:paraId="27FFC976" w14:textId="77777777" w:rsidTr="008E1C2A">
            <w:trPr>
              <w:trHeight w:val="340"/>
            </w:trPr>
            <w:tc>
              <w:tcPr>
                <w:tcW w:w="1991" w:type="dxa"/>
              </w:tcPr>
              <w:p w14:paraId="6FC38390" w14:textId="0939F5C8" w:rsidR="00652C3A" w:rsidRDefault="003F577A" w:rsidP="003F577A">
                <w:r>
                  <w:t>China</w:t>
                </w:r>
              </w:p>
            </w:tc>
            <w:tc>
              <w:tcPr>
                <w:tcW w:w="1991" w:type="dxa"/>
              </w:tcPr>
              <w:p w14:paraId="3A9B27B2" w14:textId="21EF2865" w:rsidR="00652C3A" w:rsidRDefault="003F577A" w:rsidP="003F577A">
                <w:r>
                  <w:t>19.9</w:t>
                </w:r>
                <w:r w:rsidR="00C01BC0">
                  <w:t>%</w:t>
                </w:r>
              </w:p>
            </w:tc>
            <w:tc>
              <w:tcPr>
                <w:tcW w:w="1992" w:type="dxa"/>
              </w:tcPr>
              <w:p w14:paraId="6D4E9F38" w14:textId="04E9A516" w:rsidR="00652C3A" w:rsidRDefault="00ED49DA" w:rsidP="003F577A">
                <w:r>
                  <w:t>31.6</w:t>
                </w:r>
                <w:r w:rsidR="00C01BC0">
                  <w:t>%</w:t>
                </w:r>
              </w:p>
            </w:tc>
            <w:tc>
              <w:tcPr>
                <w:tcW w:w="1992" w:type="dxa"/>
              </w:tcPr>
              <w:p w14:paraId="7C3F1316" w14:textId="17461A0B" w:rsidR="00652C3A" w:rsidRDefault="0065217D" w:rsidP="003F577A">
                <w:r>
                  <w:t>11.7</w:t>
                </w:r>
                <w:r w:rsidR="00C01BC0">
                  <w:t>%</w:t>
                </w:r>
              </w:p>
            </w:tc>
            <w:tc>
              <w:tcPr>
                <w:tcW w:w="1992" w:type="dxa"/>
              </w:tcPr>
              <w:p w14:paraId="1ACC3AFD" w14:textId="1FE7D745" w:rsidR="00652C3A" w:rsidRDefault="00E37E58" w:rsidP="003F577A">
                <w:r>
                  <w:t>58.8</w:t>
                </w:r>
                <w:r w:rsidR="00C01BC0">
                  <w:t>%</w:t>
                </w:r>
              </w:p>
            </w:tc>
          </w:tr>
          <w:tr w:rsidR="00652C3A" w14:paraId="24EFCEAB" w14:textId="77777777" w:rsidTr="008E1C2A">
            <w:trPr>
              <w:trHeight w:val="340"/>
            </w:trPr>
            <w:tc>
              <w:tcPr>
                <w:tcW w:w="1991" w:type="dxa"/>
              </w:tcPr>
              <w:p w14:paraId="1AE08DA2" w14:textId="6DF573F1" w:rsidR="00652C3A" w:rsidRDefault="003F577A" w:rsidP="003F577A">
                <w:r>
                  <w:t>United Kingdom</w:t>
                </w:r>
              </w:p>
            </w:tc>
            <w:tc>
              <w:tcPr>
                <w:tcW w:w="1991" w:type="dxa"/>
              </w:tcPr>
              <w:p w14:paraId="33A64A8E" w14:textId="15919A24" w:rsidR="00652C3A" w:rsidRDefault="00662363" w:rsidP="003F577A">
                <w:r>
                  <w:t>43</w:t>
                </w:r>
                <w:r w:rsidR="00C01BC0">
                  <w:t>%</w:t>
                </w:r>
              </w:p>
            </w:tc>
            <w:tc>
              <w:tcPr>
                <w:tcW w:w="1992" w:type="dxa"/>
              </w:tcPr>
              <w:p w14:paraId="0D87071A" w14:textId="76036757" w:rsidR="00652C3A" w:rsidRDefault="00ED49DA" w:rsidP="003F577A">
                <w:r>
                  <w:t>66.8</w:t>
                </w:r>
                <w:r w:rsidR="00C01BC0">
                  <w:t>%</w:t>
                </w:r>
              </w:p>
            </w:tc>
            <w:tc>
              <w:tcPr>
                <w:tcW w:w="1992" w:type="dxa"/>
              </w:tcPr>
              <w:p w14:paraId="102817F0" w14:textId="527D9FAC" w:rsidR="00652C3A" w:rsidRDefault="0065217D" w:rsidP="003F577A">
                <w:r>
                  <w:t>23.8</w:t>
                </w:r>
                <w:r w:rsidR="00C01BC0">
                  <w:t>%</w:t>
                </w:r>
              </w:p>
            </w:tc>
            <w:tc>
              <w:tcPr>
                <w:tcW w:w="1992" w:type="dxa"/>
              </w:tcPr>
              <w:p w14:paraId="6D2AFB19" w14:textId="5BCE8BD1" w:rsidR="00652C3A" w:rsidRDefault="00E37E58" w:rsidP="003F577A">
                <w:r>
                  <w:t>55.3</w:t>
                </w:r>
                <w:r w:rsidR="00C01BC0">
                  <w:t>%</w:t>
                </w:r>
              </w:p>
            </w:tc>
          </w:tr>
          <w:tr w:rsidR="00652C3A" w14:paraId="14FB1F1A" w14:textId="77777777" w:rsidTr="008E1C2A">
            <w:trPr>
              <w:trHeight w:val="340"/>
            </w:trPr>
            <w:tc>
              <w:tcPr>
                <w:tcW w:w="1991" w:type="dxa"/>
              </w:tcPr>
              <w:p w14:paraId="1ED82ED8" w14:textId="4D8673D5" w:rsidR="00652C3A" w:rsidRDefault="003F577A" w:rsidP="003F577A">
                <w:r>
                  <w:lastRenderedPageBreak/>
                  <w:t xml:space="preserve">European Union countries </w:t>
                </w:r>
              </w:p>
            </w:tc>
            <w:tc>
              <w:tcPr>
                <w:tcW w:w="1991" w:type="dxa"/>
              </w:tcPr>
              <w:p w14:paraId="6689DB33" w14:textId="52DD0AC8" w:rsidR="00652C3A" w:rsidRDefault="00662363" w:rsidP="003F577A">
                <w:r>
                  <w:t>43.7</w:t>
                </w:r>
                <w:r w:rsidR="00C01BC0">
                  <w:t>%</w:t>
                </w:r>
              </w:p>
            </w:tc>
            <w:tc>
              <w:tcPr>
                <w:tcW w:w="1992" w:type="dxa"/>
              </w:tcPr>
              <w:p w14:paraId="51AB1F59" w14:textId="0EBCD04A" w:rsidR="00652C3A" w:rsidRDefault="00ED49DA" w:rsidP="003F577A">
                <w:r>
                  <w:t>64.1</w:t>
                </w:r>
                <w:r w:rsidR="00C01BC0">
                  <w:t>%</w:t>
                </w:r>
              </w:p>
            </w:tc>
            <w:tc>
              <w:tcPr>
                <w:tcW w:w="1992" w:type="dxa"/>
              </w:tcPr>
              <w:p w14:paraId="2CDE81C9" w14:textId="238D0175" w:rsidR="00652C3A" w:rsidRDefault="0065217D" w:rsidP="003F577A">
                <w:r>
                  <w:t>20.4</w:t>
                </w:r>
                <w:r w:rsidR="00C01BC0">
                  <w:t>%</w:t>
                </w:r>
              </w:p>
            </w:tc>
            <w:tc>
              <w:tcPr>
                <w:tcW w:w="1992" w:type="dxa"/>
              </w:tcPr>
              <w:p w14:paraId="6F25B76F" w14:textId="363A11A6" w:rsidR="00652C3A" w:rsidRDefault="00E37E58" w:rsidP="003F577A">
                <w:r>
                  <w:t>46.7</w:t>
                </w:r>
                <w:r w:rsidR="00C01BC0">
                  <w:t>%</w:t>
                </w:r>
              </w:p>
            </w:tc>
          </w:tr>
          <w:tr w:rsidR="003F577A" w14:paraId="438632C3" w14:textId="77777777" w:rsidTr="008E1C2A">
            <w:trPr>
              <w:trHeight w:val="340"/>
            </w:trPr>
            <w:tc>
              <w:tcPr>
                <w:tcW w:w="1991" w:type="dxa"/>
              </w:tcPr>
              <w:p w14:paraId="5795AA41" w14:textId="68C1B771" w:rsidR="003F577A" w:rsidRDefault="003F577A" w:rsidP="003F577A">
                <w:r>
                  <w:t>Southeast Asia</w:t>
                </w:r>
              </w:p>
            </w:tc>
            <w:tc>
              <w:tcPr>
                <w:tcW w:w="1991" w:type="dxa"/>
              </w:tcPr>
              <w:p w14:paraId="23B151D0" w14:textId="2EEF7180" w:rsidR="003F577A" w:rsidRDefault="00662363" w:rsidP="003F577A">
                <w:r>
                  <w:t>37.5</w:t>
                </w:r>
                <w:r w:rsidR="00C01BC0">
                  <w:t>%</w:t>
                </w:r>
              </w:p>
            </w:tc>
            <w:tc>
              <w:tcPr>
                <w:tcW w:w="1992" w:type="dxa"/>
              </w:tcPr>
              <w:p w14:paraId="649C5600" w14:textId="22B6262E" w:rsidR="003F577A" w:rsidRDefault="00ED49DA" w:rsidP="003F577A">
                <w:r>
                  <w:t>54</w:t>
                </w:r>
                <w:r w:rsidR="00C01BC0">
                  <w:t>%</w:t>
                </w:r>
              </w:p>
            </w:tc>
            <w:tc>
              <w:tcPr>
                <w:tcW w:w="1992" w:type="dxa"/>
              </w:tcPr>
              <w:p w14:paraId="5C9C3C1A" w14:textId="73631C9A" w:rsidR="003F577A" w:rsidRDefault="0065217D" w:rsidP="003F577A">
                <w:r>
                  <w:t>16.5</w:t>
                </w:r>
                <w:r w:rsidR="00C01BC0">
                  <w:t>%</w:t>
                </w:r>
              </w:p>
            </w:tc>
            <w:tc>
              <w:tcPr>
                <w:tcW w:w="1992" w:type="dxa"/>
              </w:tcPr>
              <w:p w14:paraId="70BAA62E" w14:textId="770AECEF" w:rsidR="003F577A" w:rsidRDefault="00E37E58" w:rsidP="003F577A">
                <w:r>
                  <w:t>44</w:t>
                </w:r>
                <w:r w:rsidR="00C01BC0">
                  <w:t>%</w:t>
                </w:r>
              </w:p>
            </w:tc>
          </w:tr>
          <w:tr w:rsidR="003F577A" w14:paraId="2D0B6673" w14:textId="77777777" w:rsidTr="008E1C2A">
            <w:trPr>
              <w:trHeight w:val="340"/>
            </w:trPr>
            <w:tc>
              <w:tcPr>
                <w:tcW w:w="1991" w:type="dxa"/>
              </w:tcPr>
              <w:p w14:paraId="0B1AE3C6" w14:textId="3927D247" w:rsidR="003F577A" w:rsidRDefault="003F577A" w:rsidP="003F577A">
                <w:r>
                  <w:t xml:space="preserve">Africa </w:t>
                </w:r>
              </w:p>
            </w:tc>
            <w:tc>
              <w:tcPr>
                <w:tcW w:w="1991" w:type="dxa"/>
              </w:tcPr>
              <w:p w14:paraId="21A0D6C8" w14:textId="5401557F" w:rsidR="003F577A" w:rsidRDefault="00662363" w:rsidP="003F577A">
                <w:r>
                  <w:t>11.4</w:t>
                </w:r>
                <w:r w:rsidR="00C01BC0">
                  <w:t>%</w:t>
                </w:r>
              </w:p>
            </w:tc>
            <w:tc>
              <w:tcPr>
                <w:tcW w:w="1992" w:type="dxa"/>
              </w:tcPr>
              <w:p w14:paraId="325C84CF" w14:textId="0F2D2926" w:rsidR="003F577A" w:rsidRDefault="00ED49DA" w:rsidP="003F577A">
                <w:r>
                  <w:t>14.9</w:t>
                </w:r>
                <w:r w:rsidR="00C01BC0">
                  <w:t>%</w:t>
                </w:r>
              </w:p>
            </w:tc>
            <w:tc>
              <w:tcPr>
                <w:tcW w:w="1992" w:type="dxa"/>
              </w:tcPr>
              <w:p w14:paraId="225FBDFC" w14:textId="041CC23B" w:rsidR="003F577A" w:rsidRDefault="0065217D" w:rsidP="003F577A">
                <w:r>
                  <w:t>3.5</w:t>
                </w:r>
                <w:r w:rsidR="00C01BC0">
                  <w:t>%</w:t>
                </w:r>
              </w:p>
            </w:tc>
            <w:tc>
              <w:tcPr>
                <w:tcW w:w="1992" w:type="dxa"/>
              </w:tcPr>
              <w:p w14:paraId="4E083CA5" w14:textId="563C481C" w:rsidR="003F577A" w:rsidRDefault="00E37E58" w:rsidP="003F577A">
                <w:r>
                  <w:t>30.7</w:t>
                </w:r>
                <w:r w:rsidR="00C01BC0">
                  <w:t>%</w:t>
                </w:r>
              </w:p>
            </w:tc>
          </w:tr>
          <w:tr w:rsidR="003F577A" w14:paraId="4398373B" w14:textId="77777777" w:rsidTr="008E1C2A">
            <w:trPr>
              <w:trHeight w:val="340"/>
            </w:trPr>
            <w:tc>
              <w:tcPr>
                <w:tcW w:w="1991" w:type="dxa"/>
              </w:tcPr>
              <w:p w14:paraId="3CE0B086" w14:textId="7E05FD14" w:rsidR="003F577A" w:rsidRDefault="003F577A" w:rsidP="003F577A">
                <w:r>
                  <w:t xml:space="preserve">North America </w:t>
                </w:r>
              </w:p>
            </w:tc>
            <w:tc>
              <w:tcPr>
                <w:tcW w:w="1991" w:type="dxa"/>
              </w:tcPr>
              <w:p w14:paraId="12E0DF1F" w14:textId="6AD8B6D7" w:rsidR="003F577A" w:rsidRDefault="00662363" w:rsidP="003F577A">
                <w:r>
                  <w:t>55.6</w:t>
                </w:r>
                <w:r w:rsidR="00C01BC0">
                  <w:t>%</w:t>
                </w:r>
              </w:p>
            </w:tc>
            <w:tc>
              <w:tcPr>
                <w:tcW w:w="1992" w:type="dxa"/>
              </w:tcPr>
              <w:p w14:paraId="57DC64F4" w14:textId="5A9D8600" w:rsidR="003F577A" w:rsidRDefault="00ED49DA" w:rsidP="003F577A">
                <w:r>
                  <w:t>72.3</w:t>
                </w:r>
                <w:r w:rsidR="00C01BC0">
                  <w:t>%</w:t>
                </w:r>
              </w:p>
            </w:tc>
            <w:tc>
              <w:tcPr>
                <w:tcW w:w="1992" w:type="dxa"/>
              </w:tcPr>
              <w:p w14:paraId="3D19C36D" w14:textId="44DA9B8F" w:rsidR="003F577A" w:rsidRDefault="0065217D" w:rsidP="003F577A">
                <w:r>
                  <w:t>16.7</w:t>
                </w:r>
                <w:r w:rsidR="00C01BC0">
                  <w:t>%</w:t>
                </w:r>
              </w:p>
            </w:tc>
            <w:tc>
              <w:tcPr>
                <w:tcW w:w="1992" w:type="dxa"/>
              </w:tcPr>
              <w:p w14:paraId="206AFDD2" w14:textId="2677F257" w:rsidR="003F577A" w:rsidRDefault="00E37E58" w:rsidP="003F577A">
                <w:r>
                  <w:t>30</w:t>
                </w:r>
                <w:r w:rsidR="00C01BC0">
                  <w:t>%</w:t>
                </w:r>
              </w:p>
            </w:tc>
          </w:tr>
        </w:tbl>
        <w:p w14:paraId="6B034624" w14:textId="64597DE3" w:rsidR="00FA33A7" w:rsidRPr="00C11B16" w:rsidRDefault="006B3487" w:rsidP="00C01BC0">
          <w:pPr>
            <w:spacing w:before="0"/>
          </w:pPr>
          <w:r w:rsidRPr="00B3482F">
            <w:rPr>
              <w:sz w:val="14"/>
              <w:szCs w:val="14"/>
            </w:rPr>
            <w:t xml:space="preserve">Source: Q12 and Q14 of the survey. </w:t>
          </w:r>
          <w:r w:rsidR="0001191F" w:rsidRPr="00B3482F">
            <w:rPr>
              <w:sz w:val="14"/>
              <w:szCs w:val="14"/>
            </w:rPr>
            <w:t xml:space="preserve">Potential growth was </w:t>
          </w:r>
          <w:r w:rsidR="00421296" w:rsidRPr="00B3482F">
            <w:rPr>
              <w:sz w:val="14"/>
              <w:szCs w:val="14"/>
            </w:rPr>
            <w:t xml:space="preserve">calculated </w:t>
          </w:r>
          <w:r w:rsidR="00C51EFF">
            <w:rPr>
              <w:sz w:val="14"/>
              <w:szCs w:val="14"/>
            </w:rPr>
            <w:t>comparing</w:t>
          </w:r>
          <w:r w:rsidR="008575B9" w:rsidRPr="00B3482F">
            <w:rPr>
              <w:sz w:val="14"/>
              <w:szCs w:val="14"/>
            </w:rPr>
            <w:t xml:space="preserve"> the r</w:t>
          </w:r>
          <w:r w:rsidR="00A46459" w:rsidRPr="00B3482F">
            <w:rPr>
              <w:sz w:val="14"/>
              <w:szCs w:val="14"/>
            </w:rPr>
            <w:t xml:space="preserve">esults of Q12 (To which regions/markets does your business currently export?) </w:t>
          </w:r>
          <w:r w:rsidR="008575B9" w:rsidRPr="00B3482F">
            <w:rPr>
              <w:sz w:val="14"/>
              <w:szCs w:val="14"/>
            </w:rPr>
            <w:t>and the results of Q14 (</w:t>
          </w:r>
          <w:r w:rsidR="006C5779" w:rsidRPr="00B3482F">
            <w:rPr>
              <w:sz w:val="14"/>
              <w:szCs w:val="14"/>
            </w:rPr>
            <w:t>To which regions/markets will your business export to in the next 1-5 years)</w:t>
          </w:r>
          <w:r w:rsidR="00193C3E" w:rsidRPr="00B3482F">
            <w:rPr>
              <w:sz w:val="14"/>
              <w:szCs w:val="14"/>
            </w:rPr>
            <w:t>.</w:t>
          </w:r>
        </w:p>
        <w:p w14:paraId="2FE22A24" w14:textId="1A2FD417" w:rsidR="008D0C20" w:rsidRPr="00F00DA7" w:rsidRDefault="00865A85" w:rsidP="00E26DC1">
          <w:pPr>
            <w:pStyle w:val="Heading3"/>
          </w:pPr>
          <w:r w:rsidRPr="00F00DA7">
            <w:t xml:space="preserve">Core eligibility </w:t>
          </w:r>
          <w:r w:rsidRPr="00E26DC1">
            <w:t>requirements</w:t>
          </w:r>
          <w:r w:rsidRPr="00F00DA7">
            <w:t xml:space="preserve"> based on proven characteristics</w:t>
          </w:r>
        </w:p>
      </w:sdtContent>
    </w:sdt>
    <w:p w14:paraId="1BDF1A40" w14:textId="19CA599B" w:rsidR="00B61486" w:rsidRPr="00B3482F" w:rsidRDefault="00DD535A" w:rsidP="005D1797">
      <w:pPr>
        <w:pStyle w:val="ListBullet"/>
        <w:numPr>
          <w:ilvl w:val="0"/>
          <w:numId w:val="10"/>
        </w:numPr>
        <w:ind w:left="284" w:hanging="284"/>
        <w:rPr>
          <w:b/>
          <w:bCs/>
        </w:rPr>
      </w:pPr>
      <w:r w:rsidRPr="2DEA0A26">
        <w:rPr>
          <w:b/>
          <w:bCs/>
        </w:rPr>
        <w:t>66</w:t>
      </w:r>
      <w:r w:rsidR="004427A5">
        <w:rPr>
          <w:b/>
          <w:bCs/>
        </w:rPr>
        <w:t>%</w:t>
      </w:r>
      <w:r w:rsidRPr="2DEA0A26">
        <w:rPr>
          <w:b/>
          <w:bCs/>
        </w:rPr>
        <w:t xml:space="preserve"> </w:t>
      </w:r>
      <w:r>
        <w:t xml:space="preserve">of respondents (2 in 3) support </w:t>
      </w:r>
      <w:r w:rsidR="002F3ABC">
        <w:t xml:space="preserve">a refocused EMDG program that has additional eligibility criteria </w:t>
      </w:r>
      <w:proofErr w:type="gramStart"/>
      <w:r w:rsidR="002F3ABC">
        <w:t>in order to</w:t>
      </w:r>
      <w:proofErr w:type="gramEnd"/>
      <w:r w:rsidR="002F3ABC">
        <w:t xml:space="preserve"> increase the grant amounts available to applicants.</w:t>
      </w:r>
      <w:r w:rsidR="00BC5135">
        <w:t xml:space="preserve"> </w:t>
      </w:r>
    </w:p>
    <w:p w14:paraId="12777442" w14:textId="02DC4EA1" w:rsidR="004767E6" w:rsidRPr="005D1797" w:rsidRDefault="00BC5135" w:rsidP="005D1797">
      <w:pPr>
        <w:pStyle w:val="ListBullet"/>
        <w:numPr>
          <w:ilvl w:val="0"/>
          <w:numId w:val="10"/>
        </w:numPr>
        <w:ind w:left="284" w:hanging="284"/>
        <w:rPr>
          <w:b/>
          <w:bCs/>
        </w:rPr>
      </w:pPr>
      <w:r w:rsidRPr="00B3482F">
        <w:rPr>
          <w:b/>
          <w:bCs/>
        </w:rPr>
        <w:t>83</w:t>
      </w:r>
      <w:r w:rsidR="004427A5">
        <w:rPr>
          <w:b/>
          <w:bCs/>
        </w:rPr>
        <w:t>%</w:t>
      </w:r>
      <w:r>
        <w:t xml:space="preserve"> of grant agents agreed with this statement in the survey. </w:t>
      </w:r>
    </w:p>
    <w:p w14:paraId="3573F580" w14:textId="16ECB142" w:rsidR="00870873" w:rsidRDefault="00ED2277" w:rsidP="00ED2277">
      <w:pPr>
        <w:spacing w:before="0" w:after="160" w:line="259" w:lineRule="auto"/>
      </w:pPr>
      <w:r>
        <w:rPr>
          <w:b/>
          <w:bCs/>
          <w:noProof/>
        </w:rPr>
        <w:t>New eligibility critera considered ‘useful’</w:t>
      </w:r>
      <w:r w:rsidR="00870873" w:rsidRPr="00ED2277">
        <w:rPr>
          <w:b/>
          <w:noProof/>
        </w:rPr>
        <w:drawing>
          <wp:inline distT="0" distB="0" distL="0" distR="0" wp14:anchorId="2EB76BA9" wp14:editId="444739A5">
            <wp:extent cx="6329680" cy="3526155"/>
            <wp:effectExtent l="0" t="0" r="13970" b="17145"/>
            <wp:docPr id="886706726" name="Chart 1" descr="Top 3 eligibility criteria considered 'useful' were 'Enhanced export readiness test' (39.8% of respondents); Minimum marketing spend threshold (37.8%); Minimum years in business requirement (30.2%)">
              <a:extLst xmlns:a="http://schemas.openxmlformats.org/drawingml/2006/main">
                <a:ext uri="{FF2B5EF4-FFF2-40B4-BE49-F238E27FC236}">
                  <a16:creationId xmlns:a16="http://schemas.microsoft.com/office/drawing/2014/main" id="{9CC2FB87-8FE8-BDFA-A466-0AA60B6FB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59DF46" w14:textId="027FBC6C" w:rsidR="000551B1" w:rsidRDefault="004D2FC5">
      <w:pPr>
        <w:pStyle w:val="ListBullet"/>
        <w:numPr>
          <w:ilvl w:val="0"/>
          <w:numId w:val="10"/>
        </w:numPr>
        <w:ind w:left="284" w:hanging="284"/>
        <w:rPr>
          <w:rFonts w:ascii="Verdana" w:hAnsi="Verdana"/>
        </w:rPr>
      </w:pPr>
      <w:r>
        <w:lastRenderedPageBreak/>
        <w:t>Respondents</w:t>
      </w:r>
      <w:r w:rsidR="00AD3840">
        <w:t xml:space="preserve"> </w:t>
      </w:r>
      <w:r w:rsidR="25B12371">
        <w:t xml:space="preserve">who reported being Tier 3 grant recipients (Diversifying and expanding exporting) </w:t>
      </w:r>
      <w:r w:rsidR="00AD3840">
        <w:t xml:space="preserve">were most supportive of </w:t>
      </w:r>
      <w:r w:rsidR="00502929">
        <w:t xml:space="preserve">additional eligibility criteria in general. For example, </w:t>
      </w:r>
      <w:r w:rsidR="00502929" w:rsidRPr="2DEA0A26">
        <w:rPr>
          <w:b/>
          <w:bCs/>
        </w:rPr>
        <w:t>50</w:t>
      </w:r>
      <w:r w:rsidR="004427A5">
        <w:rPr>
          <w:b/>
          <w:bCs/>
        </w:rPr>
        <w:t>%</w:t>
      </w:r>
      <w:r w:rsidR="00502929">
        <w:t xml:space="preserve"> of Tier 3 respondents were in favour of introducing a minimum marketing spend threshold (compared to </w:t>
      </w:r>
      <w:r w:rsidR="00502929" w:rsidRPr="2DEA0A26">
        <w:rPr>
          <w:b/>
          <w:bCs/>
        </w:rPr>
        <w:t>27</w:t>
      </w:r>
      <w:r w:rsidR="004427A5">
        <w:rPr>
          <w:b/>
          <w:bCs/>
        </w:rPr>
        <w:t>%</w:t>
      </w:r>
      <w:r w:rsidR="00502929">
        <w:t xml:space="preserve"> of Tier 1 respondents). </w:t>
      </w:r>
    </w:p>
    <w:p w14:paraId="3D9F05DF" w14:textId="796C2890" w:rsidR="007D2433" w:rsidRDefault="007D2433" w:rsidP="006C49AC">
      <w:pPr>
        <w:pStyle w:val="ListBullet"/>
        <w:numPr>
          <w:ilvl w:val="0"/>
          <w:numId w:val="10"/>
        </w:numPr>
        <w:ind w:left="284" w:hanging="284"/>
      </w:pPr>
      <w:r w:rsidRPr="2DEA0A26">
        <w:rPr>
          <w:b/>
          <w:bCs/>
        </w:rPr>
        <w:t>80.5</w:t>
      </w:r>
      <w:r w:rsidR="004427A5">
        <w:rPr>
          <w:b/>
          <w:bCs/>
        </w:rPr>
        <w:t>%</w:t>
      </w:r>
      <w:r>
        <w:t xml:space="preserve"> of survey respondents support</w:t>
      </w:r>
      <w:r w:rsidR="705C108E">
        <w:t>ed</w:t>
      </w:r>
      <w:r>
        <w:t xml:space="preserve"> a minimum spend of $15,000 or higher, if a minimum spend requirement was to be introduced.</w:t>
      </w:r>
    </w:p>
    <w:p w14:paraId="619406DB" w14:textId="455D1865" w:rsidR="00CF1664" w:rsidRDefault="00CF1664" w:rsidP="006C49AC">
      <w:pPr>
        <w:pStyle w:val="ListBullet"/>
        <w:numPr>
          <w:ilvl w:val="0"/>
          <w:numId w:val="10"/>
        </w:numPr>
        <w:ind w:left="284" w:hanging="284"/>
      </w:pPr>
      <w:r w:rsidRPr="2DEA0A26">
        <w:rPr>
          <w:b/>
          <w:bCs/>
        </w:rPr>
        <w:t>40</w:t>
      </w:r>
      <w:r w:rsidR="004427A5">
        <w:rPr>
          <w:b/>
          <w:bCs/>
        </w:rPr>
        <w:t>%</w:t>
      </w:r>
      <w:r>
        <w:t xml:space="preserve"> of survey respondents support</w:t>
      </w:r>
      <w:r w:rsidR="17420C5F">
        <w:t>ed</w:t>
      </w:r>
      <w:r>
        <w:t xml:space="preserve"> an enhanced export readiness test.</w:t>
      </w:r>
    </w:p>
    <w:p w14:paraId="32BA6F4E" w14:textId="1294FC1D" w:rsidR="00107220" w:rsidRPr="00F07132" w:rsidRDefault="00F07132" w:rsidP="006C49AC">
      <w:pPr>
        <w:pStyle w:val="ListBullet"/>
        <w:numPr>
          <w:ilvl w:val="0"/>
          <w:numId w:val="10"/>
        </w:numPr>
        <w:ind w:left="284" w:hanging="284"/>
      </w:pPr>
      <w:r>
        <w:t>Respondents overall supported an average of 4 changes from the list supplied.</w:t>
      </w:r>
    </w:p>
    <w:p w14:paraId="03BF791B" w14:textId="36CDFCB2" w:rsidR="007C76DA" w:rsidRDefault="00F07132" w:rsidP="007C76DA">
      <w:pPr>
        <w:pStyle w:val="ListBullet"/>
        <w:numPr>
          <w:ilvl w:val="0"/>
          <w:numId w:val="10"/>
        </w:numPr>
        <w:ind w:left="284" w:hanging="284"/>
      </w:pPr>
      <w:r>
        <w:t xml:space="preserve">Around </w:t>
      </w:r>
      <w:r w:rsidRPr="2DEA0A26">
        <w:rPr>
          <w:b/>
          <w:bCs/>
        </w:rPr>
        <w:t>10</w:t>
      </w:r>
      <w:r w:rsidR="004427A5">
        <w:rPr>
          <w:b/>
          <w:bCs/>
        </w:rPr>
        <w:t>%</w:t>
      </w:r>
      <w:r>
        <w:t xml:space="preserve"> did not support any of the changes, and a further </w:t>
      </w:r>
      <w:r w:rsidRPr="2DEA0A26">
        <w:rPr>
          <w:b/>
          <w:bCs/>
        </w:rPr>
        <w:t>10</w:t>
      </w:r>
      <w:r w:rsidR="004427A5">
        <w:rPr>
          <w:b/>
          <w:bCs/>
        </w:rPr>
        <w:t>%</w:t>
      </w:r>
      <w:r>
        <w:t xml:space="preserve"> only supported one change.</w:t>
      </w:r>
    </w:p>
    <w:p w14:paraId="28040543" w14:textId="1764155A" w:rsidR="00924EAD" w:rsidRDefault="00333598" w:rsidP="007C76DA">
      <w:pPr>
        <w:pStyle w:val="ListBullet"/>
        <w:numPr>
          <w:ilvl w:val="0"/>
          <w:numId w:val="10"/>
        </w:numPr>
        <w:ind w:left="284" w:hanging="284"/>
      </w:pPr>
      <w:r>
        <w:t xml:space="preserve">Respondents were asked whether they support specific Tiers being prioritised to receive EMDG funding within any </w:t>
      </w:r>
      <w:proofErr w:type="gramStart"/>
      <w:r>
        <w:t>particular round</w:t>
      </w:r>
      <w:proofErr w:type="gramEnd"/>
      <w:r>
        <w:t xml:space="preserve">. This would mean that not all Tiers may receive funding in a particular Round. Overall, </w:t>
      </w:r>
      <w:r w:rsidRPr="007C76DA">
        <w:rPr>
          <w:b/>
          <w:bCs/>
        </w:rPr>
        <w:t>29</w:t>
      </w:r>
      <w:r w:rsidR="004427A5">
        <w:rPr>
          <w:b/>
          <w:bCs/>
        </w:rPr>
        <w:t>%</w:t>
      </w:r>
      <w:r>
        <w:t xml:space="preserve"> of respondents agreed with this approach.</w:t>
      </w:r>
    </w:p>
    <w:p w14:paraId="1E0CCF6D" w14:textId="46C30901" w:rsidR="0051610D" w:rsidRDefault="00BF1551" w:rsidP="00333598">
      <w:pPr>
        <w:pStyle w:val="ListBullet"/>
        <w:numPr>
          <w:ilvl w:val="0"/>
          <w:numId w:val="10"/>
        </w:numPr>
        <w:ind w:left="284" w:hanging="284"/>
      </w:pPr>
      <w:r w:rsidRPr="00317CE1">
        <w:rPr>
          <w:b/>
          <w:bCs/>
        </w:rPr>
        <w:t>36</w:t>
      </w:r>
      <w:r w:rsidR="004427A5">
        <w:rPr>
          <w:b/>
          <w:bCs/>
        </w:rPr>
        <w:t>%</w:t>
      </w:r>
      <w:r w:rsidRPr="006C49AC">
        <w:t xml:space="preserve"> of respondents supported </w:t>
      </w:r>
      <w:r w:rsidR="00DA14A8">
        <w:t>5</w:t>
      </w:r>
      <w:r w:rsidR="00DA14A8" w:rsidRPr="006C49AC">
        <w:t xml:space="preserve"> </w:t>
      </w:r>
      <w:r w:rsidRPr="006C49AC">
        <w:t>or more of the proposed changes to support a sustainable EMDG program</w:t>
      </w:r>
      <w:r w:rsidR="00924EAD">
        <w:t>.</w:t>
      </w:r>
    </w:p>
    <w:p w14:paraId="71B75530" w14:textId="20FC28E9" w:rsidR="00924EAD" w:rsidRPr="0061233B" w:rsidRDefault="00924EAD" w:rsidP="00333598">
      <w:pPr>
        <w:pStyle w:val="ListBullet"/>
        <w:numPr>
          <w:ilvl w:val="0"/>
          <w:numId w:val="10"/>
        </w:numPr>
        <w:ind w:left="284" w:hanging="284"/>
      </w:pPr>
      <w:r w:rsidRPr="0061233B">
        <w:t xml:space="preserve">Among the people who supported </w:t>
      </w:r>
      <w:r w:rsidR="00DA14A8">
        <w:t>5</w:t>
      </w:r>
      <w:r w:rsidR="00DA14A8" w:rsidRPr="0061233B">
        <w:t xml:space="preserve"> </w:t>
      </w:r>
      <w:r w:rsidRPr="0061233B">
        <w:t>or more</w:t>
      </w:r>
      <w:r w:rsidR="0061233B">
        <w:t xml:space="preserve"> changes</w:t>
      </w:r>
      <w:r w:rsidRPr="0061233B">
        <w:t>, the most popular changes were:</w:t>
      </w:r>
    </w:p>
    <w:p w14:paraId="3978A816" w14:textId="04BA2AC5" w:rsidR="00924EAD" w:rsidRPr="0061233B" w:rsidRDefault="00924EAD" w:rsidP="00924EAD">
      <w:pPr>
        <w:pStyle w:val="ListBullet"/>
        <w:numPr>
          <w:ilvl w:val="1"/>
          <w:numId w:val="10"/>
        </w:numPr>
      </w:pPr>
      <w:r w:rsidRPr="0061233B">
        <w:t>Establishing a regular program timetable (</w:t>
      </w:r>
      <w:r w:rsidRPr="0061233B">
        <w:rPr>
          <w:b/>
          <w:bCs/>
        </w:rPr>
        <w:t>77</w:t>
      </w:r>
      <w:r w:rsidR="004427A5">
        <w:rPr>
          <w:b/>
          <w:bCs/>
        </w:rPr>
        <w:t>%</w:t>
      </w:r>
      <w:r w:rsidRPr="0061233B">
        <w:t xml:space="preserve"> support)</w:t>
      </w:r>
    </w:p>
    <w:p w14:paraId="2BD78D7D" w14:textId="75077CEA" w:rsidR="00924EAD" w:rsidRPr="0061233B" w:rsidRDefault="00924EAD" w:rsidP="00924EAD">
      <w:pPr>
        <w:pStyle w:val="ListBullet"/>
        <w:numPr>
          <w:ilvl w:val="1"/>
          <w:numId w:val="10"/>
        </w:numPr>
      </w:pPr>
      <w:r w:rsidRPr="0061233B">
        <w:t>Introducing a minimum marketing spend threshold (</w:t>
      </w:r>
      <w:r w:rsidRPr="0061233B">
        <w:rPr>
          <w:b/>
          <w:bCs/>
        </w:rPr>
        <w:t>67</w:t>
      </w:r>
      <w:r w:rsidR="004427A5">
        <w:rPr>
          <w:b/>
          <w:bCs/>
        </w:rPr>
        <w:t>%</w:t>
      </w:r>
      <w:r w:rsidRPr="0061233B">
        <w:t xml:space="preserve"> support)</w:t>
      </w:r>
    </w:p>
    <w:p w14:paraId="4534E736" w14:textId="3B50036F" w:rsidR="00924EAD" w:rsidRPr="0061233B" w:rsidRDefault="00924EAD" w:rsidP="00924EAD">
      <w:pPr>
        <w:pStyle w:val="ListBullet"/>
        <w:numPr>
          <w:ilvl w:val="1"/>
          <w:numId w:val="10"/>
        </w:numPr>
      </w:pPr>
      <w:r w:rsidRPr="0061233B">
        <w:t>Introducing an enhanced ‘export readiness test’ (</w:t>
      </w:r>
      <w:r w:rsidR="0061233B" w:rsidRPr="0061233B">
        <w:rPr>
          <w:b/>
          <w:bCs/>
        </w:rPr>
        <w:t>65</w:t>
      </w:r>
      <w:r w:rsidR="004427A5">
        <w:rPr>
          <w:b/>
          <w:bCs/>
        </w:rPr>
        <w:t>%</w:t>
      </w:r>
      <w:r w:rsidR="0061233B" w:rsidRPr="0061233B">
        <w:t xml:space="preserve"> support)</w:t>
      </w:r>
    </w:p>
    <w:p w14:paraId="4824154A" w14:textId="07A09EDB" w:rsidR="00A01AA0" w:rsidRPr="00A01AA0" w:rsidRDefault="0061233B" w:rsidP="00A01AA0">
      <w:pPr>
        <w:pStyle w:val="ListBullet"/>
        <w:numPr>
          <w:ilvl w:val="1"/>
          <w:numId w:val="10"/>
        </w:numPr>
        <w:rPr>
          <w:rStyle w:val="CommentReference"/>
          <w:b/>
          <w:sz w:val="20"/>
          <w:szCs w:val="20"/>
        </w:rPr>
      </w:pPr>
      <w:r w:rsidRPr="0061233B">
        <w:t>Introducing a ‘minimum years in business’ requirement (</w:t>
      </w:r>
      <w:r w:rsidRPr="0061233B">
        <w:rPr>
          <w:b/>
          <w:bCs/>
        </w:rPr>
        <w:t>52</w:t>
      </w:r>
      <w:r w:rsidR="004427A5">
        <w:rPr>
          <w:b/>
          <w:bCs/>
        </w:rPr>
        <w:t>%</w:t>
      </w:r>
      <w:r w:rsidRPr="0061233B">
        <w:t xml:space="preserve"> support)</w:t>
      </w:r>
    </w:p>
    <w:p w14:paraId="53CF16D7" w14:textId="68C0D123" w:rsidR="00617054" w:rsidRPr="00497344" w:rsidRDefault="00617054" w:rsidP="00E26DC1">
      <w:pPr>
        <w:pStyle w:val="Heading3"/>
      </w:pPr>
      <w:r w:rsidRPr="00497344">
        <w:t xml:space="preserve">Improved program management </w:t>
      </w:r>
    </w:p>
    <w:p w14:paraId="748361D4" w14:textId="42A39F16" w:rsidR="00617054" w:rsidRDefault="00617054" w:rsidP="00283887">
      <w:r>
        <w:t xml:space="preserve">There is not clear consensus on </w:t>
      </w:r>
      <w:r w:rsidR="26612B83">
        <w:t xml:space="preserve">the preferred </w:t>
      </w:r>
      <w:r>
        <w:t>length of grant agreement and frequency of rounds:</w:t>
      </w:r>
    </w:p>
    <w:p w14:paraId="56BB2722" w14:textId="186F36A2" w:rsidR="00A830C4" w:rsidRPr="001D3997" w:rsidRDefault="00BA2629" w:rsidP="00932A5D">
      <w:pPr>
        <w:pStyle w:val="ListBullet"/>
        <w:numPr>
          <w:ilvl w:val="0"/>
          <w:numId w:val="10"/>
        </w:numPr>
        <w:ind w:left="284" w:hanging="284"/>
      </w:pPr>
      <w:r w:rsidRPr="2DEA0A26">
        <w:rPr>
          <w:b/>
          <w:bCs/>
        </w:rPr>
        <w:t>46</w:t>
      </w:r>
      <w:r w:rsidR="004427A5">
        <w:rPr>
          <w:b/>
          <w:bCs/>
        </w:rPr>
        <w:t>%</w:t>
      </w:r>
      <w:r w:rsidR="001D3997">
        <w:t xml:space="preserve"> of survey respondents were in favour of two-year grant agreements (open every two years)</w:t>
      </w:r>
      <w:r w:rsidR="00862ABF">
        <w:t>.</w:t>
      </w:r>
      <w:r w:rsidR="004427A5">
        <w:rPr>
          <w:b/>
          <w:bCs/>
        </w:rPr>
        <w:t xml:space="preserve"> </w:t>
      </w:r>
      <w:r w:rsidR="00953E55" w:rsidRPr="004427A5">
        <w:rPr>
          <w:b/>
          <w:bCs/>
        </w:rPr>
        <w:t>50</w:t>
      </w:r>
      <w:r w:rsidR="004427A5">
        <w:rPr>
          <w:b/>
          <w:bCs/>
        </w:rPr>
        <w:t>%</w:t>
      </w:r>
      <w:r w:rsidR="00953E55" w:rsidRPr="004427A5">
        <w:rPr>
          <w:b/>
          <w:bCs/>
        </w:rPr>
        <w:t xml:space="preserve"> </w:t>
      </w:r>
      <w:r w:rsidR="00953E55">
        <w:t xml:space="preserve">of businesses were in favour, while only </w:t>
      </w:r>
      <w:r w:rsidR="00953E55" w:rsidRPr="004427A5">
        <w:rPr>
          <w:b/>
          <w:bCs/>
        </w:rPr>
        <w:t>14</w:t>
      </w:r>
      <w:r w:rsidR="004427A5">
        <w:rPr>
          <w:b/>
          <w:bCs/>
        </w:rPr>
        <w:t>%</w:t>
      </w:r>
      <w:r w:rsidR="00953E55">
        <w:t xml:space="preserve"> of grant agents were in favour of this option.</w:t>
      </w:r>
    </w:p>
    <w:p w14:paraId="01788542" w14:textId="1C7BA86B" w:rsidR="00953E55" w:rsidRPr="00131A3C" w:rsidRDefault="00E71134" w:rsidP="00932A5D">
      <w:pPr>
        <w:pStyle w:val="ListBullet"/>
        <w:numPr>
          <w:ilvl w:val="0"/>
          <w:numId w:val="10"/>
        </w:numPr>
        <w:ind w:left="284" w:hanging="284"/>
      </w:pPr>
      <w:r w:rsidRPr="2DEA0A26">
        <w:rPr>
          <w:b/>
          <w:bCs/>
        </w:rPr>
        <w:t>49</w:t>
      </w:r>
      <w:r w:rsidR="004427A5">
        <w:rPr>
          <w:b/>
          <w:bCs/>
        </w:rPr>
        <w:t>%</w:t>
      </w:r>
      <w:r>
        <w:t xml:space="preserve"> were in favour of one year grant agreements (open annually).</w:t>
      </w:r>
      <w:r w:rsidR="004427A5">
        <w:rPr>
          <w:b/>
          <w:bCs/>
        </w:rPr>
        <w:t xml:space="preserve"> </w:t>
      </w:r>
      <w:r w:rsidR="00B04045" w:rsidRPr="004427A5">
        <w:rPr>
          <w:b/>
          <w:bCs/>
        </w:rPr>
        <w:t>42</w:t>
      </w:r>
      <w:r w:rsidR="004427A5">
        <w:rPr>
          <w:b/>
          <w:bCs/>
        </w:rPr>
        <w:t>%</w:t>
      </w:r>
      <w:r w:rsidR="00B04045">
        <w:t xml:space="preserve"> of businesses were in fa</w:t>
      </w:r>
      <w:r w:rsidR="00223627">
        <w:t xml:space="preserve">vour, while </w:t>
      </w:r>
      <w:r w:rsidR="00223627" w:rsidRPr="004427A5">
        <w:rPr>
          <w:b/>
          <w:bCs/>
        </w:rPr>
        <w:t>29</w:t>
      </w:r>
      <w:r w:rsidR="004427A5">
        <w:rPr>
          <w:b/>
          <w:bCs/>
        </w:rPr>
        <w:t>%</w:t>
      </w:r>
      <w:r w:rsidR="00223627">
        <w:t xml:space="preserve"> of grant agents were in favour of this option. </w:t>
      </w:r>
    </w:p>
    <w:p w14:paraId="0C09376F" w14:textId="4EF8CE89" w:rsidR="00D86842" w:rsidRPr="00A84C0B" w:rsidRDefault="00D86842" w:rsidP="00283887">
      <w:pPr>
        <w:pStyle w:val="ListBullet"/>
        <w:numPr>
          <w:ilvl w:val="0"/>
          <w:numId w:val="10"/>
        </w:numPr>
        <w:ind w:left="284" w:hanging="284"/>
      </w:pPr>
      <w:r w:rsidRPr="2DEA0A26">
        <w:rPr>
          <w:b/>
          <w:bCs/>
        </w:rPr>
        <w:t>29</w:t>
      </w:r>
      <w:r w:rsidR="004427A5">
        <w:rPr>
          <w:b/>
          <w:bCs/>
        </w:rPr>
        <w:t>%</w:t>
      </w:r>
      <w:r>
        <w:t xml:space="preserve"> of respondents were in favour of </w:t>
      </w:r>
      <w:r w:rsidR="00A84C0B">
        <w:t>closing an EMDG round once a specified number of applications have been reached.</w:t>
      </w:r>
    </w:p>
    <w:p w14:paraId="0A187904" w14:textId="23F9A377" w:rsidR="00131A3C" w:rsidRPr="00750B80" w:rsidRDefault="00F24F3F" w:rsidP="008932AD">
      <w:pPr>
        <w:spacing w:before="0" w:after="160" w:line="259" w:lineRule="auto"/>
      </w:pPr>
      <w:r w:rsidRPr="00B3482F">
        <w:rPr>
          <w:b/>
          <w:bCs/>
        </w:rPr>
        <w:t>Grant amounts</w:t>
      </w:r>
      <w:r w:rsidRPr="00750B80">
        <w:t xml:space="preserve"> have been consistently raised as a concern for EMDG recipients, in both the EMDG Operational Review and the Refocus consultations.</w:t>
      </w:r>
    </w:p>
    <w:p w14:paraId="2414B1A3" w14:textId="5E7BD864" w:rsidR="00F24F3F" w:rsidRDefault="00F24F3F" w:rsidP="00131A3C">
      <w:r w:rsidRPr="00750B80">
        <w:t xml:space="preserve">Many of the suggested settings to </w:t>
      </w:r>
      <w:r w:rsidR="0083468B">
        <w:t>r</w:t>
      </w:r>
      <w:r w:rsidRPr="00750B80">
        <w:t xml:space="preserve">efocus EMDG </w:t>
      </w:r>
      <w:r w:rsidR="00750B80" w:rsidRPr="00750B80">
        <w:t xml:space="preserve">have been proposed to address this issue and increase grant amounts for eligible applicants. </w:t>
      </w:r>
    </w:p>
    <w:p w14:paraId="782FD0B8" w14:textId="61472CB9" w:rsidR="00750B80" w:rsidRDefault="00750B80" w:rsidP="00131A3C">
      <w:r>
        <w:lastRenderedPageBreak/>
        <w:t xml:space="preserve">The graph below shows survey respondents’ views on what grant amount they would consider ‘too low’ to apply for. </w:t>
      </w:r>
    </w:p>
    <w:p w14:paraId="6827501F" w14:textId="406A508A" w:rsidR="00CC0623" w:rsidRDefault="008148DE">
      <w:pPr>
        <w:pStyle w:val="ListParagraph"/>
        <w:numPr>
          <w:ilvl w:val="0"/>
          <w:numId w:val="28"/>
        </w:numPr>
      </w:pPr>
      <w:r>
        <w:t xml:space="preserve">These results varied depending on </w:t>
      </w:r>
      <w:r w:rsidR="004A606A">
        <w:t xml:space="preserve">which tier the business identified as. </w:t>
      </w:r>
    </w:p>
    <w:p w14:paraId="6A628351" w14:textId="3A184A6B" w:rsidR="00CC0623" w:rsidRDefault="00781332">
      <w:pPr>
        <w:pStyle w:val="ListParagraph"/>
        <w:numPr>
          <w:ilvl w:val="0"/>
          <w:numId w:val="28"/>
        </w:numPr>
      </w:pPr>
      <w:r>
        <w:t>For</w:t>
      </w:r>
      <w:r w:rsidR="008148DE">
        <w:t xml:space="preserve"> Tier 1 </w:t>
      </w:r>
      <w:r w:rsidR="004A606A">
        <w:t>respondents</w:t>
      </w:r>
      <w:r w:rsidR="002E549D">
        <w:t xml:space="preserve"> and grant agents</w:t>
      </w:r>
      <w:r w:rsidR="008148DE">
        <w:t xml:space="preserve">, the median amount deemed ‘too low’ was </w:t>
      </w:r>
      <w:r w:rsidR="008148DE" w:rsidRPr="00B3482F">
        <w:rPr>
          <w:b/>
          <w:bCs/>
        </w:rPr>
        <w:t>$10,000</w:t>
      </w:r>
      <w:r w:rsidR="004427A5">
        <w:t>.</w:t>
      </w:r>
      <w:r w:rsidR="008148DE">
        <w:t xml:space="preserve"> </w:t>
      </w:r>
    </w:p>
    <w:p w14:paraId="6C900EC4" w14:textId="05963FD8" w:rsidR="0083468B" w:rsidRPr="00750B80" w:rsidRDefault="00CC0623" w:rsidP="00B3482F">
      <w:pPr>
        <w:pStyle w:val="ListParagraph"/>
        <w:numPr>
          <w:ilvl w:val="0"/>
          <w:numId w:val="28"/>
        </w:numPr>
      </w:pPr>
      <w:r>
        <w:t>F</w:t>
      </w:r>
      <w:r w:rsidR="008148DE">
        <w:t>or</w:t>
      </w:r>
      <w:r w:rsidR="00781332">
        <w:t xml:space="preserve"> Tier 3 respondents, the median amount was </w:t>
      </w:r>
      <w:r w:rsidR="00781332" w:rsidRPr="00B3482F">
        <w:rPr>
          <w:b/>
          <w:bCs/>
        </w:rPr>
        <w:t>$20,000</w:t>
      </w:r>
      <w:r w:rsidR="00781332">
        <w:t xml:space="preserve">. </w:t>
      </w:r>
    </w:p>
    <w:p w14:paraId="2CEF3808" w14:textId="69F1F0C7" w:rsidR="00131A3C" w:rsidRPr="00131A3C" w:rsidRDefault="00E26DC1" w:rsidP="00E26DC1">
      <w:pPr>
        <w:spacing w:after="0"/>
      </w:pPr>
      <w:r>
        <w:rPr>
          <w:noProof/>
        </w:rPr>
        <w:drawing>
          <wp:anchor distT="0" distB="0" distL="114300" distR="114300" simplePos="0" relativeHeight="251658244" behindDoc="1" locked="0" layoutInCell="1" allowOverlap="1" wp14:anchorId="413141FA" wp14:editId="66D32249">
            <wp:simplePos x="0" y="0"/>
            <wp:positionH relativeFrom="margin">
              <wp:align>left</wp:align>
            </wp:positionH>
            <wp:positionV relativeFrom="paragraph">
              <wp:posOffset>240665</wp:posOffset>
            </wp:positionV>
            <wp:extent cx="5362575" cy="2819400"/>
            <wp:effectExtent l="0" t="0" r="9525" b="0"/>
            <wp:wrapTopAndBottom/>
            <wp:docPr id="1655165240" name="Chart 1" descr="Top 3 grant amounts considered too low to apply were $10,000 (23.1% of respondents); $5,000 (18.3%); $20,000 (14.2%)">
              <a:extLst xmlns:a="http://schemas.openxmlformats.org/drawingml/2006/main">
                <a:ext uri="{FF2B5EF4-FFF2-40B4-BE49-F238E27FC236}">
                  <a16:creationId xmlns:a16="http://schemas.microsoft.com/office/drawing/2014/main" id="{BE90D586-7FCD-D227-51C8-ED4CFCE00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E22A72" w:rsidRPr="002E55DA">
        <w:rPr>
          <w:b/>
        </w:rPr>
        <w:t>Which grant amount is considered ‘too low’ to apply:</w:t>
      </w:r>
      <w:r w:rsidR="000731CB" w:rsidRPr="002E55DA">
        <w:rPr>
          <w:b/>
        </w:rPr>
        <w:t xml:space="preserve"> </w:t>
      </w:r>
    </w:p>
    <w:sectPr w:rsidR="00131A3C" w:rsidRPr="00131A3C" w:rsidSect="00091F84">
      <w:footerReference w:type="default" r:id="rId22"/>
      <w:headerReference w:type="first" r:id="rId23"/>
      <w:footerReference w:type="first" r:id="rId24"/>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3BE25" w14:textId="77777777" w:rsidR="00216653" w:rsidRDefault="00216653" w:rsidP="007B0021">
      <w:r>
        <w:separator/>
      </w:r>
    </w:p>
    <w:p w14:paraId="7B42710C" w14:textId="77777777" w:rsidR="00216653" w:rsidRDefault="00216653" w:rsidP="007B0021"/>
  </w:endnote>
  <w:endnote w:type="continuationSeparator" w:id="0">
    <w:p w14:paraId="4414CA10" w14:textId="77777777" w:rsidR="00216653" w:rsidRDefault="00216653" w:rsidP="007B0021">
      <w:r>
        <w:continuationSeparator/>
      </w:r>
    </w:p>
    <w:p w14:paraId="6C98937D" w14:textId="77777777" w:rsidR="00216653" w:rsidRDefault="00216653" w:rsidP="007B0021"/>
  </w:endnote>
  <w:endnote w:type="continuationNotice" w:id="1">
    <w:p w14:paraId="3DA096BC" w14:textId="77777777" w:rsidR="00216653" w:rsidRDefault="002166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AD41" w14:textId="5F71638B" w:rsidR="00B13356" w:rsidRDefault="0041132B" w:rsidP="0041132B">
    <w:pPr>
      <w:pBdr>
        <w:top w:val="single" w:sz="6" w:space="6" w:color="000000"/>
      </w:pBdr>
      <w:tabs>
        <w:tab w:val="center" w:pos="4513"/>
        <w:tab w:val="right" w:pos="9026"/>
      </w:tabs>
      <w:spacing w:after="0" w:line="240" w:lineRule="auto"/>
      <w:rPr>
        <w:rFonts w:eastAsia="SimSun" w:cs="Times New Roman"/>
        <w:noProof/>
        <w:color w:val="auto"/>
        <w:sz w:val="16"/>
        <w:szCs w:val="16"/>
        <w:lang w:eastAsia="zh-CN"/>
      </w:rPr>
    </w:pPr>
    <w:r>
      <w:rPr>
        <w:rFonts w:eastAsia="SimSun" w:cs="Times New Roman"/>
        <w:color w:val="auto"/>
        <w:sz w:val="16"/>
        <w:szCs w:val="16"/>
        <w:lang w:eastAsia="zh-CN"/>
      </w:rPr>
      <w:t xml:space="preserve">EMDG </w:t>
    </w:r>
    <w:r w:rsidR="00C12EEE">
      <w:rPr>
        <w:rFonts w:eastAsia="SimSun" w:cs="Times New Roman"/>
        <w:color w:val="auto"/>
        <w:sz w:val="16"/>
        <w:szCs w:val="16"/>
        <w:lang w:eastAsia="zh-CN"/>
      </w:rPr>
      <w:t xml:space="preserve">program </w:t>
    </w:r>
    <w:r w:rsidR="00530DF6">
      <w:rPr>
        <w:rFonts w:eastAsia="SimSun" w:cs="Times New Roman"/>
        <w:color w:val="auto"/>
        <w:sz w:val="16"/>
        <w:szCs w:val="16"/>
        <w:lang w:eastAsia="zh-CN"/>
      </w:rPr>
      <w:t>strategic r</w:t>
    </w:r>
    <w:r>
      <w:rPr>
        <w:rFonts w:eastAsia="SimSun" w:cs="Times New Roman"/>
        <w:color w:val="auto"/>
        <w:sz w:val="16"/>
        <w:szCs w:val="16"/>
        <w:lang w:eastAsia="zh-CN"/>
      </w:rPr>
      <w:t xml:space="preserve">efocus – consultation </w:t>
    </w:r>
    <w:proofErr w:type="gramStart"/>
    <w:r>
      <w:rPr>
        <w:rFonts w:eastAsia="SimSun" w:cs="Times New Roman"/>
        <w:color w:val="auto"/>
        <w:sz w:val="16"/>
        <w:szCs w:val="16"/>
        <w:lang w:eastAsia="zh-CN"/>
      </w:rPr>
      <w:t>summary</w:t>
    </w:r>
    <w:proofErr w:type="gramEnd"/>
    <w:r w:rsidR="000F3208" w:rsidRPr="000F3208">
      <w:rPr>
        <w:rFonts w:eastAsia="SimSun" w:cs="Times New Roman"/>
        <w:color w:val="auto"/>
        <w:sz w:val="16"/>
        <w:szCs w:val="16"/>
        <w:lang w:eastAsia="zh-CN"/>
      </w:rPr>
      <w:tab/>
    </w:r>
  </w:p>
  <w:p w14:paraId="7A707B94" w14:textId="62E155EC" w:rsidR="0001384C" w:rsidRPr="0041132B" w:rsidRDefault="000F3208" w:rsidP="0041132B">
    <w:pPr>
      <w:pBdr>
        <w:top w:val="single" w:sz="6" w:space="6" w:color="000000"/>
      </w:pBdr>
      <w:tabs>
        <w:tab w:val="center" w:pos="4513"/>
        <w:tab w:val="right" w:pos="9026"/>
      </w:tabs>
      <w:spacing w:after="0" w:line="240" w:lineRule="auto"/>
      <w:rPr>
        <w:rFonts w:eastAsia="SimSun" w:cs="Times New Roman"/>
        <w:color w:val="auto"/>
        <w:sz w:val="16"/>
        <w:szCs w:val="16"/>
        <w:lang w:eastAsia="zh-CN"/>
      </w:rPr>
    </w:pPr>
    <w:r w:rsidRPr="000F3208">
      <w:rPr>
        <w:rFonts w:eastAsia="SimSun" w:cs="Times New Roman"/>
        <w:color w:val="auto"/>
        <w:sz w:val="16"/>
        <w:szCs w:val="16"/>
        <w:lang w:eastAsia="zh-CN"/>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A6F6" w14:textId="33C354AD" w:rsidR="000C20E5" w:rsidRDefault="00530DF6" w:rsidP="00626FEF">
    <w:r>
      <w:rPr>
        <w:rFonts w:eastAsia="SimSun" w:cs="Times New Roman"/>
        <w:color w:val="auto"/>
        <w:sz w:val="16"/>
        <w:szCs w:val="16"/>
        <w:lang w:eastAsia="zh-CN"/>
      </w:rPr>
      <w:t xml:space="preserve">EMDG program strategic refocus – consultation </w:t>
    </w:r>
    <w:proofErr w:type="gramStart"/>
    <w:r>
      <w:rPr>
        <w:rFonts w:eastAsia="SimSun" w:cs="Times New Roman"/>
        <w:color w:val="auto"/>
        <w:sz w:val="16"/>
        <w:szCs w:val="16"/>
        <w:lang w:eastAsia="zh-CN"/>
      </w:rPr>
      <w:t>summary</w:t>
    </w:r>
    <w:proofErr w:type="gramEnd"/>
    <w:r w:rsidRPr="000F3208">
      <w:rPr>
        <w:rFonts w:eastAsia="SimSun" w:cs="Times New Roman"/>
        <w:color w:val="auto"/>
        <w:sz w:val="16"/>
        <w:szCs w:val="16"/>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A859C" w14:textId="77777777" w:rsidR="00216653" w:rsidRDefault="00216653" w:rsidP="007B0021">
      <w:r>
        <w:separator/>
      </w:r>
    </w:p>
    <w:p w14:paraId="008490FC" w14:textId="77777777" w:rsidR="00216653" w:rsidRDefault="00216653" w:rsidP="007B0021"/>
  </w:footnote>
  <w:footnote w:type="continuationSeparator" w:id="0">
    <w:p w14:paraId="30B6FFC0" w14:textId="77777777" w:rsidR="00216653" w:rsidRDefault="00216653" w:rsidP="007B0021">
      <w:r>
        <w:continuationSeparator/>
      </w:r>
    </w:p>
    <w:p w14:paraId="777E377F" w14:textId="77777777" w:rsidR="00216653" w:rsidRDefault="00216653" w:rsidP="007B0021"/>
  </w:footnote>
  <w:footnote w:type="continuationNotice" w:id="1">
    <w:p w14:paraId="401418C4" w14:textId="77777777" w:rsidR="00216653" w:rsidRDefault="002166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04819" w14:textId="72FB1397" w:rsidR="003A58AB" w:rsidRDefault="003A58AB" w:rsidP="007B0021">
    <w:pPr>
      <w:pStyle w:val="Header"/>
    </w:pPr>
  </w:p>
  <w:p w14:paraId="0DBAC0A0"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40A0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7D76F3"/>
    <w:multiLevelType w:val="hybridMultilevel"/>
    <w:tmpl w:val="B4C6B080"/>
    <w:lvl w:ilvl="0" w:tplc="BDACFCA8">
      <w:start w:val="1"/>
      <w:numFmt w:val="decimal"/>
      <w:pStyle w:val="NumberedList1"/>
      <w:lvlText w:val="%1."/>
      <w:lvlJc w:val="left"/>
      <w:pPr>
        <w:ind w:left="720" w:hanging="360"/>
      </w:pPr>
      <w:rPr>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C1111E5"/>
    <w:multiLevelType w:val="hybridMultilevel"/>
    <w:tmpl w:val="33CEC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D903CA"/>
    <w:multiLevelType w:val="hybridMultilevel"/>
    <w:tmpl w:val="0E58C170"/>
    <w:lvl w:ilvl="0" w:tplc="16200BEE">
      <w:start w:val="1"/>
      <w:numFmt w:val="bullet"/>
      <w:pStyle w:val="BulletLis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4706669F"/>
    <w:multiLevelType w:val="hybridMultilevel"/>
    <w:tmpl w:val="9E78127E"/>
    <w:lvl w:ilvl="0" w:tplc="0C090001">
      <w:start w:val="1"/>
      <w:numFmt w:val="bullet"/>
      <w:lvlText w:val=""/>
      <w:lvlJc w:val="left"/>
      <w:pPr>
        <w:ind w:left="720" w:hanging="360"/>
      </w:pPr>
      <w:rPr>
        <w:rFonts w:ascii="Symbol" w:hAnsi="Symbol" w:hint="default"/>
      </w:rPr>
    </w:lvl>
    <w:lvl w:ilvl="1" w:tplc="BCE407E4">
      <w:start w:val="1"/>
      <w:numFmt w:val="decimal"/>
      <w:lvlText w:val="%2."/>
      <w:lvlJc w:val="left"/>
      <w:pPr>
        <w:ind w:left="1069" w:hanging="360"/>
      </w:pPr>
      <w:rPr>
        <w:b/>
        <w:bCs/>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643664"/>
    <w:multiLevelType w:val="hybridMultilevel"/>
    <w:tmpl w:val="26FCED0E"/>
    <w:lvl w:ilvl="0" w:tplc="D74C2B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F3A2D5C"/>
    <w:multiLevelType w:val="hybridMultilevel"/>
    <w:tmpl w:val="9FC02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8D210B"/>
    <w:multiLevelType w:val="hybridMultilevel"/>
    <w:tmpl w:val="7C58CB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67667D39"/>
    <w:multiLevelType w:val="hybridMultilevel"/>
    <w:tmpl w:val="265603A2"/>
    <w:lvl w:ilvl="0" w:tplc="FFFFFFFF">
      <w:start w:val="1"/>
      <w:numFmt w:val="decimal"/>
      <w:lvlText w:val="%1."/>
      <w:lvlJc w:val="left"/>
      <w:pPr>
        <w:ind w:left="1856" w:hanging="360"/>
      </w:pPr>
      <w:rPr>
        <w:rFonts w:hint="default"/>
        <w:b/>
        <w:bCs/>
      </w:rPr>
    </w:lvl>
    <w:lvl w:ilvl="1" w:tplc="FFFFFFFF" w:tentative="1">
      <w:start w:val="1"/>
      <w:numFmt w:val="bullet"/>
      <w:lvlText w:val="o"/>
      <w:lvlJc w:val="left"/>
      <w:pPr>
        <w:ind w:left="2576" w:hanging="360"/>
      </w:pPr>
      <w:rPr>
        <w:rFonts w:ascii="Courier New" w:hAnsi="Courier New" w:cs="Courier New" w:hint="default"/>
      </w:rPr>
    </w:lvl>
    <w:lvl w:ilvl="2" w:tplc="FFFFFFFF" w:tentative="1">
      <w:start w:val="1"/>
      <w:numFmt w:val="bullet"/>
      <w:lvlText w:val=""/>
      <w:lvlJc w:val="left"/>
      <w:pPr>
        <w:ind w:left="3296" w:hanging="360"/>
      </w:pPr>
      <w:rPr>
        <w:rFonts w:ascii="Wingdings" w:hAnsi="Wingdings" w:hint="default"/>
      </w:rPr>
    </w:lvl>
    <w:lvl w:ilvl="3" w:tplc="FFFFFFFF" w:tentative="1">
      <w:start w:val="1"/>
      <w:numFmt w:val="bullet"/>
      <w:lvlText w:val=""/>
      <w:lvlJc w:val="left"/>
      <w:pPr>
        <w:ind w:left="4016" w:hanging="360"/>
      </w:pPr>
      <w:rPr>
        <w:rFonts w:ascii="Symbol" w:hAnsi="Symbol" w:hint="default"/>
      </w:rPr>
    </w:lvl>
    <w:lvl w:ilvl="4" w:tplc="FFFFFFFF" w:tentative="1">
      <w:start w:val="1"/>
      <w:numFmt w:val="bullet"/>
      <w:lvlText w:val="o"/>
      <w:lvlJc w:val="left"/>
      <w:pPr>
        <w:ind w:left="4736" w:hanging="360"/>
      </w:pPr>
      <w:rPr>
        <w:rFonts w:ascii="Courier New" w:hAnsi="Courier New" w:cs="Courier New" w:hint="default"/>
      </w:rPr>
    </w:lvl>
    <w:lvl w:ilvl="5" w:tplc="FFFFFFFF" w:tentative="1">
      <w:start w:val="1"/>
      <w:numFmt w:val="bullet"/>
      <w:lvlText w:val=""/>
      <w:lvlJc w:val="left"/>
      <w:pPr>
        <w:ind w:left="5456" w:hanging="360"/>
      </w:pPr>
      <w:rPr>
        <w:rFonts w:ascii="Wingdings" w:hAnsi="Wingdings" w:hint="default"/>
      </w:rPr>
    </w:lvl>
    <w:lvl w:ilvl="6" w:tplc="FFFFFFFF" w:tentative="1">
      <w:start w:val="1"/>
      <w:numFmt w:val="bullet"/>
      <w:lvlText w:val=""/>
      <w:lvlJc w:val="left"/>
      <w:pPr>
        <w:ind w:left="6176" w:hanging="360"/>
      </w:pPr>
      <w:rPr>
        <w:rFonts w:ascii="Symbol" w:hAnsi="Symbol" w:hint="default"/>
      </w:rPr>
    </w:lvl>
    <w:lvl w:ilvl="7" w:tplc="FFFFFFFF" w:tentative="1">
      <w:start w:val="1"/>
      <w:numFmt w:val="bullet"/>
      <w:lvlText w:val="o"/>
      <w:lvlJc w:val="left"/>
      <w:pPr>
        <w:ind w:left="6896" w:hanging="360"/>
      </w:pPr>
      <w:rPr>
        <w:rFonts w:ascii="Courier New" w:hAnsi="Courier New" w:cs="Courier New" w:hint="default"/>
      </w:rPr>
    </w:lvl>
    <w:lvl w:ilvl="8" w:tplc="FFFFFFFF" w:tentative="1">
      <w:start w:val="1"/>
      <w:numFmt w:val="bullet"/>
      <w:lvlText w:val=""/>
      <w:lvlJc w:val="left"/>
      <w:pPr>
        <w:ind w:left="7616" w:hanging="360"/>
      </w:pPr>
      <w:rPr>
        <w:rFonts w:ascii="Wingdings" w:hAnsi="Wingdings" w:hint="default"/>
      </w:rPr>
    </w:lvl>
  </w:abstractNum>
  <w:abstractNum w:abstractNumId="11" w15:restartNumberingAfterBreak="0">
    <w:nsid w:val="6C0F4C9D"/>
    <w:multiLevelType w:val="hybridMultilevel"/>
    <w:tmpl w:val="BDCE2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4255E2"/>
    <w:multiLevelType w:val="hybridMultilevel"/>
    <w:tmpl w:val="F3CED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A347EB"/>
    <w:multiLevelType w:val="hybridMultilevel"/>
    <w:tmpl w:val="AB8E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E87AD6"/>
    <w:multiLevelType w:val="hybridMultilevel"/>
    <w:tmpl w:val="265603A2"/>
    <w:lvl w:ilvl="0" w:tplc="FFFFFFFF">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6" w15:restartNumberingAfterBreak="0">
    <w:nsid w:val="73B23CAD"/>
    <w:multiLevelType w:val="hybridMultilevel"/>
    <w:tmpl w:val="265603A2"/>
    <w:lvl w:ilvl="0" w:tplc="A022CF1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7610512"/>
    <w:multiLevelType w:val="hybridMultilevel"/>
    <w:tmpl w:val="6B367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05043"/>
    <w:multiLevelType w:val="hybridMultilevel"/>
    <w:tmpl w:val="CD5A9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AC5B95"/>
    <w:multiLevelType w:val="hybridMultilevel"/>
    <w:tmpl w:val="77C42A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9639102">
    <w:abstractNumId w:val="4"/>
  </w:num>
  <w:num w:numId="2" w16cid:durableId="784662544">
    <w:abstractNumId w:val="6"/>
  </w:num>
  <w:num w:numId="3" w16cid:durableId="1442451738">
    <w:abstractNumId w:val="6"/>
    <w:lvlOverride w:ilvl="0">
      <w:startOverride w:val="1"/>
    </w:lvlOverride>
  </w:num>
  <w:num w:numId="4" w16cid:durableId="1562522304">
    <w:abstractNumId w:val="6"/>
    <w:lvlOverride w:ilvl="0">
      <w:startOverride w:val="1"/>
    </w:lvlOverride>
  </w:num>
  <w:num w:numId="5" w16cid:durableId="1125929345">
    <w:abstractNumId w:val="6"/>
    <w:lvlOverride w:ilvl="0">
      <w:startOverride w:val="1"/>
    </w:lvlOverride>
  </w:num>
  <w:num w:numId="6" w16cid:durableId="641621793">
    <w:abstractNumId w:val="1"/>
  </w:num>
  <w:num w:numId="7" w16cid:durableId="2117015349">
    <w:abstractNumId w:val="15"/>
  </w:num>
  <w:num w:numId="8" w16cid:durableId="116532335">
    <w:abstractNumId w:val="9"/>
  </w:num>
  <w:num w:numId="9" w16cid:durableId="229464830">
    <w:abstractNumId w:val="18"/>
  </w:num>
  <w:num w:numId="10" w16cid:durableId="1263566115">
    <w:abstractNumId w:val="12"/>
  </w:num>
  <w:num w:numId="11" w16cid:durableId="1666477222">
    <w:abstractNumId w:val="17"/>
  </w:num>
  <w:num w:numId="12" w16cid:durableId="862594782">
    <w:abstractNumId w:val="3"/>
  </w:num>
  <w:num w:numId="13" w16cid:durableId="1851875754">
    <w:abstractNumId w:val="16"/>
  </w:num>
  <w:num w:numId="14" w16cid:durableId="563417497">
    <w:abstractNumId w:val="2"/>
  </w:num>
  <w:num w:numId="15" w16cid:durableId="41828221">
    <w:abstractNumId w:val="13"/>
  </w:num>
  <w:num w:numId="16" w16cid:durableId="1533688600">
    <w:abstractNumId w:val="7"/>
  </w:num>
  <w:num w:numId="17" w16cid:durableId="287248035">
    <w:abstractNumId w:val="5"/>
  </w:num>
  <w:num w:numId="18" w16cid:durableId="41368181">
    <w:abstractNumId w:val="8"/>
  </w:num>
  <w:num w:numId="19" w16cid:durableId="2105179611">
    <w:abstractNumId w:val="19"/>
  </w:num>
  <w:num w:numId="20" w16cid:durableId="1634558440">
    <w:abstractNumId w:val="0"/>
  </w:num>
  <w:num w:numId="21" w16cid:durableId="266812342">
    <w:abstractNumId w:val="6"/>
  </w:num>
  <w:num w:numId="22" w16cid:durableId="1248881693">
    <w:abstractNumId w:val="2"/>
  </w:num>
  <w:num w:numId="23" w16cid:durableId="1167593697">
    <w:abstractNumId w:val="14"/>
  </w:num>
  <w:num w:numId="24" w16cid:durableId="1617060841">
    <w:abstractNumId w:val="2"/>
  </w:num>
  <w:num w:numId="25" w16cid:durableId="1872648685">
    <w:abstractNumId w:val="2"/>
  </w:num>
  <w:num w:numId="26" w16cid:durableId="1327901345">
    <w:abstractNumId w:val="10"/>
  </w:num>
  <w:num w:numId="27" w16cid:durableId="89931023">
    <w:abstractNumId w:val="2"/>
  </w:num>
  <w:num w:numId="28" w16cid:durableId="9951830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C20"/>
    <w:rsid w:val="000003F7"/>
    <w:rsid w:val="000076EA"/>
    <w:rsid w:val="00010DBB"/>
    <w:rsid w:val="0001191F"/>
    <w:rsid w:val="0001384C"/>
    <w:rsid w:val="0001472D"/>
    <w:rsid w:val="00016C55"/>
    <w:rsid w:val="00024415"/>
    <w:rsid w:val="00024E6A"/>
    <w:rsid w:val="00024FDB"/>
    <w:rsid w:val="0002789C"/>
    <w:rsid w:val="00030B67"/>
    <w:rsid w:val="00030E30"/>
    <w:rsid w:val="00033FE2"/>
    <w:rsid w:val="00041983"/>
    <w:rsid w:val="00045AB0"/>
    <w:rsid w:val="000551B1"/>
    <w:rsid w:val="000573AB"/>
    <w:rsid w:val="000723AC"/>
    <w:rsid w:val="000731CB"/>
    <w:rsid w:val="00086546"/>
    <w:rsid w:val="00091F84"/>
    <w:rsid w:val="000A0753"/>
    <w:rsid w:val="000A2E74"/>
    <w:rsid w:val="000B0346"/>
    <w:rsid w:val="000B4241"/>
    <w:rsid w:val="000C14BF"/>
    <w:rsid w:val="000C20E5"/>
    <w:rsid w:val="000C7414"/>
    <w:rsid w:val="000D38B0"/>
    <w:rsid w:val="000D42E8"/>
    <w:rsid w:val="000E05B6"/>
    <w:rsid w:val="000E6449"/>
    <w:rsid w:val="000E7E86"/>
    <w:rsid w:val="000F3208"/>
    <w:rsid w:val="000F66D8"/>
    <w:rsid w:val="00101A67"/>
    <w:rsid w:val="001036A0"/>
    <w:rsid w:val="00107220"/>
    <w:rsid w:val="001121C3"/>
    <w:rsid w:val="00114C5D"/>
    <w:rsid w:val="00117092"/>
    <w:rsid w:val="00117150"/>
    <w:rsid w:val="0012077E"/>
    <w:rsid w:val="00123FBF"/>
    <w:rsid w:val="0012425F"/>
    <w:rsid w:val="00126C6E"/>
    <w:rsid w:val="00131A3C"/>
    <w:rsid w:val="001477B4"/>
    <w:rsid w:val="00147D40"/>
    <w:rsid w:val="001509A4"/>
    <w:rsid w:val="00154DFC"/>
    <w:rsid w:val="00155B64"/>
    <w:rsid w:val="0015714A"/>
    <w:rsid w:val="00160CD2"/>
    <w:rsid w:val="00162FAB"/>
    <w:rsid w:val="00164B77"/>
    <w:rsid w:val="001800EB"/>
    <w:rsid w:val="00182F0F"/>
    <w:rsid w:val="00192074"/>
    <w:rsid w:val="00193C3E"/>
    <w:rsid w:val="001B0BDD"/>
    <w:rsid w:val="001B4F7F"/>
    <w:rsid w:val="001B5580"/>
    <w:rsid w:val="001C525A"/>
    <w:rsid w:val="001C5A26"/>
    <w:rsid w:val="001D3997"/>
    <w:rsid w:val="001D52C0"/>
    <w:rsid w:val="001E186F"/>
    <w:rsid w:val="001F3A5C"/>
    <w:rsid w:val="001F603E"/>
    <w:rsid w:val="001F6DE0"/>
    <w:rsid w:val="00203E4E"/>
    <w:rsid w:val="0020481E"/>
    <w:rsid w:val="0021030B"/>
    <w:rsid w:val="00216371"/>
    <w:rsid w:val="00216653"/>
    <w:rsid w:val="00220666"/>
    <w:rsid w:val="00223627"/>
    <w:rsid w:val="00223842"/>
    <w:rsid w:val="00233027"/>
    <w:rsid w:val="0023440F"/>
    <w:rsid w:val="00241B0F"/>
    <w:rsid w:val="00243E87"/>
    <w:rsid w:val="00243F5F"/>
    <w:rsid w:val="00245E86"/>
    <w:rsid w:val="00253226"/>
    <w:rsid w:val="002535CA"/>
    <w:rsid w:val="00261F28"/>
    <w:rsid w:val="002670EB"/>
    <w:rsid w:val="002749C0"/>
    <w:rsid w:val="0028112D"/>
    <w:rsid w:val="00282C92"/>
    <w:rsid w:val="00283887"/>
    <w:rsid w:val="00285759"/>
    <w:rsid w:val="0028696F"/>
    <w:rsid w:val="0029071D"/>
    <w:rsid w:val="002A2463"/>
    <w:rsid w:val="002A7624"/>
    <w:rsid w:val="002B17E8"/>
    <w:rsid w:val="002B1B67"/>
    <w:rsid w:val="002B461A"/>
    <w:rsid w:val="002B6E4D"/>
    <w:rsid w:val="002C1F51"/>
    <w:rsid w:val="002C33B0"/>
    <w:rsid w:val="002C3B88"/>
    <w:rsid w:val="002C7CB7"/>
    <w:rsid w:val="002D5A4F"/>
    <w:rsid w:val="002E1315"/>
    <w:rsid w:val="002E1BC7"/>
    <w:rsid w:val="002E309C"/>
    <w:rsid w:val="002E549D"/>
    <w:rsid w:val="002E55DA"/>
    <w:rsid w:val="002E74FA"/>
    <w:rsid w:val="002E7D8B"/>
    <w:rsid w:val="002F17E4"/>
    <w:rsid w:val="002F228F"/>
    <w:rsid w:val="002F3ABC"/>
    <w:rsid w:val="002F7149"/>
    <w:rsid w:val="002F79ED"/>
    <w:rsid w:val="0030245B"/>
    <w:rsid w:val="00303F5E"/>
    <w:rsid w:val="00304632"/>
    <w:rsid w:val="00312CC3"/>
    <w:rsid w:val="00317CE1"/>
    <w:rsid w:val="0032063C"/>
    <w:rsid w:val="00321E47"/>
    <w:rsid w:val="00326711"/>
    <w:rsid w:val="00326B31"/>
    <w:rsid w:val="00333598"/>
    <w:rsid w:val="00353486"/>
    <w:rsid w:val="00355DFA"/>
    <w:rsid w:val="00357F0B"/>
    <w:rsid w:val="003626E5"/>
    <w:rsid w:val="00362CD9"/>
    <w:rsid w:val="0037457F"/>
    <w:rsid w:val="00376CC9"/>
    <w:rsid w:val="003805A9"/>
    <w:rsid w:val="00387146"/>
    <w:rsid w:val="00390361"/>
    <w:rsid w:val="00390F9A"/>
    <w:rsid w:val="0039262B"/>
    <w:rsid w:val="00393596"/>
    <w:rsid w:val="003A58AB"/>
    <w:rsid w:val="003B5D0D"/>
    <w:rsid w:val="003B6AB1"/>
    <w:rsid w:val="003C3B0A"/>
    <w:rsid w:val="003D0704"/>
    <w:rsid w:val="003D1804"/>
    <w:rsid w:val="003D1E96"/>
    <w:rsid w:val="003D2FAB"/>
    <w:rsid w:val="003D5329"/>
    <w:rsid w:val="003D554E"/>
    <w:rsid w:val="003D65E7"/>
    <w:rsid w:val="003E38E3"/>
    <w:rsid w:val="003E49CD"/>
    <w:rsid w:val="003E5497"/>
    <w:rsid w:val="003F3B9E"/>
    <w:rsid w:val="003F565D"/>
    <w:rsid w:val="003F577A"/>
    <w:rsid w:val="003F583E"/>
    <w:rsid w:val="0041132B"/>
    <w:rsid w:val="004122E0"/>
    <w:rsid w:val="00413E87"/>
    <w:rsid w:val="00414084"/>
    <w:rsid w:val="00421296"/>
    <w:rsid w:val="0042173A"/>
    <w:rsid w:val="004274B8"/>
    <w:rsid w:val="0043062E"/>
    <w:rsid w:val="00432F24"/>
    <w:rsid w:val="004427A5"/>
    <w:rsid w:val="0044521D"/>
    <w:rsid w:val="00446544"/>
    <w:rsid w:val="0045021A"/>
    <w:rsid w:val="0045192E"/>
    <w:rsid w:val="00460A41"/>
    <w:rsid w:val="00461559"/>
    <w:rsid w:val="004649D9"/>
    <w:rsid w:val="004767E6"/>
    <w:rsid w:val="00485183"/>
    <w:rsid w:val="00486AA9"/>
    <w:rsid w:val="0048725D"/>
    <w:rsid w:val="004969F1"/>
    <w:rsid w:val="00497344"/>
    <w:rsid w:val="004979A8"/>
    <w:rsid w:val="004A243F"/>
    <w:rsid w:val="004A2D1F"/>
    <w:rsid w:val="004A606A"/>
    <w:rsid w:val="004B3E97"/>
    <w:rsid w:val="004B6A22"/>
    <w:rsid w:val="004C2C76"/>
    <w:rsid w:val="004C3556"/>
    <w:rsid w:val="004C6441"/>
    <w:rsid w:val="004C6BCF"/>
    <w:rsid w:val="004C70A1"/>
    <w:rsid w:val="004D06AF"/>
    <w:rsid w:val="004D2FC5"/>
    <w:rsid w:val="004D3127"/>
    <w:rsid w:val="004D6F59"/>
    <w:rsid w:val="004E1A32"/>
    <w:rsid w:val="004E3258"/>
    <w:rsid w:val="004F414C"/>
    <w:rsid w:val="00501469"/>
    <w:rsid w:val="005023C3"/>
    <w:rsid w:val="00502929"/>
    <w:rsid w:val="0051610D"/>
    <w:rsid w:val="005202C7"/>
    <w:rsid w:val="00530DF6"/>
    <w:rsid w:val="00536240"/>
    <w:rsid w:val="005423A2"/>
    <w:rsid w:val="00542CAE"/>
    <w:rsid w:val="005440E8"/>
    <w:rsid w:val="00544A0C"/>
    <w:rsid w:val="005456FB"/>
    <w:rsid w:val="00547998"/>
    <w:rsid w:val="005505B2"/>
    <w:rsid w:val="00561542"/>
    <w:rsid w:val="00562F2A"/>
    <w:rsid w:val="0056517E"/>
    <w:rsid w:val="00571BDC"/>
    <w:rsid w:val="00572297"/>
    <w:rsid w:val="00573A72"/>
    <w:rsid w:val="00577384"/>
    <w:rsid w:val="00581E7D"/>
    <w:rsid w:val="00583153"/>
    <w:rsid w:val="005926D7"/>
    <w:rsid w:val="005956E7"/>
    <w:rsid w:val="005A202E"/>
    <w:rsid w:val="005A3E74"/>
    <w:rsid w:val="005A4AF9"/>
    <w:rsid w:val="005A6F23"/>
    <w:rsid w:val="005A71B1"/>
    <w:rsid w:val="005C07B1"/>
    <w:rsid w:val="005C1D9F"/>
    <w:rsid w:val="005C223D"/>
    <w:rsid w:val="005D1797"/>
    <w:rsid w:val="005D3E5E"/>
    <w:rsid w:val="005E1EAD"/>
    <w:rsid w:val="005E4EC2"/>
    <w:rsid w:val="005E4FAE"/>
    <w:rsid w:val="005F06FD"/>
    <w:rsid w:val="005F2E21"/>
    <w:rsid w:val="00603806"/>
    <w:rsid w:val="006052F0"/>
    <w:rsid w:val="0060581D"/>
    <w:rsid w:val="0061233B"/>
    <w:rsid w:val="00615331"/>
    <w:rsid w:val="00617054"/>
    <w:rsid w:val="006205FD"/>
    <w:rsid w:val="00622F8C"/>
    <w:rsid w:val="00624EBE"/>
    <w:rsid w:val="00625AC5"/>
    <w:rsid w:val="00626FEF"/>
    <w:rsid w:val="00627316"/>
    <w:rsid w:val="00635494"/>
    <w:rsid w:val="00651365"/>
    <w:rsid w:val="0065148D"/>
    <w:rsid w:val="0065217D"/>
    <w:rsid w:val="00652C3A"/>
    <w:rsid w:val="006559C3"/>
    <w:rsid w:val="00657797"/>
    <w:rsid w:val="00662363"/>
    <w:rsid w:val="00664683"/>
    <w:rsid w:val="006673A2"/>
    <w:rsid w:val="006713B0"/>
    <w:rsid w:val="00672587"/>
    <w:rsid w:val="0068306C"/>
    <w:rsid w:val="00686BA9"/>
    <w:rsid w:val="00694AAD"/>
    <w:rsid w:val="00696F9E"/>
    <w:rsid w:val="006A3881"/>
    <w:rsid w:val="006B2BD0"/>
    <w:rsid w:val="006B3487"/>
    <w:rsid w:val="006B38CB"/>
    <w:rsid w:val="006C169C"/>
    <w:rsid w:val="006C49AC"/>
    <w:rsid w:val="006C5779"/>
    <w:rsid w:val="006E5730"/>
    <w:rsid w:val="006F7525"/>
    <w:rsid w:val="006F7C7C"/>
    <w:rsid w:val="00714919"/>
    <w:rsid w:val="00717610"/>
    <w:rsid w:val="00723913"/>
    <w:rsid w:val="00725744"/>
    <w:rsid w:val="00732A12"/>
    <w:rsid w:val="00740C39"/>
    <w:rsid w:val="00741836"/>
    <w:rsid w:val="00744511"/>
    <w:rsid w:val="00744624"/>
    <w:rsid w:val="007455A6"/>
    <w:rsid w:val="00746175"/>
    <w:rsid w:val="00747F57"/>
    <w:rsid w:val="00750B80"/>
    <w:rsid w:val="00767D7C"/>
    <w:rsid w:val="00774485"/>
    <w:rsid w:val="00776A19"/>
    <w:rsid w:val="00776A9A"/>
    <w:rsid w:val="00780B70"/>
    <w:rsid w:val="00780E36"/>
    <w:rsid w:val="00781332"/>
    <w:rsid w:val="00783519"/>
    <w:rsid w:val="0078435A"/>
    <w:rsid w:val="00786C9B"/>
    <w:rsid w:val="007A0FC3"/>
    <w:rsid w:val="007A5019"/>
    <w:rsid w:val="007B0021"/>
    <w:rsid w:val="007C487B"/>
    <w:rsid w:val="007C4AA0"/>
    <w:rsid w:val="007C76DA"/>
    <w:rsid w:val="007D2433"/>
    <w:rsid w:val="007E3BAF"/>
    <w:rsid w:val="00801E69"/>
    <w:rsid w:val="00811EDD"/>
    <w:rsid w:val="008148DE"/>
    <w:rsid w:val="00830C7B"/>
    <w:rsid w:val="0083468B"/>
    <w:rsid w:val="00836AD3"/>
    <w:rsid w:val="008407EC"/>
    <w:rsid w:val="008415DB"/>
    <w:rsid w:val="00843B93"/>
    <w:rsid w:val="00850ED6"/>
    <w:rsid w:val="008514EC"/>
    <w:rsid w:val="0085466E"/>
    <w:rsid w:val="00856535"/>
    <w:rsid w:val="00856850"/>
    <w:rsid w:val="008575B9"/>
    <w:rsid w:val="00857A0A"/>
    <w:rsid w:val="00862ABF"/>
    <w:rsid w:val="00862E61"/>
    <w:rsid w:val="00865233"/>
    <w:rsid w:val="00865A85"/>
    <w:rsid w:val="00867B18"/>
    <w:rsid w:val="008703E6"/>
    <w:rsid w:val="00870873"/>
    <w:rsid w:val="00874D33"/>
    <w:rsid w:val="00877D9B"/>
    <w:rsid w:val="00883A22"/>
    <w:rsid w:val="008932AD"/>
    <w:rsid w:val="008A37B0"/>
    <w:rsid w:val="008B1442"/>
    <w:rsid w:val="008B467B"/>
    <w:rsid w:val="008B560F"/>
    <w:rsid w:val="008B6033"/>
    <w:rsid w:val="008C4148"/>
    <w:rsid w:val="008D0C20"/>
    <w:rsid w:val="008D651D"/>
    <w:rsid w:val="008E1C2A"/>
    <w:rsid w:val="008F4FD7"/>
    <w:rsid w:val="00904003"/>
    <w:rsid w:val="00904581"/>
    <w:rsid w:val="00905067"/>
    <w:rsid w:val="00911574"/>
    <w:rsid w:val="00916EDD"/>
    <w:rsid w:val="00921435"/>
    <w:rsid w:val="00924EAD"/>
    <w:rsid w:val="00925485"/>
    <w:rsid w:val="0092648B"/>
    <w:rsid w:val="00932A5D"/>
    <w:rsid w:val="00932DBA"/>
    <w:rsid w:val="009336A1"/>
    <w:rsid w:val="00934C16"/>
    <w:rsid w:val="00943158"/>
    <w:rsid w:val="0094463A"/>
    <w:rsid w:val="00945679"/>
    <w:rsid w:val="009479C1"/>
    <w:rsid w:val="00947B22"/>
    <w:rsid w:val="00951286"/>
    <w:rsid w:val="00953E39"/>
    <w:rsid w:val="00953E55"/>
    <w:rsid w:val="00957824"/>
    <w:rsid w:val="0096640D"/>
    <w:rsid w:val="00971162"/>
    <w:rsid w:val="00972855"/>
    <w:rsid w:val="009759E6"/>
    <w:rsid w:val="0098277A"/>
    <w:rsid w:val="0098379B"/>
    <w:rsid w:val="00986481"/>
    <w:rsid w:val="0098706F"/>
    <w:rsid w:val="00991063"/>
    <w:rsid w:val="00996B27"/>
    <w:rsid w:val="009A4424"/>
    <w:rsid w:val="009A54DC"/>
    <w:rsid w:val="009B3E96"/>
    <w:rsid w:val="009C051B"/>
    <w:rsid w:val="009C1426"/>
    <w:rsid w:val="009C72A9"/>
    <w:rsid w:val="009D0C4F"/>
    <w:rsid w:val="009D5A7B"/>
    <w:rsid w:val="009D6B24"/>
    <w:rsid w:val="009D70B3"/>
    <w:rsid w:val="009E1D4B"/>
    <w:rsid w:val="009E65E1"/>
    <w:rsid w:val="009E6DB3"/>
    <w:rsid w:val="009F01C1"/>
    <w:rsid w:val="009F2AF6"/>
    <w:rsid w:val="009F337B"/>
    <w:rsid w:val="009F4695"/>
    <w:rsid w:val="00A00806"/>
    <w:rsid w:val="00A01AA0"/>
    <w:rsid w:val="00A0472F"/>
    <w:rsid w:val="00A05836"/>
    <w:rsid w:val="00A132ED"/>
    <w:rsid w:val="00A23071"/>
    <w:rsid w:val="00A243B0"/>
    <w:rsid w:val="00A24B62"/>
    <w:rsid w:val="00A24DF4"/>
    <w:rsid w:val="00A24EE8"/>
    <w:rsid w:val="00A26F57"/>
    <w:rsid w:val="00A334E6"/>
    <w:rsid w:val="00A42198"/>
    <w:rsid w:val="00A46459"/>
    <w:rsid w:val="00A50857"/>
    <w:rsid w:val="00A54DBA"/>
    <w:rsid w:val="00A60386"/>
    <w:rsid w:val="00A617A1"/>
    <w:rsid w:val="00A651A2"/>
    <w:rsid w:val="00A7361C"/>
    <w:rsid w:val="00A74F69"/>
    <w:rsid w:val="00A80680"/>
    <w:rsid w:val="00A817C6"/>
    <w:rsid w:val="00A830C4"/>
    <w:rsid w:val="00A84C0B"/>
    <w:rsid w:val="00A901E8"/>
    <w:rsid w:val="00AB039A"/>
    <w:rsid w:val="00AB0DCC"/>
    <w:rsid w:val="00AB4519"/>
    <w:rsid w:val="00AB489B"/>
    <w:rsid w:val="00AB7235"/>
    <w:rsid w:val="00AB7BE3"/>
    <w:rsid w:val="00AC0F96"/>
    <w:rsid w:val="00AC40CD"/>
    <w:rsid w:val="00AD0021"/>
    <w:rsid w:val="00AD28BA"/>
    <w:rsid w:val="00AD3840"/>
    <w:rsid w:val="00AD6A63"/>
    <w:rsid w:val="00AE02DC"/>
    <w:rsid w:val="00AE3D08"/>
    <w:rsid w:val="00AF29DC"/>
    <w:rsid w:val="00AF42E5"/>
    <w:rsid w:val="00B04045"/>
    <w:rsid w:val="00B067D2"/>
    <w:rsid w:val="00B13356"/>
    <w:rsid w:val="00B1796D"/>
    <w:rsid w:val="00B200FC"/>
    <w:rsid w:val="00B30C09"/>
    <w:rsid w:val="00B31B39"/>
    <w:rsid w:val="00B329CD"/>
    <w:rsid w:val="00B3482F"/>
    <w:rsid w:val="00B3659A"/>
    <w:rsid w:val="00B441BA"/>
    <w:rsid w:val="00B454F9"/>
    <w:rsid w:val="00B4665B"/>
    <w:rsid w:val="00B528FF"/>
    <w:rsid w:val="00B54801"/>
    <w:rsid w:val="00B57400"/>
    <w:rsid w:val="00B61486"/>
    <w:rsid w:val="00B62E0D"/>
    <w:rsid w:val="00B6716E"/>
    <w:rsid w:val="00B71521"/>
    <w:rsid w:val="00B739DE"/>
    <w:rsid w:val="00B763FB"/>
    <w:rsid w:val="00B7794A"/>
    <w:rsid w:val="00B851DE"/>
    <w:rsid w:val="00B9284E"/>
    <w:rsid w:val="00B96CEF"/>
    <w:rsid w:val="00BA2629"/>
    <w:rsid w:val="00BB055E"/>
    <w:rsid w:val="00BB186E"/>
    <w:rsid w:val="00BC1278"/>
    <w:rsid w:val="00BC25A3"/>
    <w:rsid w:val="00BC3C13"/>
    <w:rsid w:val="00BC5135"/>
    <w:rsid w:val="00BC5C77"/>
    <w:rsid w:val="00BC5E2D"/>
    <w:rsid w:val="00BC5E78"/>
    <w:rsid w:val="00BD4C11"/>
    <w:rsid w:val="00BD6E35"/>
    <w:rsid w:val="00BE1C64"/>
    <w:rsid w:val="00BE7AA4"/>
    <w:rsid w:val="00BE7F25"/>
    <w:rsid w:val="00BF02B5"/>
    <w:rsid w:val="00BF09A1"/>
    <w:rsid w:val="00BF1551"/>
    <w:rsid w:val="00BF2822"/>
    <w:rsid w:val="00C00D35"/>
    <w:rsid w:val="00C01BC0"/>
    <w:rsid w:val="00C064B0"/>
    <w:rsid w:val="00C06C20"/>
    <w:rsid w:val="00C06FCB"/>
    <w:rsid w:val="00C07209"/>
    <w:rsid w:val="00C11B16"/>
    <w:rsid w:val="00C12EEE"/>
    <w:rsid w:val="00C13E06"/>
    <w:rsid w:val="00C14A6B"/>
    <w:rsid w:val="00C15386"/>
    <w:rsid w:val="00C212B5"/>
    <w:rsid w:val="00C222B4"/>
    <w:rsid w:val="00C25DDE"/>
    <w:rsid w:val="00C279D9"/>
    <w:rsid w:val="00C27BF9"/>
    <w:rsid w:val="00C3141D"/>
    <w:rsid w:val="00C3237B"/>
    <w:rsid w:val="00C32F7A"/>
    <w:rsid w:val="00C3429D"/>
    <w:rsid w:val="00C34C5D"/>
    <w:rsid w:val="00C43C0B"/>
    <w:rsid w:val="00C44557"/>
    <w:rsid w:val="00C455DA"/>
    <w:rsid w:val="00C519B8"/>
    <w:rsid w:val="00C51EFF"/>
    <w:rsid w:val="00C5242E"/>
    <w:rsid w:val="00C53EA8"/>
    <w:rsid w:val="00C67816"/>
    <w:rsid w:val="00C7724F"/>
    <w:rsid w:val="00C81194"/>
    <w:rsid w:val="00C82C97"/>
    <w:rsid w:val="00C84FDC"/>
    <w:rsid w:val="00CA0B95"/>
    <w:rsid w:val="00CB64E5"/>
    <w:rsid w:val="00CC0623"/>
    <w:rsid w:val="00CC0D3E"/>
    <w:rsid w:val="00CC1927"/>
    <w:rsid w:val="00CC71C6"/>
    <w:rsid w:val="00CD0CE5"/>
    <w:rsid w:val="00CD1BE3"/>
    <w:rsid w:val="00CE0754"/>
    <w:rsid w:val="00CF1664"/>
    <w:rsid w:val="00CF44CD"/>
    <w:rsid w:val="00CF4F9D"/>
    <w:rsid w:val="00D01F4D"/>
    <w:rsid w:val="00D1131C"/>
    <w:rsid w:val="00D141EF"/>
    <w:rsid w:val="00D1557C"/>
    <w:rsid w:val="00D21EA7"/>
    <w:rsid w:val="00D22177"/>
    <w:rsid w:val="00D229F1"/>
    <w:rsid w:val="00D25CED"/>
    <w:rsid w:val="00D322DC"/>
    <w:rsid w:val="00D32494"/>
    <w:rsid w:val="00D32DEB"/>
    <w:rsid w:val="00D45349"/>
    <w:rsid w:val="00D5304E"/>
    <w:rsid w:val="00D55259"/>
    <w:rsid w:val="00D64E32"/>
    <w:rsid w:val="00D677B5"/>
    <w:rsid w:val="00D76AE4"/>
    <w:rsid w:val="00D83142"/>
    <w:rsid w:val="00D8528B"/>
    <w:rsid w:val="00D86842"/>
    <w:rsid w:val="00D871C3"/>
    <w:rsid w:val="00D93830"/>
    <w:rsid w:val="00DA14A8"/>
    <w:rsid w:val="00DA790C"/>
    <w:rsid w:val="00DB21A7"/>
    <w:rsid w:val="00DB46F4"/>
    <w:rsid w:val="00DC0D9F"/>
    <w:rsid w:val="00DC3669"/>
    <w:rsid w:val="00DD1979"/>
    <w:rsid w:val="00DD482B"/>
    <w:rsid w:val="00DD535A"/>
    <w:rsid w:val="00DD5452"/>
    <w:rsid w:val="00DD5589"/>
    <w:rsid w:val="00DE31B4"/>
    <w:rsid w:val="00DE38AE"/>
    <w:rsid w:val="00DF4776"/>
    <w:rsid w:val="00E06AA9"/>
    <w:rsid w:val="00E13FFF"/>
    <w:rsid w:val="00E20A5F"/>
    <w:rsid w:val="00E22A72"/>
    <w:rsid w:val="00E24D12"/>
    <w:rsid w:val="00E26422"/>
    <w:rsid w:val="00E26DC1"/>
    <w:rsid w:val="00E36853"/>
    <w:rsid w:val="00E37E58"/>
    <w:rsid w:val="00E41B33"/>
    <w:rsid w:val="00E4534C"/>
    <w:rsid w:val="00E52132"/>
    <w:rsid w:val="00E56AB5"/>
    <w:rsid w:val="00E63BBD"/>
    <w:rsid w:val="00E63E69"/>
    <w:rsid w:val="00E64B72"/>
    <w:rsid w:val="00E71134"/>
    <w:rsid w:val="00E902C6"/>
    <w:rsid w:val="00EA3165"/>
    <w:rsid w:val="00EA402A"/>
    <w:rsid w:val="00EA4240"/>
    <w:rsid w:val="00EC0F1C"/>
    <w:rsid w:val="00EC306F"/>
    <w:rsid w:val="00EC3C0F"/>
    <w:rsid w:val="00EC61F6"/>
    <w:rsid w:val="00EC7A09"/>
    <w:rsid w:val="00ED2277"/>
    <w:rsid w:val="00ED2616"/>
    <w:rsid w:val="00ED363F"/>
    <w:rsid w:val="00ED49DA"/>
    <w:rsid w:val="00EE05FC"/>
    <w:rsid w:val="00EE0BC6"/>
    <w:rsid w:val="00EE4027"/>
    <w:rsid w:val="00EE61BC"/>
    <w:rsid w:val="00EE6E4C"/>
    <w:rsid w:val="00EF1840"/>
    <w:rsid w:val="00EF4B3B"/>
    <w:rsid w:val="00F007D8"/>
    <w:rsid w:val="00F00DA7"/>
    <w:rsid w:val="00F07132"/>
    <w:rsid w:val="00F109E6"/>
    <w:rsid w:val="00F11429"/>
    <w:rsid w:val="00F216F3"/>
    <w:rsid w:val="00F21FE1"/>
    <w:rsid w:val="00F23DD5"/>
    <w:rsid w:val="00F23FEC"/>
    <w:rsid w:val="00F24F3F"/>
    <w:rsid w:val="00F30EC4"/>
    <w:rsid w:val="00F37129"/>
    <w:rsid w:val="00F45A2B"/>
    <w:rsid w:val="00F46805"/>
    <w:rsid w:val="00F4745A"/>
    <w:rsid w:val="00F53579"/>
    <w:rsid w:val="00F536C1"/>
    <w:rsid w:val="00F571EB"/>
    <w:rsid w:val="00F57F70"/>
    <w:rsid w:val="00F814F8"/>
    <w:rsid w:val="00F85A20"/>
    <w:rsid w:val="00F967B1"/>
    <w:rsid w:val="00F9735F"/>
    <w:rsid w:val="00F97CA4"/>
    <w:rsid w:val="00FA245A"/>
    <w:rsid w:val="00FA33A7"/>
    <w:rsid w:val="00FA609A"/>
    <w:rsid w:val="00FA7002"/>
    <w:rsid w:val="00FB086B"/>
    <w:rsid w:val="00FB1C15"/>
    <w:rsid w:val="00FB58F2"/>
    <w:rsid w:val="00FB606A"/>
    <w:rsid w:val="00FC1ABB"/>
    <w:rsid w:val="00FC500B"/>
    <w:rsid w:val="00FC6A57"/>
    <w:rsid w:val="00FD1A3D"/>
    <w:rsid w:val="00FD3A0C"/>
    <w:rsid w:val="00FD6F93"/>
    <w:rsid w:val="00FE1A3B"/>
    <w:rsid w:val="00FE3790"/>
    <w:rsid w:val="00FE541C"/>
    <w:rsid w:val="00FE6D7B"/>
    <w:rsid w:val="0259837D"/>
    <w:rsid w:val="047499F6"/>
    <w:rsid w:val="06A73CEE"/>
    <w:rsid w:val="0830C692"/>
    <w:rsid w:val="09C5B553"/>
    <w:rsid w:val="0ACAB31D"/>
    <w:rsid w:val="104E1F34"/>
    <w:rsid w:val="12DDB288"/>
    <w:rsid w:val="1684424A"/>
    <w:rsid w:val="17420C5F"/>
    <w:rsid w:val="1933CBAF"/>
    <w:rsid w:val="1A1FA11C"/>
    <w:rsid w:val="1AE8C46D"/>
    <w:rsid w:val="1C586D72"/>
    <w:rsid w:val="1E5EB2CE"/>
    <w:rsid w:val="1F159BD2"/>
    <w:rsid w:val="234335F8"/>
    <w:rsid w:val="2368A290"/>
    <w:rsid w:val="24BF7C02"/>
    <w:rsid w:val="25B12371"/>
    <w:rsid w:val="25F96B95"/>
    <w:rsid w:val="26612B83"/>
    <w:rsid w:val="28A89876"/>
    <w:rsid w:val="28DC3496"/>
    <w:rsid w:val="2BDBCFD7"/>
    <w:rsid w:val="2DEA0A26"/>
    <w:rsid w:val="31413255"/>
    <w:rsid w:val="33CB6C55"/>
    <w:rsid w:val="346D60FA"/>
    <w:rsid w:val="372E1480"/>
    <w:rsid w:val="37D0433B"/>
    <w:rsid w:val="400E9F80"/>
    <w:rsid w:val="40406298"/>
    <w:rsid w:val="40988D5E"/>
    <w:rsid w:val="47C92BD5"/>
    <w:rsid w:val="48119209"/>
    <w:rsid w:val="4BF9D463"/>
    <w:rsid w:val="5263D10E"/>
    <w:rsid w:val="538B87F9"/>
    <w:rsid w:val="565DEBD1"/>
    <w:rsid w:val="5823179E"/>
    <w:rsid w:val="5C0AB354"/>
    <w:rsid w:val="5F31E58C"/>
    <w:rsid w:val="6245E95F"/>
    <w:rsid w:val="6A4BB1C3"/>
    <w:rsid w:val="6B41DE6B"/>
    <w:rsid w:val="6D2FE1E9"/>
    <w:rsid w:val="6E7E19B8"/>
    <w:rsid w:val="6FF3E014"/>
    <w:rsid w:val="705C108E"/>
    <w:rsid w:val="74ED5B3C"/>
    <w:rsid w:val="78D78591"/>
    <w:rsid w:val="78F4AA6D"/>
    <w:rsid w:val="7E943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36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DF6"/>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Revision">
    <w:name w:val="Revision"/>
    <w:hidden/>
    <w:uiPriority w:val="99"/>
    <w:semiHidden/>
    <w:rsid w:val="00B441BA"/>
    <w:pPr>
      <w:spacing w:after="0" w:line="240" w:lineRule="auto"/>
    </w:pPr>
    <w:rPr>
      <w:rFonts w:ascii="Verdana" w:hAnsi="Verdana"/>
      <w:color w:val="000000" w:themeColor="text1"/>
      <w:sz w:val="20"/>
      <w:szCs w:val="20"/>
    </w:rPr>
  </w:style>
  <w:style w:type="paragraph" w:styleId="ListBullet">
    <w:name w:val="List Bullet"/>
    <w:basedOn w:val="Normal"/>
    <w:uiPriority w:val="99"/>
    <w:unhideWhenUsed/>
    <w:qFormat/>
    <w:rsid w:val="002A7624"/>
    <w:pPr>
      <w:snapToGrid w:val="0"/>
      <w:spacing w:before="0" w:line="300" w:lineRule="atLeast"/>
    </w:pPr>
    <w:rPr>
      <w:rFonts w:asciiTheme="minorHAnsi" w:eastAsiaTheme="minorEastAsia" w:hAnsiTheme="minorHAnsi"/>
      <w:color w:val="auto"/>
      <w:lang w:eastAsia="zh-CN"/>
    </w:rPr>
  </w:style>
  <w:style w:type="paragraph" w:customStyle="1" w:styleId="NumberedList1">
    <w:name w:val="NumberedList 1"/>
    <w:basedOn w:val="ListParagraph"/>
    <w:qFormat/>
    <w:rsid w:val="00D32494"/>
    <w:pPr>
      <w:numPr>
        <w:numId w:val="14"/>
      </w:numPr>
      <w:spacing w:before="0"/>
      <w:contextualSpacing w:val="0"/>
    </w:pPr>
    <w:rPr>
      <w:rFonts w:asciiTheme="minorHAnsi" w:hAnsiTheme="minorHAnsi"/>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Austrade%20Brand%20Website%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1-CBA6-4132-803A-546DFD1AB0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Sheet1!$D$2:$D$10</c:f>
              <c:strCache>
                <c:ptCount val="9"/>
                <c:pt idx="0">
                  <c:v>None of the above</c:v>
                </c:pt>
                <c:pt idx="1">
                  <c:v>Employment growth requirement</c:v>
                </c:pt>
                <c:pt idx="2">
                  <c:v>Adjusting the matching contribution model from 50:50 to 70:30</c:v>
                </c:pt>
                <c:pt idx="3">
                  <c:v>Reducing (from 8) the number of financial years for which EMDG is available</c:v>
                </c:pt>
                <c:pt idx="4">
                  <c:v>Minimum annual business turnover threshold</c:v>
                </c:pt>
                <c:pt idx="5">
                  <c:v>Limiting the number of years Tier 1 grants can be received</c:v>
                </c:pt>
                <c:pt idx="6">
                  <c:v>Minimum years in business requirement</c:v>
                </c:pt>
                <c:pt idx="7">
                  <c:v>Minimum marketing spend threshold</c:v>
                </c:pt>
                <c:pt idx="8">
                  <c:v>Enhanced export readiness test</c:v>
                </c:pt>
              </c:strCache>
            </c:strRef>
          </c:cat>
          <c:val>
            <c:numRef>
              <c:f>Sheet1!$E$2:$E$10</c:f>
              <c:numCache>
                <c:formatCode>0.0%</c:formatCode>
                <c:ptCount val="9"/>
                <c:pt idx="0">
                  <c:v>0.158</c:v>
                </c:pt>
                <c:pt idx="1">
                  <c:v>7.2999999999999995E-2</c:v>
                </c:pt>
                <c:pt idx="2">
                  <c:v>0.126</c:v>
                </c:pt>
                <c:pt idx="3">
                  <c:v>0.14899999999999999</c:v>
                </c:pt>
                <c:pt idx="4">
                  <c:v>0.21099999999999999</c:v>
                </c:pt>
                <c:pt idx="5">
                  <c:v>0.23799999999999999</c:v>
                </c:pt>
                <c:pt idx="6">
                  <c:v>0.30199999999999999</c:v>
                </c:pt>
                <c:pt idx="7">
                  <c:v>0.378</c:v>
                </c:pt>
                <c:pt idx="8">
                  <c:v>0.39800000000000002</c:v>
                </c:pt>
              </c:numCache>
            </c:numRef>
          </c:val>
          <c:extLst>
            <c:ext xmlns:c16="http://schemas.microsoft.com/office/drawing/2014/chart" uri="{C3380CC4-5D6E-409C-BE32-E72D297353CC}">
              <c16:uniqueId val="{00000002-CBA6-4132-803A-546DFD1AB07E}"/>
            </c:ext>
          </c:extLst>
        </c:ser>
        <c:dLbls>
          <c:showLegendKey val="0"/>
          <c:showVal val="1"/>
          <c:showCatName val="0"/>
          <c:showSerName val="0"/>
          <c:showPercent val="0"/>
          <c:showBubbleSize val="0"/>
        </c:dLbls>
        <c:gapWidth val="150"/>
        <c:overlap val="-25"/>
        <c:axId val="1384543967"/>
        <c:axId val="1467779343"/>
      </c:barChart>
      <c:catAx>
        <c:axId val="1384543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779343"/>
        <c:crosses val="autoZero"/>
        <c:auto val="1"/>
        <c:lblAlgn val="ctr"/>
        <c:lblOffset val="100"/>
        <c:noMultiLvlLbl val="0"/>
      </c:catAx>
      <c:valAx>
        <c:axId val="1467779343"/>
        <c:scaling>
          <c:orientation val="minMax"/>
        </c:scaling>
        <c:delete val="1"/>
        <c:axPos val="b"/>
        <c:numFmt formatCode="0.0%" sourceLinked="1"/>
        <c:majorTickMark val="none"/>
        <c:minorTickMark val="none"/>
        <c:tickLblPos val="nextTo"/>
        <c:crossAx val="1384543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0207786526684"/>
          <c:y val="8.7208005249343842E-2"/>
          <c:w val="0.50764588801399824"/>
          <c:h val="0.8981481481481481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Other</c:v>
                </c:pt>
                <c:pt idx="1">
                  <c:v>$75,000</c:v>
                </c:pt>
                <c:pt idx="2">
                  <c:v>$50,000</c:v>
                </c:pt>
                <c:pt idx="3">
                  <c:v>$30,000</c:v>
                </c:pt>
                <c:pt idx="4">
                  <c:v>$25,000</c:v>
                </c:pt>
                <c:pt idx="5">
                  <c:v>$20,000</c:v>
                </c:pt>
                <c:pt idx="6">
                  <c:v>$15,000</c:v>
                </c:pt>
                <c:pt idx="7">
                  <c:v>$10,000</c:v>
                </c:pt>
                <c:pt idx="8">
                  <c:v>$5,000</c:v>
                </c:pt>
                <c:pt idx="9">
                  <c:v>$2,000</c:v>
                </c:pt>
                <c:pt idx="10">
                  <c:v>Any amount is worth applying for</c:v>
                </c:pt>
              </c:strCache>
            </c:strRef>
          </c:cat>
          <c:val>
            <c:numRef>
              <c:f>Sheet1!$B$2:$B$12</c:f>
              <c:numCache>
                <c:formatCode>0.0%</c:formatCode>
                <c:ptCount val="11"/>
                <c:pt idx="0">
                  <c:v>1.4E-2</c:v>
                </c:pt>
                <c:pt idx="1">
                  <c:v>1.4E-2</c:v>
                </c:pt>
                <c:pt idx="2">
                  <c:v>3.9E-2</c:v>
                </c:pt>
                <c:pt idx="3">
                  <c:v>7.8E-2</c:v>
                </c:pt>
                <c:pt idx="4">
                  <c:v>5.8999999999999997E-2</c:v>
                </c:pt>
                <c:pt idx="5">
                  <c:v>0.14199999999999999</c:v>
                </c:pt>
                <c:pt idx="6">
                  <c:v>6.6000000000000003E-2</c:v>
                </c:pt>
                <c:pt idx="7">
                  <c:v>0.23100000000000001</c:v>
                </c:pt>
                <c:pt idx="8">
                  <c:v>0.183</c:v>
                </c:pt>
                <c:pt idx="9">
                  <c:v>5.8999999999999997E-2</c:v>
                </c:pt>
                <c:pt idx="10" formatCode="0.00%">
                  <c:v>9.1999999999999998E-2</c:v>
                </c:pt>
              </c:numCache>
            </c:numRef>
          </c:val>
          <c:extLst>
            <c:ext xmlns:c16="http://schemas.microsoft.com/office/drawing/2014/chart" uri="{C3380CC4-5D6E-409C-BE32-E72D297353CC}">
              <c16:uniqueId val="{00000000-41F9-494E-B23E-393C6E61BEC1}"/>
            </c:ext>
          </c:extLst>
        </c:ser>
        <c:dLbls>
          <c:showLegendKey val="0"/>
          <c:showVal val="1"/>
          <c:showCatName val="0"/>
          <c:showSerName val="0"/>
          <c:showPercent val="0"/>
          <c:showBubbleSize val="0"/>
        </c:dLbls>
        <c:gapWidth val="150"/>
        <c:overlap val="-25"/>
        <c:axId val="1757381295"/>
        <c:axId val="1497401375"/>
      </c:barChart>
      <c:catAx>
        <c:axId val="1757381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401375"/>
        <c:crosses val="autoZero"/>
        <c:auto val="1"/>
        <c:lblAlgn val="ctr"/>
        <c:lblOffset val="100"/>
        <c:noMultiLvlLbl val="0"/>
      </c:catAx>
      <c:valAx>
        <c:axId val="1497401375"/>
        <c:scaling>
          <c:orientation val="minMax"/>
        </c:scaling>
        <c:delete val="1"/>
        <c:axPos val="b"/>
        <c:numFmt formatCode="0.0%" sourceLinked="1"/>
        <c:majorTickMark val="none"/>
        <c:minorTickMark val="none"/>
        <c:tickLblPos val="nextTo"/>
        <c:crossAx val="1757381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29226D676BDC446977F2F7BD8745EF3" ma:contentTypeVersion="13" ma:contentTypeDescription="Create a new document." ma:contentTypeScope="" ma:versionID="369e894a2bca8663373f5217ef2015ca">
  <xsd:schema xmlns:xsd="http://www.w3.org/2001/XMLSchema" xmlns:xs="http://www.w3.org/2001/XMLSchema" xmlns:p="http://schemas.microsoft.com/office/2006/metadata/properties" xmlns:ns2="c24d2e17-adca-46d2-b500-0751c7f8f724" xmlns:ns3="1d50605f-909c-4629-9ac8-7abf9066a704" targetNamespace="http://schemas.microsoft.com/office/2006/metadata/properties" ma:root="true" ma:fieldsID="651dcb6af31ff04f583a8983343eb1ec" ns2:_="" ns3:_="">
    <xsd:import namespace="c24d2e17-adca-46d2-b500-0751c7f8f724"/>
    <xsd:import namespace="1d50605f-909c-4629-9ac8-7abf9066a7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d2e17-adca-46d2-b500-0751c7f8f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0605f-909c-4629-9ac8-7abf9066a7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cff01aa-7f52-44a9-86c1-eb82dd3a399e}" ma:internalName="TaxCatchAll" ma:showField="CatchAllData" ma:web="1d50605f-909c-4629-9ac8-7abf9066a7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24d2e17-adca-46d2-b500-0751c7f8f724">
      <Terms xmlns="http://schemas.microsoft.com/office/infopath/2007/PartnerControls"/>
    </lcf76f155ced4ddcb4097134ff3c332f>
    <TaxCatchAll xmlns="1d50605f-909c-4629-9ac8-7abf9066a704" xsi:nil="true"/>
    <SharedWithUsers xmlns="1d50605f-909c-4629-9ac8-7abf9066a704">
      <UserInfo>
        <DisplayName>Tracey-Butcher [Melbourne]</DisplayName>
        <AccountId>15</AccountId>
        <AccountType/>
      </UserInfo>
      <UserInfo>
        <DisplayName>Annette-Bastaja [Brisbane]</DisplayName>
        <AccountId>17</AccountId>
        <AccountType/>
      </UserInfo>
      <UserInfo>
        <DisplayName>Justin-Wong [Melbourne]</DisplayName>
        <AccountId>88</AccountId>
        <AccountType/>
      </UserInfo>
      <UserInfo>
        <DisplayName>Georgia-Carter [Canberra]</DisplayName>
        <AccountId>38</AccountId>
        <AccountType/>
      </UserInfo>
      <UserInfo>
        <DisplayName>Elise-Langford [Canberra]</DisplayName>
        <AccountId>16</AccountId>
        <AccountType/>
      </UserInfo>
      <UserInfo>
        <DisplayName>Darlene-Silec [Canberra]</DisplayName>
        <AccountId>31</AccountId>
        <AccountType/>
      </UserInfo>
      <UserInfo>
        <DisplayName>Sheila-Andrews [Brisbane]</DisplayName>
        <AccountId>42</AccountId>
        <AccountType/>
      </UserInfo>
      <UserInfo>
        <DisplayName>Julia-Cook [Canberra]</DisplayName>
        <AccountId>27</AccountId>
        <AccountType/>
      </UserInfo>
    </SharedWithUsers>
  </documentManagement>
</p:properties>
</file>

<file path=customXml/itemProps1.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2.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3.xml><?xml version="1.0" encoding="utf-8"?>
<ds:datastoreItem xmlns:ds="http://schemas.openxmlformats.org/officeDocument/2006/customXml" ds:itemID="{5E4213A4-84C5-40E3-B4DF-567F15EC9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d2e17-adca-46d2-b500-0751c7f8f724"/>
    <ds:schemaRef ds:uri="1d50605f-909c-4629-9ac8-7abf9066a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FE75B8-1135-4512-93FA-FCDD832F13E7}">
  <ds:schemaRefs>
    <ds:schemaRef ds:uri="http://schemas.microsoft.com/office/2006/metadata/properties"/>
    <ds:schemaRef ds:uri="http://schemas.microsoft.com/office/2006/documentManagement/types"/>
    <ds:schemaRef ds:uri="c24d2e17-adca-46d2-b500-0751c7f8f724"/>
    <ds:schemaRef ds:uri="1d50605f-909c-4629-9ac8-7abf9066a704"/>
    <ds:schemaRef ds:uri="http://schemas.microsoft.com/office/infopath/2007/PartnerControls"/>
    <ds:schemaRef ds:uri="http://purl.org/dc/elements/1.1/"/>
    <ds:schemaRef ds:uri="http://www.w3.org/XML/1998/namespace"/>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Austrade Brand Website Publications.dotx</Template>
  <TotalTime>0</TotalTime>
  <Pages>7</Pages>
  <Words>1063</Words>
  <Characters>7441</Characters>
  <Application>Microsoft Office Word</Application>
  <DocSecurity>0</DocSecurity>
  <Lines>177</Lines>
  <Paragraphs>66</Paragraphs>
  <ScaleCrop>false</ScaleCrop>
  <HeadingPairs>
    <vt:vector size="2" baseType="variant">
      <vt:variant>
        <vt:lpstr>Title</vt:lpstr>
      </vt:variant>
      <vt:variant>
        <vt:i4>1</vt:i4>
      </vt:variant>
    </vt:vector>
  </HeadingPairs>
  <TitlesOfParts>
    <vt:vector size="1" baseType="lpstr">
      <vt:lpstr>EMDG program strategic refocus – consultation summary</vt:lpstr>
    </vt:vector>
  </TitlesOfParts>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EMDG program strategic refocus – consultation summary</dc:title>
  <dc:subject/>
  <dc:creator/>
  <cp:keywords/>
  <dc:description/>
  <cp:lastModifiedBy/>
  <cp:revision>1</cp:revision>
  <dcterms:created xsi:type="dcterms:W3CDTF">2023-10-19T04:17:00Z</dcterms:created>
  <dcterms:modified xsi:type="dcterms:W3CDTF">2023-10-19T04:17:00Z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0x010100229226D676BDC446977F2F7BD8745EF3</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