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body>
    <w:p w:rsidRPr="009B58D1" w:rsidR="00FD5275" w:rsidP="00356D3C" w:rsidRDefault="00344521" w14:paraId="02A5DCEC" w14:textId="77777777">
      <w:pPr>
        <w:spacing w:after="1000"/>
      </w:pPr>
      <w:r w:rsidRPr="009B58D1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9C74C09" wp14:editId="3DBCB21D">
                <wp:simplePos x="0" y="0"/>
                <wp:positionH relativeFrom="column">
                  <wp:posOffset>-540385</wp:posOffset>
                </wp:positionH>
                <wp:positionV relativeFrom="paragraph">
                  <wp:posOffset>-828040</wp:posOffset>
                </wp:positionV>
                <wp:extent cx="7559675" cy="1484416"/>
                <wp:effectExtent l="0" t="0" r="3175" b="1905"/>
                <wp:wrapNone/>
                <wp:docPr id="1423584280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484416"/>
                          <a:chOff x="0" y="0"/>
                          <a:chExt cx="7559675" cy="1484416"/>
                        </a:xfrm>
                      </wpg:grpSpPr>
                      <wps:wsp>
                        <wps:cNvPr id="12691363" name="Rectangle 1"/>
                        <wps:cNvSpPr/>
                        <wps:spPr>
                          <a:xfrm>
                            <a:off x="0" y="0"/>
                            <a:ext cx="7559675" cy="1484416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56000">
                                <a:srgbClr val="4D1466"/>
                              </a:gs>
                              <a:gs pos="33000">
                                <a:schemeClr val="tx2"/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8619109" name="Graphic 8" descr="Australian Government/Australian Trade and Investment Commissio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384" y="356260"/>
                            <a:ext cx="3872865" cy="913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svg="http://schemas.microsoft.com/office/drawing/2016/SVG/main" xmlns:c="http://schemas.openxmlformats.org/drawingml/2006/chart" xmlns:a14="http://schemas.microsoft.com/office/drawing/2010/main" xmlns:arto="http://schemas.microsoft.com/office/word/2006/arto">
            <w:pict w14:anchorId="65268029">
              <v:group id="Group 3" style="position:absolute;margin-left:-42.55pt;margin-top:-65.2pt;width:595.25pt;height:116.9pt;z-index:-251657216" alt="&quot;&quot;" coordsize="75596,14844" o:spid="_x0000_s1026" w14:anchorId="1A77920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">
                <v:rect id="Rectangle 1" style="position:absolute;width:75596;height:14844;visibility:visible;mso-wrap-style:square;v-text-anchor:middle" o:spid="_x0000_s1027" fillcolor="#300050 [3215]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">
                  <v:fill type="gradient" color2="#893c94 [3205]" colors="0 #300050;21627f #300050;36700f #4d1466" angle="90" focus="100%">
                    <o:fill v:ext="view" type="gradientUnscaled"/>
                  </v:fill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Graphic 8" style="position:absolute;left:3443;top:3562;width:38729;height:9138;visibility:visible;mso-wrap-style:square" alt="Australian Government/Australian Trade and Investment Commission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">
                  <v:imagedata o:title="Australian Trade and Investment Commission" r:id="rId13"/>
                </v:shape>
              </v:group>
            </w:pict>
          </mc:Fallback>
        </mc:AlternateContent>
      </w:r>
    </w:p>
    <w:p w:rsidRPr="009B58D1" w:rsidR="00F119B8" w:rsidP="00427CFA" w:rsidRDefault="00F119B8" w14:paraId="3F1CF4EB" w14:textId="0E7AFC30">
      <w:pPr>
        <w:pStyle w:val="Quote"/>
        <w:spacing w:before="120" w:after="120"/>
        <w:jc w:val="center"/>
      </w:pPr>
      <w:r>
        <w:rPr>
          <w:b/>
          <w:lang w:val="en-US"/>
        </w:rPr>
        <w:t xml:space="preserve">Approved Destination Status (ADS) Scheme – </w:t>
      </w:r>
      <w:r w:rsidR="00427CFA">
        <w:rPr>
          <w:b/>
          <w:lang w:val="en-US"/>
        </w:rPr>
        <w:br/>
      </w:r>
      <w:r w:rsidR="00427CFA">
        <w:rPr>
          <w:b/>
          <w:lang w:val="en-US"/>
        </w:rPr>
        <w:t>S</w:t>
      </w:r>
      <w:r>
        <w:rPr>
          <w:b/>
          <w:lang w:val="en-US"/>
        </w:rPr>
        <w:t>ummary of consultations</w:t>
      </w:r>
    </w:p>
    <w:p w:rsidR="00F119B8" w:rsidRDefault="00F119B8" w14:paraId="26E52082" w14:textId="77777777">
      <w:pPr>
        <w:pStyle w:val="Body-copy"/>
      </w:pPr>
    </w:p>
    <w:p w:rsidRPr="009F5CDC" w:rsidR="29E3F88D" w:rsidRDefault="001C6747" w14:paraId="2655A053" w14:textId="4ACFF48A">
      <w:pPr>
        <w:pStyle w:val="Body-copy"/>
        <w:rPr>
          <w:lang w:val="en-US"/>
        </w:rPr>
      </w:pPr>
      <w:r w:rsidRPr="009B58D1">
        <w:t xml:space="preserve">This document </w:t>
      </w:r>
      <w:r w:rsidRPr="00E67F67" w:rsidR="00E67F67">
        <w:t>summarise</w:t>
      </w:r>
      <w:r w:rsidR="00906037">
        <w:t>s</w:t>
      </w:r>
      <w:r w:rsidRPr="009B58D1">
        <w:t xml:space="preserve"> the feedback received through consultation on the modernisation of Australia’s Approved Destination Status (ADS) </w:t>
      </w:r>
      <w:r w:rsidRPr="009F5CDC">
        <w:t>Scheme.</w:t>
      </w:r>
    </w:p>
    <w:p w:rsidR="00321083" w:rsidRDefault="001C6747" w14:paraId="75F3F568" w14:textId="58AF86A9">
      <w:pPr>
        <w:pStyle w:val="Body-copy"/>
      </w:pPr>
      <w:r w:rsidRPr="009F5CDC">
        <w:t>Austrade</w:t>
      </w:r>
      <w:r w:rsidR="004B1698">
        <w:t>’s Office of Tourism and the Visitor Economy</w:t>
      </w:r>
      <w:r w:rsidRPr="009F5CDC">
        <w:t xml:space="preserve"> sought feedback </w:t>
      </w:r>
      <w:r w:rsidR="4A5816F7">
        <w:t>from</w:t>
      </w:r>
      <w:r w:rsidR="5DFABE9A">
        <w:t xml:space="preserve"> </w:t>
      </w:r>
      <w:r w:rsidR="00683913">
        <w:t>roundtables, workshops and written submissions</w:t>
      </w:r>
      <w:r w:rsidR="0083422B">
        <w:t xml:space="preserve"> between December 2025 and March 2026</w:t>
      </w:r>
      <w:r w:rsidRPr="009F5CDC">
        <w:t>.</w:t>
      </w:r>
      <w:r w:rsidRPr="009F5CDC" w:rsidDel="006436C1">
        <w:t xml:space="preserve"> </w:t>
      </w:r>
      <w:r w:rsidR="0083422B">
        <w:t>Feedback was received from</w:t>
      </w:r>
      <w:r w:rsidR="1C7A93B5">
        <w:t>:</w:t>
      </w:r>
      <w:r>
        <w:t xml:space="preserve"> </w:t>
      </w:r>
      <w:r w:rsidRPr="009B58D1">
        <w:t xml:space="preserve"> </w:t>
      </w:r>
    </w:p>
    <w:p w:rsidR="00321083" w:rsidP="005D15ED" w:rsidRDefault="001C6747" w14:paraId="5B536AC2" w14:textId="77777777">
      <w:pPr>
        <w:pStyle w:val="Body-copy"/>
        <w:numPr>
          <w:ilvl w:val="0"/>
          <w:numId w:val="8"/>
        </w:numPr>
      </w:pPr>
      <w:r w:rsidRPr="009B58D1">
        <w:t>inbound tour operators</w:t>
      </w:r>
    </w:p>
    <w:p w:rsidR="001968A6" w:rsidP="005D15ED" w:rsidRDefault="001968A6" w14:paraId="26B337D9" w14:textId="7E4332E8">
      <w:pPr>
        <w:pStyle w:val="Body-copy"/>
        <w:numPr>
          <w:ilvl w:val="0"/>
          <w:numId w:val="8"/>
        </w:numPr>
      </w:pPr>
      <w:r>
        <w:t>outbound tour operators</w:t>
      </w:r>
    </w:p>
    <w:p w:rsidR="00321083" w:rsidP="005D15ED" w:rsidRDefault="0083422B" w14:paraId="76DEA4E0" w14:textId="536CD316">
      <w:pPr>
        <w:pStyle w:val="Body-copy"/>
        <w:numPr>
          <w:ilvl w:val="0"/>
          <w:numId w:val="8"/>
        </w:numPr>
      </w:pPr>
      <w:r>
        <w:t xml:space="preserve">industry associations </w:t>
      </w:r>
    </w:p>
    <w:p w:rsidRPr="009F5CDC" w:rsidR="29E3F88D" w:rsidP="005D15ED" w:rsidRDefault="001C6747" w14:paraId="4808693B" w14:textId="1D5BBB0D">
      <w:pPr>
        <w:pStyle w:val="Body-copy"/>
        <w:numPr>
          <w:ilvl w:val="0"/>
          <w:numId w:val="8"/>
        </w:numPr>
      </w:pPr>
      <w:r w:rsidRPr="009B58D1">
        <w:t xml:space="preserve">State and Territory </w:t>
      </w:r>
      <w:r w:rsidR="00382360">
        <w:t xml:space="preserve">tourism </w:t>
      </w:r>
      <w:r w:rsidRPr="009B58D1">
        <w:t>organisations</w:t>
      </w:r>
      <w:r w:rsidR="005B3126">
        <w:t>.</w:t>
      </w:r>
      <w:r w:rsidRPr="009B58D1">
        <w:t xml:space="preserve"> </w:t>
      </w:r>
    </w:p>
    <w:p w:rsidRPr="009F5CDC" w:rsidR="00F119B8" w:rsidP="00F119B8" w:rsidRDefault="00F119B8" w14:paraId="6C6FD246" w14:textId="77777777">
      <w:pPr>
        <w:pStyle w:val="Body-copy"/>
        <w:ind w:left="720"/>
      </w:pPr>
    </w:p>
    <w:p w:rsidRPr="009B58D1" w:rsidR="00767080" w:rsidP="00650CAE" w:rsidRDefault="00A43C44" w14:paraId="1215118C" w14:textId="1FE6D840">
      <w:pPr>
        <w:pStyle w:val="Quote"/>
        <w:spacing w:before="120" w:after="120"/>
      </w:pPr>
      <w:r w:rsidRPr="009B58D1">
        <w:rPr>
          <w:b/>
          <w:lang w:val="en-US"/>
        </w:rPr>
        <w:t>Backgroun</w:t>
      </w:r>
      <w:r w:rsidRPr="009B58D1" w:rsidR="00EF199D">
        <w:rPr>
          <w:b/>
          <w:bCs/>
          <w:lang w:val="en-US"/>
        </w:rPr>
        <w:t>d</w:t>
      </w:r>
    </w:p>
    <w:p w:rsidRPr="0054735A" w:rsidR="29E3F88D" w:rsidRDefault="001C6747" w14:paraId="29F2EB34" w14:textId="23F7B974">
      <w:pPr>
        <w:pStyle w:val="Body-copy"/>
        <w:rPr>
          <w:lang w:val="en-US"/>
        </w:rPr>
      </w:pPr>
      <w:r w:rsidRPr="009B58D1">
        <w:rPr>
          <w:lang w:val="en-US"/>
        </w:rPr>
        <w:t xml:space="preserve">The Approved Destination Status scheme </w:t>
      </w:r>
      <w:r w:rsidR="00980389">
        <w:rPr>
          <w:lang w:val="en-US"/>
        </w:rPr>
        <w:t>is</w:t>
      </w:r>
      <w:r w:rsidRPr="009B58D1">
        <w:rPr>
          <w:lang w:val="en-US"/>
        </w:rPr>
        <w:t xml:space="preserve"> a long-standing bilateral tourism arrangement between Australia and China that </w:t>
      </w:r>
      <w:r w:rsidRPr="005E21D4" w:rsidR="005E21D4">
        <w:rPr>
          <w:lang w:val="en-US"/>
        </w:rPr>
        <w:t>allowed</w:t>
      </w:r>
      <w:r w:rsidRPr="009B58D1">
        <w:rPr>
          <w:lang w:val="en-US"/>
        </w:rPr>
        <w:t xml:space="preserve"> Chinese groups to travel to Australia with ADS-approved Inbound Tour Operators (ITOs) in compliance with the </w:t>
      </w:r>
      <w:r w:rsidRPr="00423E01">
        <w:rPr>
          <w:i/>
          <w:lang w:val="en-US"/>
        </w:rPr>
        <w:t>ADS Code of Business Standards and Ethics</w:t>
      </w:r>
      <w:r w:rsidRPr="009B58D1">
        <w:rPr>
          <w:lang w:val="en-US"/>
        </w:rPr>
        <w:t xml:space="preserve"> and under specific visa and tour conditions.</w:t>
      </w:r>
    </w:p>
    <w:p w:rsidRPr="009F5CDC" w:rsidR="29E3F88D" w:rsidRDefault="001C6747" w14:paraId="330DDA02" w14:textId="3CFDD330">
      <w:pPr>
        <w:pStyle w:val="Body-copy"/>
      </w:pPr>
      <w:r w:rsidRPr="009B58D1">
        <w:t xml:space="preserve">Australia </w:t>
      </w:r>
      <w:r w:rsidRPr="009F5CDC">
        <w:t>was</w:t>
      </w:r>
      <w:r w:rsidRPr="009B58D1">
        <w:t xml:space="preserve"> one of the first Western countries to receive ADS in 1999 and </w:t>
      </w:r>
      <w:r w:rsidRPr="009F5CDC">
        <w:t>was reinstated</w:t>
      </w:r>
      <w:r w:rsidRPr="009B58D1">
        <w:t xml:space="preserve"> as an approved destination for ADS tour groups in August 2023 following the COVID-19 pandemic.</w:t>
      </w:r>
      <w:r w:rsidR="6CA9955C">
        <w:t xml:space="preserve"> </w:t>
      </w:r>
      <w:r w:rsidR="00D725AE">
        <w:t xml:space="preserve">Several </w:t>
      </w:r>
      <w:r w:rsidR="000334C9">
        <w:t>Government agencies</w:t>
      </w:r>
      <w:r w:rsidR="00D725AE">
        <w:t xml:space="preserve"> are responsible </w:t>
      </w:r>
      <w:r w:rsidR="00A0358C">
        <w:t>for different aspects of the ADS</w:t>
      </w:r>
      <w:r w:rsidR="00B019F9">
        <w:t xml:space="preserve"> scheme</w:t>
      </w:r>
      <w:r w:rsidR="00A0358C">
        <w:t xml:space="preserve">. </w:t>
      </w:r>
      <w:r w:rsidR="302EFAB0">
        <w:t xml:space="preserve">Austrade </w:t>
      </w:r>
      <w:r w:rsidR="00544B34">
        <w:t>administer</w:t>
      </w:r>
      <w:r w:rsidR="00B019F9">
        <w:t>s</w:t>
      </w:r>
      <w:r w:rsidR="00544B34">
        <w:t xml:space="preserve"> the compliance regime of the ADS</w:t>
      </w:r>
      <w:r w:rsidR="00B019F9">
        <w:t xml:space="preserve"> scheme</w:t>
      </w:r>
      <w:r w:rsidR="00544B34">
        <w:t>.</w:t>
      </w:r>
      <w:r w:rsidR="302EFAB0">
        <w:t xml:space="preserve"> </w:t>
      </w:r>
      <w:r w:rsidR="00544B34">
        <w:t xml:space="preserve">The Department of Home Affairs </w:t>
      </w:r>
      <w:r w:rsidR="00F8735F">
        <w:t>administers visas and Outbound Tour Operators</w:t>
      </w:r>
      <w:r w:rsidR="007E031D">
        <w:t xml:space="preserve"> and Tourism Australia drives demand from China to visit Australia.</w:t>
      </w:r>
    </w:p>
    <w:p w:rsidRPr="009F5CDC" w:rsidR="29E3F88D" w:rsidRDefault="001C6747" w14:paraId="53542D49" w14:textId="11BB3048">
      <w:pPr>
        <w:pStyle w:val="Body-copy"/>
      </w:pPr>
      <w:r w:rsidRPr="009B58D1">
        <w:t>Following the reinstatement of the ADS scheme</w:t>
      </w:r>
      <w:r w:rsidR="003812B2">
        <w:t xml:space="preserve"> in 2023</w:t>
      </w:r>
      <w:r w:rsidRPr="009B58D1">
        <w:t xml:space="preserve">, </w:t>
      </w:r>
      <w:r w:rsidR="003812B2">
        <w:t xml:space="preserve">consultations </w:t>
      </w:r>
      <w:r w:rsidR="28665EB4">
        <w:t>were</w:t>
      </w:r>
      <w:r w:rsidRPr="009F5CDC">
        <w:t xml:space="preserve"> undertaken</w:t>
      </w:r>
      <w:r w:rsidRPr="009B58D1">
        <w:t xml:space="preserve"> to </w:t>
      </w:r>
      <w:r w:rsidR="003812B2">
        <w:t>inform</w:t>
      </w:r>
      <w:r w:rsidRPr="009B58D1">
        <w:t xml:space="preserve"> </w:t>
      </w:r>
      <w:r w:rsidR="730CB72A">
        <w:t xml:space="preserve">modernisation </w:t>
      </w:r>
      <w:r w:rsidR="00D36E19">
        <w:t>of the</w:t>
      </w:r>
      <w:r w:rsidR="730CB72A">
        <w:t xml:space="preserve"> program</w:t>
      </w:r>
      <w:r w:rsidDel="001C6747">
        <w:t xml:space="preserve"> </w:t>
      </w:r>
      <w:r w:rsidR="561CD2BD">
        <w:t xml:space="preserve">in order </w:t>
      </w:r>
      <w:r w:rsidR="00AC3A87">
        <w:t>to align</w:t>
      </w:r>
      <w:r w:rsidRPr="009B58D1">
        <w:t xml:space="preserve"> </w:t>
      </w:r>
      <w:r w:rsidR="5C3CCA16">
        <w:t xml:space="preserve">the ADS </w:t>
      </w:r>
      <w:r w:rsidRPr="009B58D1">
        <w:t>more closely with contemporary, post-pandemic traveller needs.</w:t>
      </w:r>
    </w:p>
    <w:p w:rsidR="0033129F" w:rsidRDefault="001C6747" w14:paraId="70063423" w14:textId="2F919A61">
      <w:pPr>
        <w:pStyle w:val="Body-copy"/>
      </w:pPr>
      <w:r w:rsidRPr="009B58D1">
        <w:t xml:space="preserve">Austrade consulted with ITOs and industry representatives on the ADS scheme to understand what </w:t>
      </w:r>
      <w:r w:rsidRPr="009F5CDC">
        <w:t>was working</w:t>
      </w:r>
      <w:r w:rsidRPr="009B58D1">
        <w:t xml:space="preserve"> well and what </w:t>
      </w:r>
      <w:r w:rsidRPr="009F5CDC">
        <w:t>was not</w:t>
      </w:r>
      <w:r w:rsidRPr="009B58D1">
        <w:t>.</w:t>
      </w:r>
      <w:r w:rsidR="004B1698">
        <w:t xml:space="preserve"> </w:t>
      </w:r>
      <w:r w:rsidR="0850F21B">
        <w:t xml:space="preserve">These questions </w:t>
      </w:r>
      <w:r w:rsidR="00465AF4">
        <w:t>focu</w:t>
      </w:r>
      <w:r w:rsidR="00E536D5">
        <w:t>sed</w:t>
      </w:r>
      <w:r w:rsidRPr="0033129F" w:rsidR="0033129F">
        <w:t xml:space="preserve"> </w:t>
      </w:r>
      <w:r w:rsidR="00F02968">
        <w:t xml:space="preserve">on </w:t>
      </w:r>
      <w:r w:rsidRPr="0033129F" w:rsidR="0033129F">
        <w:t>stakeholder perspectives on the ADS scheme</w:t>
      </w:r>
      <w:r w:rsidR="0078263D">
        <w:t xml:space="preserve">’s </w:t>
      </w:r>
      <w:r w:rsidRPr="0033129F" w:rsidR="0033129F">
        <w:t>strategic direction</w:t>
      </w:r>
      <w:r w:rsidR="005B3699">
        <w:t>;</w:t>
      </w:r>
      <w:r w:rsidRPr="0033129F" w:rsidR="0033129F">
        <w:t xml:space="preserve"> </w:t>
      </w:r>
      <w:r w:rsidR="0078263D">
        <w:t xml:space="preserve">opportunities to modernise </w:t>
      </w:r>
      <w:r w:rsidR="005B3699">
        <w:t>administration of ADS;</w:t>
      </w:r>
      <w:r w:rsidR="0078263D">
        <w:t xml:space="preserve"> </w:t>
      </w:r>
      <w:r w:rsidRPr="0033129F" w:rsidR="0033129F">
        <w:t xml:space="preserve">the evolving </w:t>
      </w:r>
      <w:r w:rsidR="00965048">
        <w:t>visitor market from</w:t>
      </w:r>
      <w:r w:rsidRPr="0033129F" w:rsidR="0033129F">
        <w:t xml:space="preserve"> China</w:t>
      </w:r>
      <w:r w:rsidR="00516322">
        <w:t>;</w:t>
      </w:r>
      <w:r w:rsidRPr="0033129F" w:rsidR="0033129F">
        <w:t xml:space="preserve"> </w:t>
      </w:r>
      <w:r w:rsidR="00C47D11">
        <w:t>and</w:t>
      </w:r>
      <w:r w:rsidRPr="0033129F" w:rsidR="0033129F">
        <w:t xml:space="preserve"> industry capability, </w:t>
      </w:r>
      <w:r w:rsidR="002367D3">
        <w:t>including as it related to tour guides</w:t>
      </w:r>
      <w:r w:rsidR="00F6277E">
        <w:t xml:space="preserve"> and service standards</w:t>
      </w:r>
      <w:r w:rsidRPr="0033129F" w:rsidR="0033129F">
        <w:t>.</w:t>
      </w:r>
    </w:p>
    <w:p w:rsidRPr="009B58D1" w:rsidR="00716798" w:rsidP="0033129F" w:rsidRDefault="004D72A8" w14:paraId="3B410835" w14:textId="7EEB0462">
      <w:pPr>
        <w:pStyle w:val="Body-copy"/>
        <w:rPr>
          <w:b/>
          <w:color w:val="300050" w:themeColor="accent1"/>
          <w:sz w:val="28"/>
          <w:szCs w:val="28"/>
          <w:lang w:val="en-US"/>
        </w:rPr>
      </w:pPr>
      <w:r w:rsidRPr="009B58D1">
        <w:rPr>
          <w:b/>
          <w:bCs/>
          <w:color w:val="300050" w:themeColor="accent1"/>
          <w:sz w:val="28"/>
          <w:szCs w:val="28"/>
          <w:lang w:val="en-US"/>
        </w:rPr>
        <w:t>Summary of Feedback</w:t>
      </w:r>
    </w:p>
    <w:p w:rsidR="29E3F88D" w:rsidRDefault="001C6747" w14:paraId="5E0E1531" w14:textId="24F50611">
      <w:pPr>
        <w:pStyle w:val="Body-copy"/>
      </w:pPr>
      <w:r w:rsidRPr="009B58D1">
        <w:t xml:space="preserve">Stakeholders broadly supported modernising </w:t>
      </w:r>
      <w:r w:rsidR="00516322">
        <w:t xml:space="preserve">administration of </w:t>
      </w:r>
      <w:r w:rsidRPr="009B58D1">
        <w:t xml:space="preserve">the ADS scheme to better reflect current traveller preferences, business conditions and compliance risks. However, there </w:t>
      </w:r>
      <w:r w:rsidRPr="0062162C">
        <w:t>was</w:t>
      </w:r>
      <w:r w:rsidRPr="009B58D1">
        <w:t xml:space="preserve"> not always agreement on the changes required.</w:t>
      </w:r>
      <w:r w:rsidR="00944329">
        <w:t xml:space="preserve"> This document outlines feedback </w:t>
      </w:r>
      <w:r w:rsidR="00F55FAA">
        <w:t>received, which has been summarises by theme.</w:t>
      </w:r>
    </w:p>
    <w:p w:rsidR="00427CFA" w:rsidRDefault="00427CFA" w14:paraId="151F8433" w14:textId="77777777">
      <w:pPr>
        <w:spacing w:before="0" w:after="160" w:line="259" w:lineRule="auto"/>
        <w:rPr>
          <w:rFonts w:asciiTheme="minorHAnsi" w:hAnsiTheme="minorHAnsi" w:eastAsiaTheme="minorHAnsi" w:cstheme="minorBidi"/>
          <w:b/>
          <w:color w:val="300050" w:themeColor="accent1"/>
          <w:sz w:val="28"/>
          <w:szCs w:val="28"/>
          <w:lang w:val="en-US"/>
        </w:rPr>
      </w:pPr>
      <w:r>
        <w:rPr>
          <w:b/>
          <w:color w:val="300050" w:themeColor="accent1"/>
          <w:sz w:val="28"/>
          <w:szCs w:val="28"/>
          <w:lang w:val="en-US"/>
        </w:rPr>
        <w:br w:type="page"/>
      </w:r>
    </w:p>
    <w:p w:rsidRPr="009B58D1" w:rsidR="003027D8" w:rsidP="00423E01" w:rsidRDefault="00EF199D" w14:paraId="7F2F4C36" w14:textId="2233A44B">
      <w:pPr>
        <w:pStyle w:val="Body-copy"/>
        <w:rPr>
          <w:b/>
          <w:color w:val="300050" w:themeColor="accent1"/>
          <w:sz w:val="28"/>
          <w:szCs w:val="28"/>
          <w:lang w:val="en-US"/>
        </w:rPr>
      </w:pPr>
      <w:r w:rsidRPr="009B58D1">
        <w:rPr>
          <w:b/>
          <w:color w:val="300050" w:themeColor="accent1"/>
          <w:sz w:val="28"/>
          <w:szCs w:val="28"/>
          <w:lang w:val="en-US"/>
        </w:rPr>
        <w:t>Detailed Feedback</w:t>
      </w:r>
    </w:p>
    <w:p w:rsidRPr="009B58D1" w:rsidR="002708B4" w:rsidP="002708B4" w:rsidRDefault="00716798" w14:paraId="349297EC" w14:textId="6E514E75">
      <w:pPr>
        <w:pStyle w:val="Heading3"/>
        <w:spacing w:before="240" w:after="120"/>
        <w:rPr>
          <w:lang w:eastAsia="en-AU"/>
        </w:rPr>
      </w:pPr>
      <w:r w:rsidRPr="009B58D1">
        <w:t xml:space="preserve">Theme </w:t>
      </w:r>
      <w:r w:rsidRPr="009B58D1" w:rsidR="0084186B">
        <w:t>1</w:t>
      </w:r>
      <w:r w:rsidRPr="009B58D1">
        <w:t xml:space="preserve">: </w:t>
      </w:r>
      <w:r w:rsidRPr="009B58D1" w:rsidR="002708B4">
        <w:t>Compliance and administrative burden</w:t>
      </w:r>
    </w:p>
    <w:p w:rsidR="002708B4" w:rsidP="002708B4" w:rsidRDefault="002708B4" w14:paraId="76DB0981" w14:textId="77777777">
      <w:pPr>
        <w:pStyle w:val="Body-copy"/>
      </w:pPr>
      <w:r w:rsidRPr="009B58D1">
        <w:t xml:space="preserve">Respondents </w:t>
      </w:r>
      <w:r>
        <w:t>provided feedback on ADS scheme’s compliance regime. M</w:t>
      </w:r>
      <w:r w:rsidRPr="009B58D1">
        <w:t>any</w:t>
      </w:r>
      <w:r>
        <w:t xml:space="preserve"> respondents</w:t>
      </w:r>
      <w:r w:rsidRPr="009B58D1">
        <w:t xml:space="preserve"> considered that some existing requirements </w:t>
      </w:r>
      <w:r>
        <w:t>we</w:t>
      </w:r>
      <w:r w:rsidRPr="009B58D1">
        <w:t>re burdensome, outdated or not proportionate to current risks.</w:t>
      </w:r>
    </w:p>
    <w:p w:rsidRPr="009B58D1" w:rsidR="002708B4" w:rsidP="002708B4" w:rsidRDefault="002708B4" w14:paraId="4C0892B9" w14:textId="10136EB1">
      <w:pPr>
        <w:pStyle w:val="Body-copy"/>
      </w:pPr>
      <w:r>
        <w:t xml:space="preserve">Suggestions </w:t>
      </w:r>
      <w:r w:rsidR="008857C5">
        <w:t>received</w:t>
      </w:r>
      <w:r>
        <w:t xml:space="preserve"> included:</w:t>
      </w:r>
      <w:r w:rsidRPr="009B58D1">
        <w:t xml:space="preserve"> </w:t>
      </w:r>
    </w:p>
    <w:p w:rsidRPr="009B58D1" w:rsidR="002708B4" w:rsidP="002708B4" w:rsidRDefault="002708B4" w14:paraId="7FF19C98" w14:textId="77777777">
      <w:pPr>
        <w:pStyle w:val="Body-copy"/>
        <w:numPr>
          <w:ilvl w:val="0"/>
          <w:numId w:val="7"/>
        </w:numPr>
        <w:rPr>
          <w:lang w:eastAsia="en-AU"/>
        </w:rPr>
      </w:pPr>
      <w:r w:rsidRPr="009B58D1">
        <w:t>Mov</w:t>
      </w:r>
      <w:r>
        <w:t>ing</w:t>
      </w:r>
      <w:r w:rsidRPr="009B58D1">
        <w:t xml:space="preserve"> from a control-heavy model to a clearer and more risk-proportionate compliance approach. </w:t>
      </w:r>
    </w:p>
    <w:p w:rsidRPr="009B58D1" w:rsidR="002708B4" w:rsidP="002708B4" w:rsidRDefault="002708B4" w14:paraId="731167CE" w14:textId="3E6B29B1">
      <w:pPr>
        <w:pStyle w:val="Body-copy"/>
        <w:numPr>
          <w:ilvl w:val="0"/>
          <w:numId w:val="6"/>
        </w:numPr>
      </w:pPr>
      <w:r w:rsidRPr="009B58D1">
        <w:t>Simplify</w:t>
      </w:r>
      <w:r>
        <w:t>ing reporting requirements regarding</w:t>
      </w:r>
      <w:r w:rsidRPr="009B58D1">
        <w:t xml:space="preserve"> itinerary amendments, reducing repeated passenger reporting, improving email-based reporting processes and upgrad</w:t>
      </w:r>
      <w:r w:rsidR="006B3139">
        <w:t>ing</w:t>
      </w:r>
      <w:r w:rsidRPr="009B58D1">
        <w:t xml:space="preserve"> digital systems.</w:t>
      </w:r>
    </w:p>
    <w:p w:rsidRPr="009B58D1" w:rsidR="002708B4" w:rsidP="002708B4" w:rsidRDefault="002708B4" w14:paraId="7DC83BF3" w14:textId="5D036E6B">
      <w:pPr>
        <w:pStyle w:val="Body-copy"/>
        <w:numPr>
          <w:ilvl w:val="0"/>
          <w:numId w:val="6"/>
        </w:numPr>
      </w:pPr>
      <w:r w:rsidRPr="009B58D1">
        <w:t>Recalibrat</w:t>
      </w:r>
      <w:r w:rsidR="006B3139">
        <w:t>ing</w:t>
      </w:r>
      <w:r w:rsidRPr="009B58D1">
        <w:t xml:space="preserve"> regulatory settings to align with current traveller behaviour.</w:t>
      </w:r>
    </w:p>
    <w:p w:rsidR="002708B4" w:rsidP="002708B4" w:rsidRDefault="002708B4" w14:paraId="05B0CBB2" w14:textId="55FEABD7">
      <w:pPr>
        <w:pStyle w:val="Body-copy"/>
        <w:numPr>
          <w:ilvl w:val="0"/>
          <w:numId w:val="6"/>
        </w:numPr>
      </w:pPr>
      <w:r>
        <w:t>Clarify</w:t>
      </w:r>
      <w:r w:rsidR="006B3139">
        <w:t>ing</w:t>
      </w:r>
      <w:r w:rsidRPr="009B58D1">
        <w:t xml:space="preserve"> rules for operators</w:t>
      </w:r>
      <w:r>
        <w:t xml:space="preserve"> to reduce ambiguity. </w:t>
      </w:r>
    </w:p>
    <w:p w:rsidR="002708B4" w:rsidP="002708B4" w:rsidRDefault="002708B4" w14:paraId="6A832D39" w14:textId="7EAB6599">
      <w:pPr>
        <w:pStyle w:val="Body-copy"/>
        <w:numPr>
          <w:ilvl w:val="0"/>
          <w:numId w:val="6"/>
        </w:numPr>
      </w:pPr>
      <w:r>
        <w:t>A</w:t>
      </w:r>
      <w:r w:rsidRPr="009B58D1">
        <w:t>pply</w:t>
      </w:r>
      <w:r w:rsidR="006B3139">
        <w:t>ing</w:t>
      </w:r>
      <w:r w:rsidRPr="009B58D1">
        <w:t xml:space="preserve"> requirements </w:t>
      </w:r>
      <w:r>
        <w:t xml:space="preserve">and compliance </w:t>
      </w:r>
      <w:r w:rsidRPr="009B58D1">
        <w:t>consistently</w:t>
      </w:r>
      <w:r>
        <w:t xml:space="preserve"> for a fairer scheme.</w:t>
      </w:r>
    </w:p>
    <w:p w:rsidRPr="009B58D1" w:rsidR="002708B4" w:rsidP="002708B4" w:rsidRDefault="002708B4" w14:paraId="456AE170" w14:textId="7D5940F1">
      <w:pPr>
        <w:pStyle w:val="Body-copy"/>
        <w:numPr>
          <w:ilvl w:val="0"/>
          <w:numId w:val="6"/>
        </w:numPr>
      </w:pPr>
      <w:r>
        <w:t>E</w:t>
      </w:r>
      <w:r w:rsidRPr="009B58D1">
        <w:t>mpower</w:t>
      </w:r>
      <w:r w:rsidR="006B3139">
        <w:t>ing</w:t>
      </w:r>
      <w:r w:rsidRPr="009B58D1">
        <w:t xml:space="preserve"> operators to self-regulate and audit their compliance</w:t>
      </w:r>
      <w:r>
        <w:t>.</w:t>
      </w:r>
    </w:p>
    <w:p w:rsidRPr="009B58D1" w:rsidR="00716798" w:rsidP="656B5C6A" w:rsidRDefault="00716798" w14:paraId="77D53371" w14:textId="7A336E2A">
      <w:pPr>
        <w:pStyle w:val="Heading3"/>
        <w:spacing w:before="240" w:after="120"/>
      </w:pPr>
      <w:r w:rsidRPr="009B58D1">
        <w:t xml:space="preserve">Theme </w:t>
      </w:r>
      <w:r w:rsidR="002708B4">
        <w:t>2</w:t>
      </w:r>
      <w:r w:rsidRPr="009B58D1">
        <w:t>: Flexibility in itineraries and free time</w:t>
      </w:r>
    </w:p>
    <w:p w:rsidRPr="0054735A" w:rsidR="29E3F88D" w:rsidRDefault="001C6747" w14:paraId="47DA2808" w14:textId="6AAC8E4A">
      <w:pPr>
        <w:pStyle w:val="Body-copy"/>
        <w:rPr>
          <w:lang w:val="en-US"/>
        </w:rPr>
      </w:pPr>
      <w:r w:rsidRPr="009B58D1">
        <w:t xml:space="preserve">Respondents noted that </w:t>
      </w:r>
      <w:r w:rsidR="00D145A0">
        <w:t>ADS scheme’s</w:t>
      </w:r>
      <w:r w:rsidRPr="009B58D1">
        <w:t xml:space="preserve"> rigid itinerary requirements </w:t>
      </w:r>
      <w:r w:rsidR="0062162C">
        <w:t>do</w:t>
      </w:r>
      <w:r w:rsidRPr="009B58D1">
        <w:t xml:space="preserve"> not meet the needs of modern Chinese travellers, who </w:t>
      </w:r>
      <w:r w:rsidRPr="00184AF0" w:rsidR="00184AF0">
        <w:t>desire</w:t>
      </w:r>
      <w:r w:rsidRPr="009B58D1">
        <w:t xml:space="preserve"> balance between structured pre-planned activities and free time for shopping, dining, rest, personal interests or visiting family and friends.</w:t>
      </w:r>
    </w:p>
    <w:p w:rsidR="00051E4A" w:rsidRDefault="001C6747" w14:paraId="09DB30D8" w14:textId="42FA0B9A">
      <w:pPr>
        <w:pStyle w:val="Body-copy"/>
      </w:pPr>
      <w:r w:rsidRPr="009B58D1">
        <w:t xml:space="preserve">With travellers seeking less structured itineraries, the ADS </w:t>
      </w:r>
      <w:r w:rsidR="00D145A0">
        <w:t>scheme</w:t>
      </w:r>
      <w:r w:rsidRPr="009B58D1">
        <w:t xml:space="preserve"> </w:t>
      </w:r>
      <w:r w:rsidRPr="00940B63" w:rsidR="00940B63">
        <w:t>needed</w:t>
      </w:r>
      <w:r w:rsidRPr="009B58D1">
        <w:t xml:space="preserve"> to adapt to a more flexible operating model.</w:t>
      </w:r>
      <w:r w:rsidR="00051E4A">
        <w:t xml:space="preserve"> </w:t>
      </w:r>
    </w:p>
    <w:p w:rsidRPr="009B58D1" w:rsidR="008857C5" w:rsidP="00423E01" w:rsidRDefault="008857C5" w14:paraId="6D3A40D8" w14:textId="77777777">
      <w:pPr>
        <w:pStyle w:val="Body-copy"/>
        <w:rPr>
          <w:lang w:val="en-US"/>
        </w:rPr>
      </w:pPr>
      <w:r>
        <w:t>Suggestions received included:</w:t>
      </w:r>
    </w:p>
    <w:p w:rsidRPr="0054735A" w:rsidR="29E3F88D" w:rsidP="00F93001" w:rsidRDefault="000E5CE9" w14:paraId="5C830078" w14:textId="75CCFEEB">
      <w:pPr>
        <w:pStyle w:val="Body-copy"/>
        <w:numPr>
          <w:ilvl w:val="0"/>
          <w:numId w:val="6"/>
        </w:numPr>
        <w:rPr>
          <w:lang w:val="en-US"/>
        </w:rPr>
      </w:pPr>
      <w:r>
        <w:t>Introduc</w:t>
      </w:r>
      <w:r w:rsidR="00D145A0">
        <w:t>ing</w:t>
      </w:r>
      <w:r w:rsidRPr="00F93001" w:rsidR="001C6747">
        <w:t xml:space="preserve"> more customisable</w:t>
      </w:r>
      <w:r w:rsidRPr="00F93001" w:rsidR="00F93001">
        <w:t xml:space="preserve"> and </w:t>
      </w:r>
      <w:r w:rsidRPr="00F93001" w:rsidR="001C6747">
        <w:t xml:space="preserve">flexible itineraries that </w:t>
      </w:r>
      <w:r w:rsidRPr="00F93001" w:rsidR="00F93001">
        <w:t>combined</w:t>
      </w:r>
      <w:r w:rsidRPr="00F93001" w:rsidR="001C6747">
        <w:t xml:space="preserve"> structured activities with self-directed leisure time.</w:t>
      </w:r>
    </w:p>
    <w:p w:rsidRPr="0054735A" w:rsidR="29E3F88D" w:rsidP="00D9657E" w:rsidRDefault="000E5CE9" w14:paraId="6191476E" w14:textId="545C69CB">
      <w:pPr>
        <w:pStyle w:val="Body-copy"/>
        <w:numPr>
          <w:ilvl w:val="0"/>
          <w:numId w:val="6"/>
        </w:numPr>
        <w:rPr>
          <w:lang w:val="en-US"/>
        </w:rPr>
      </w:pPr>
      <w:r>
        <w:t>Increas</w:t>
      </w:r>
      <w:r w:rsidR="00727D92">
        <w:t>ing</w:t>
      </w:r>
      <w:r w:rsidRPr="00D9657E" w:rsidR="001C6747">
        <w:t xml:space="preserve"> free time </w:t>
      </w:r>
      <w:r w:rsidRPr="00D9657E" w:rsidR="00D9657E">
        <w:t>allowances,</w:t>
      </w:r>
      <w:r w:rsidRPr="00D9657E" w:rsidR="001C6747">
        <w:t xml:space="preserve"> permitting visitors to see family and friends or pursue personal exploration.</w:t>
      </w:r>
    </w:p>
    <w:p w:rsidRPr="0054735A" w:rsidR="29E3F88D" w:rsidP="002173B0" w:rsidRDefault="000E5CE9" w14:paraId="36D9974D" w14:textId="415FD4E1">
      <w:pPr>
        <w:pStyle w:val="Body-copy"/>
        <w:numPr>
          <w:ilvl w:val="0"/>
          <w:numId w:val="6"/>
        </w:numPr>
        <w:rPr>
          <w:lang w:val="en-US"/>
        </w:rPr>
      </w:pPr>
      <w:r>
        <w:t>Simplify</w:t>
      </w:r>
      <w:r w:rsidR="00727D92">
        <w:t>ing</w:t>
      </w:r>
      <w:r w:rsidRPr="002173B0" w:rsidR="001C6747">
        <w:t xml:space="preserve"> processes for ITOs to amend and customise itineraries once travellers </w:t>
      </w:r>
      <w:r w:rsidRPr="002173B0" w:rsidR="002173B0">
        <w:t>were</w:t>
      </w:r>
      <w:r w:rsidRPr="002173B0" w:rsidR="001C6747">
        <w:t xml:space="preserve"> in Australia.</w:t>
      </w:r>
    </w:p>
    <w:p w:rsidRPr="009B58D1" w:rsidR="00F025F8" w:rsidP="656B5C6A" w:rsidRDefault="00716798" w14:paraId="79E32420" w14:textId="7853644A">
      <w:pPr>
        <w:pStyle w:val="Heading3"/>
        <w:spacing w:before="240" w:after="120"/>
      </w:pPr>
      <w:r w:rsidRPr="009B58D1">
        <w:t xml:space="preserve">Theme </w:t>
      </w:r>
      <w:r w:rsidR="002708B4">
        <w:t>3</w:t>
      </w:r>
      <w:r w:rsidRPr="009B58D1">
        <w:t>: Visitor numbers, value and regional dispersal</w:t>
      </w:r>
    </w:p>
    <w:p w:rsidR="00E76A0D" w:rsidP="00E76A0D" w:rsidRDefault="00682E6D" w14:paraId="7230F271" w14:textId="4B5DE0F3">
      <w:pPr>
        <w:pStyle w:val="Body-copy"/>
      </w:pPr>
      <w:r>
        <w:t>Feedback was received that t</w:t>
      </w:r>
      <w:r w:rsidR="007647EE">
        <w:t>ravellers were increasingly independent, pre-planning travel through online platforms, more aware of their rights and more interested in tailored travel experiences.</w:t>
      </w:r>
      <w:r w:rsidR="00E76A0D">
        <w:t xml:space="preserve"> The traditional model of large bus tours and shopping-focused itineraries no longer reflect</w:t>
      </w:r>
      <w:r>
        <w:t>ed</w:t>
      </w:r>
      <w:r w:rsidR="00E76A0D">
        <w:t xml:space="preserve"> the preferences of modern Chinese travellers.</w:t>
      </w:r>
    </w:p>
    <w:p w:rsidR="007647EE" w:rsidP="005D15ED" w:rsidRDefault="007647EE" w14:paraId="65C14193" w14:textId="536D49B7">
      <w:pPr>
        <w:pStyle w:val="Body-copy"/>
        <w:numPr>
          <w:ilvl w:val="0"/>
          <w:numId w:val="9"/>
        </w:numPr>
      </w:pPr>
      <w:r>
        <w:t xml:space="preserve">There </w:t>
      </w:r>
      <w:r w:rsidR="002C5268">
        <w:t>was</w:t>
      </w:r>
      <w:r>
        <w:t xml:space="preserve"> growing demand for small group and family travel, as well as premium and customised itineraries.</w:t>
      </w:r>
    </w:p>
    <w:p w:rsidR="007647EE" w:rsidP="005D15ED" w:rsidRDefault="007647EE" w14:paraId="41FD96AB" w14:textId="5C191250">
      <w:pPr>
        <w:pStyle w:val="Body-copy"/>
        <w:numPr>
          <w:ilvl w:val="0"/>
          <w:numId w:val="9"/>
        </w:numPr>
      </w:pPr>
      <w:r>
        <w:t xml:space="preserve">There </w:t>
      </w:r>
      <w:r w:rsidR="002C5268">
        <w:t>was</w:t>
      </w:r>
      <w:r>
        <w:t xml:space="preserve"> increased interest in themed travel including sport, events, nature, wellness, agritourism, education and family-friendly experiences.</w:t>
      </w:r>
    </w:p>
    <w:p w:rsidRPr="0062162C" w:rsidR="007647EE" w:rsidP="005D15ED" w:rsidRDefault="007647EE" w14:paraId="3889F809" w14:textId="005C2B18">
      <w:pPr>
        <w:pStyle w:val="Body-copy"/>
        <w:numPr>
          <w:ilvl w:val="0"/>
          <w:numId w:val="9"/>
        </w:numPr>
      </w:pPr>
      <w:r>
        <w:t>Travellers increasingly desire</w:t>
      </w:r>
      <w:r w:rsidR="002C5268">
        <w:t>d</w:t>
      </w:r>
      <w:r>
        <w:t xml:space="preserve"> privacy, deterring them from booking large group travel with strangers.</w:t>
      </w:r>
    </w:p>
    <w:p w:rsidRPr="0054735A" w:rsidR="005A3136" w:rsidP="005A3136" w:rsidRDefault="005A3136" w14:paraId="16AF7F3B" w14:textId="77777777">
      <w:pPr>
        <w:pStyle w:val="Body-copy"/>
        <w:spacing w:after="240"/>
        <w:rPr>
          <w:lang w:val="en-US"/>
        </w:rPr>
      </w:pPr>
      <w:r w:rsidRPr="009B58D1">
        <w:t xml:space="preserve">Some operators </w:t>
      </w:r>
      <w:r w:rsidRPr="009F5CDC">
        <w:t>saw</w:t>
      </w:r>
      <w:r w:rsidRPr="009B58D1">
        <w:t xml:space="preserve"> opportunity in forgoing quantity in exchange for smaller numbers of high-yield tourist. </w:t>
      </w:r>
    </w:p>
    <w:p w:rsidRPr="009B58D1" w:rsidR="005A3136" w:rsidP="005A3136" w:rsidRDefault="005A3136" w14:paraId="65B0AF08" w14:textId="77777777">
      <w:pPr>
        <w:pStyle w:val="Body-copy"/>
        <w:spacing w:after="240"/>
        <w:rPr>
          <w:lang w:val="en-US"/>
        </w:rPr>
      </w:pPr>
      <w:r>
        <w:t>Suggestions received included:</w:t>
      </w:r>
    </w:p>
    <w:p w:rsidRPr="009B58D1" w:rsidR="005A3136" w:rsidP="005A3136" w:rsidRDefault="005A3136" w14:paraId="4637B360" w14:textId="77777777">
      <w:pPr>
        <w:pStyle w:val="Body-copy"/>
        <w:numPr>
          <w:ilvl w:val="0"/>
          <w:numId w:val="6"/>
        </w:numPr>
      </w:pPr>
      <w:r w:rsidRPr="009B58D1">
        <w:t>Target</w:t>
      </w:r>
      <w:r>
        <w:t>ing</w:t>
      </w:r>
      <w:r w:rsidRPr="009B58D1">
        <w:t xml:space="preserve"> high-yield visitors who spend more, stay longer and travel to regional destinations.</w:t>
      </w:r>
    </w:p>
    <w:p w:rsidRPr="009B58D1" w:rsidR="005A3136" w:rsidP="005A3136" w:rsidRDefault="005A3136" w14:paraId="61E9522C" w14:textId="6610BA5E">
      <w:pPr>
        <w:pStyle w:val="Body-copy"/>
        <w:numPr>
          <w:ilvl w:val="0"/>
          <w:numId w:val="6"/>
        </w:numPr>
      </w:pPr>
      <w:r w:rsidRPr="009B58D1">
        <w:t>Develop</w:t>
      </w:r>
      <w:r>
        <w:t>ing</w:t>
      </w:r>
      <w:r w:rsidRPr="009B58D1">
        <w:t xml:space="preserve"> niche, high-quality itineraries </w:t>
      </w:r>
      <w:r w:rsidR="008C0763">
        <w:t>that could</w:t>
      </w:r>
      <w:r w:rsidRPr="009B58D1">
        <w:t xml:space="preserve"> be successful even where overall ADS volumes </w:t>
      </w:r>
      <w:r w:rsidR="008C0763">
        <w:t>we</w:t>
      </w:r>
      <w:r w:rsidRPr="009B58D1">
        <w:t>re lower and which visitors w</w:t>
      </w:r>
      <w:r w:rsidR="008C0763">
        <w:t>ould</w:t>
      </w:r>
      <w:r w:rsidRPr="009B58D1">
        <w:t xml:space="preserve"> pay a premium for such as leverage Australia’s unique regional and outback experiences.</w:t>
      </w:r>
    </w:p>
    <w:p w:rsidRPr="009B58D1" w:rsidR="005A3136" w:rsidP="005A3136" w:rsidRDefault="005A3136" w14:paraId="4F025C31" w14:textId="77777777">
      <w:pPr>
        <w:pStyle w:val="Body-copy"/>
        <w:numPr>
          <w:ilvl w:val="0"/>
          <w:numId w:val="6"/>
        </w:numPr>
      </w:pPr>
      <w:r w:rsidRPr="009B58D1">
        <w:t>Support</w:t>
      </w:r>
      <w:r>
        <w:t>ing</w:t>
      </w:r>
      <w:r w:rsidRPr="009B58D1">
        <w:t xml:space="preserve"> small group travel through the ADS, leveraging higher spending power and desire for special reservations and premium accommodation experiences. </w:t>
      </w:r>
    </w:p>
    <w:p w:rsidRPr="009B58D1" w:rsidR="005A3136" w:rsidP="005A3136" w:rsidRDefault="005A3136" w14:paraId="2897A775" w14:textId="3139DA89">
      <w:pPr>
        <w:pStyle w:val="Body-copy"/>
        <w:numPr>
          <w:ilvl w:val="0"/>
          <w:numId w:val="6"/>
        </w:numPr>
      </w:pPr>
      <w:r>
        <w:t>Encouraging the development of high-quality and diverse itineraries which align</w:t>
      </w:r>
      <w:r w:rsidR="008C0763">
        <w:t>ed</w:t>
      </w:r>
      <w:r>
        <w:t xml:space="preserve"> with broader Australian tourism strategies </w:t>
      </w:r>
      <w:r w:rsidR="019319D7">
        <w:t>i.e.</w:t>
      </w:r>
      <w:r>
        <w:t xml:space="preserve"> regional dispersal.</w:t>
      </w:r>
    </w:p>
    <w:p w:rsidRPr="0054735A" w:rsidR="29E3F88D" w:rsidRDefault="001C6747" w14:paraId="1DCD1FF4" w14:textId="630B336A">
      <w:pPr>
        <w:pStyle w:val="Body-copy"/>
        <w:rPr>
          <w:lang w:val="en-US"/>
        </w:rPr>
      </w:pPr>
      <w:r w:rsidRPr="009B58D1">
        <w:t xml:space="preserve">Respondents </w:t>
      </w:r>
      <w:r w:rsidRPr="009F5CDC">
        <w:t>said</w:t>
      </w:r>
      <w:r w:rsidRPr="009B58D1">
        <w:t xml:space="preserve"> ADS visitor numbers </w:t>
      </w:r>
      <w:r w:rsidR="005D1DB7">
        <w:t>to Australia</w:t>
      </w:r>
      <w:r w:rsidRPr="009B58D1">
        <w:t xml:space="preserve"> </w:t>
      </w:r>
      <w:r w:rsidRPr="00135FC2">
        <w:t>needed</w:t>
      </w:r>
      <w:r w:rsidRPr="009B58D1">
        <w:t xml:space="preserve"> to increase in order to provide surety for operators and future-proof the ADS</w:t>
      </w:r>
      <w:r w:rsidR="00727D92">
        <w:t xml:space="preserve"> scheme</w:t>
      </w:r>
      <w:r w:rsidRPr="009B58D1">
        <w:t>.</w:t>
      </w:r>
      <w:r w:rsidRPr="00051E4A">
        <w:t xml:space="preserve"> </w:t>
      </w:r>
    </w:p>
    <w:p w:rsidRPr="009B58D1" w:rsidR="008857C5" w:rsidP="00423E01" w:rsidRDefault="008857C5" w14:paraId="6664D31E" w14:textId="77777777">
      <w:pPr>
        <w:pStyle w:val="Body-copy"/>
        <w:rPr>
          <w:lang w:val="en-US"/>
        </w:rPr>
      </w:pPr>
      <w:r>
        <w:t>Suggestions received included:</w:t>
      </w:r>
    </w:p>
    <w:p w:rsidRPr="0054735A" w:rsidR="29E3F88D" w:rsidP="00276E9A" w:rsidRDefault="000E5CE9" w14:paraId="22D5A781" w14:textId="7C7D883E">
      <w:pPr>
        <w:pStyle w:val="Body-copy"/>
        <w:numPr>
          <w:ilvl w:val="0"/>
          <w:numId w:val="6"/>
        </w:numPr>
        <w:rPr>
          <w:lang w:val="en-US"/>
        </w:rPr>
      </w:pPr>
      <w:r>
        <w:t>Target</w:t>
      </w:r>
      <w:r w:rsidR="00727D92">
        <w:t>ing</w:t>
      </w:r>
      <w:r w:rsidRPr="00276E9A" w:rsidR="001C6747">
        <w:t xml:space="preserve"> a broader range of Chinese visitors from more cities and </w:t>
      </w:r>
      <w:r w:rsidRPr="00276E9A" w:rsidR="00276E9A">
        <w:t>increasing</w:t>
      </w:r>
      <w:r w:rsidRPr="00276E9A" w:rsidR="001C6747">
        <w:t xml:space="preserve"> use of the ADS visa by families.</w:t>
      </w:r>
    </w:p>
    <w:p w:rsidRPr="0054735A" w:rsidR="29E3F88D" w:rsidP="00D208F5" w:rsidRDefault="000E5CE9" w14:paraId="0249E722" w14:textId="488569F4">
      <w:pPr>
        <w:pStyle w:val="Body-copy"/>
        <w:numPr>
          <w:ilvl w:val="0"/>
          <w:numId w:val="6"/>
        </w:numPr>
        <w:rPr>
          <w:lang w:val="en-US"/>
        </w:rPr>
      </w:pPr>
      <w:r>
        <w:rPr>
          <w:lang w:val="en-US"/>
        </w:rPr>
        <w:t>Build</w:t>
      </w:r>
      <w:r w:rsidR="00A17B6D">
        <w:rPr>
          <w:lang w:val="en-US"/>
        </w:rPr>
        <w:t>ing</w:t>
      </w:r>
      <w:r w:rsidRPr="00D208F5" w:rsidR="001C6747">
        <w:rPr>
          <w:lang w:val="en-US"/>
        </w:rPr>
        <w:t xml:space="preserve"> a pipeline of repeat visitation and positive word</w:t>
      </w:r>
      <w:r w:rsidRPr="00D208F5" w:rsidR="00D208F5">
        <w:rPr>
          <w:lang w:val="en-US"/>
        </w:rPr>
        <w:t>-</w:t>
      </w:r>
      <w:r w:rsidRPr="00D208F5" w:rsidR="001C6747">
        <w:rPr>
          <w:lang w:val="en-US"/>
        </w:rPr>
        <w:t>of</w:t>
      </w:r>
      <w:r w:rsidRPr="00D208F5" w:rsidR="00D208F5">
        <w:rPr>
          <w:lang w:val="en-US"/>
        </w:rPr>
        <w:t>-</w:t>
      </w:r>
      <w:r w:rsidRPr="00D208F5" w:rsidR="001C6747">
        <w:rPr>
          <w:lang w:val="en-US"/>
        </w:rPr>
        <w:t xml:space="preserve">mouth marketing in China that </w:t>
      </w:r>
      <w:r w:rsidRPr="00D208F5" w:rsidR="00D208F5">
        <w:rPr>
          <w:lang w:val="en-US"/>
        </w:rPr>
        <w:t>increased</w:t>
      </w:r>
      <w:r w:rsidRPr="00D208F5" w:rsidR="001C6747">
        <w:rPr>
          <w:lang w:val="en-US"/>
        </w:rPr>
        <w:t xml:space="preserve"> uptake of the ADS visa.</w:t>
      </w:r>
    </w:p>
    <w:p w:rsidRPr="009B58D1" w:rsidR="00FA7CF7" w:rsidP="00A51743" w:rsidRDefault="000E5CE9" w14:paraId="227DC8D4" w14:textId="1B6F6C88">
      <w:pPr>
        <w:pStyle w:val="Body-copy"/>
        <w:numPr>
          <w:ilvl w:val="0"/>
          <w:numId w:val="6"/>
        </w:numPr>
      </w:pPr>
      <w:r>
        <w:t>Position</w:t>
      </w:r>
      <w:r w:rsidR="00A17B6D">
        <w:t>ing</w:t>
      </w:r>
      <w:r w:rsidRPr="009B58D1" w:rsidR="00FA7CF7">
        <w:t xml:space="preserve"> the ADS</w:t>
      </w:r>
      <w:r w:rsidR="00A17B6D">
        <w:t xml:space="preserve"> scheme</w:t>
      </w:r>
      <w:r w:rsidRPr="009B58D1" w:rsidR="00FA7CF7">
        <w:t xml:space="preserve"> as a</w:t>
      </w:r>
      <w:r w:rsidR="00A6788B">
        <w:t xml:space="preserve">n option </w:t>
      </w:r>
      <w:r w:rsidRPr="009B58D1" w:rsidR="00FA7CF7">
        <w:t>and</w:t>
      </w:r>
      <w:r w:rsidR="00A6788B">
        <w:t xml:space="preserve"> improv</w:t>
      </w:r>
      <w:r w:rsidR="004C1B8F">
        <w:t>ing</w:t>
      </w:r>
      <w:r w:rsidRPr="009B58D1" w:rsidR="00FA7CF7">
        <w:t xml:space="preserve"> perceptions of the ADS through ADS branding and promotion, including on online platforms targeting young travellers</w:t>
      </w:r>
      <w:r w:rsidRPr="009B58D1" w:rsidR="009F248F">
        <w:t xml:space="preserve">. </w:t>
      </w:r>
    </w:p>
    <w:p w:rsidRPr="009B58D1" w:rsidR="00DA2D62" w:rsidP="00A51743" w:rsidRDefault="00DA2D62" w14:paraId="27B7BCAC" w14:textId="44F2F2A8">
      <w:pPr>
        <w:pStyle w:val="Body-copy"/>
        <w:numPr>
          <w:ilvl w:val="0"/>
          <w:numId w:val="6"/>
        </w:numPr>
      </w:pPr>
      <w:r w:rsidRPr="009B58D1">
        <w:t>Tak</w:t>
      </w:r>
      <w:r w:rsidR="00A17B6D">
        <w:t>ing</w:t>
      </w:r>
      <w:r w:rsidRPr="009B58D1">
        <w:t xml:space="preserve"> advantage of Australia’s continuing popularity and strong </w:t>
      </w:r>
      <w:r w:rsidRPr="009B58D1" w:rsidR="00736242">
        <w:t>visitation from Chinese travellers</w:t>
      </w:r>
      <w:r w:rsidRPr="009B58D1" w:rsidR="000A0469">
        <w:t>.</w:t>
      </w:r>
    </w:p>
    <w:p w:rsidRPr="009B58D1" w:rsidR="00DD03FB" w:rsidP="00A51743" w:rsidRDefault="00DD03FB" w14:paraId="463F6F6B" w14:textId="3753FDFC">
      <w:pPr>
        <w:pStyle w:val="Body-copy"/>
        <w:numPr>
          <w:ilvl w:val="0"/>
          <w:numId w:val="6"/>
        </w:numPr>
      </w:pPr>
      <w:r w:rsidRPr="009B58D1">
        <w:t>Leverag</w:t>
      </w:r>
      <w:r w:rsidR="005C75D7">
        <w:t>ing</w:t>
      </w:r>
      <w:r w:rsidRPr="009B58D1">
        <w:t xml:space="preserve"> </w:t>
      </w:r>
      <w:r w:rsidRPr="009B58D1" w:rsidR="00673DB1">
        <w:t>the increasing desire for ‘in-depth’ and exclusive travel experiences with a greater focus on local culture and Australia’s unique resources</w:t>
      </w:r>
      <w:r w:rsidRPr="009B58D1" w:rsidR="008C1E57">
        <w:t>.</w:t>
      </w:r>
    </w:p>
    <w:p w:rsidRPr="009B58D1" w:rsidR="00716798" w:rsidP="0084186B" w:rsidRDefault="00716798" w14:paraId="28E6D504" w14:textId="1AD54367">
      <w:pPr>
        <w:pStyle w:val="Heading3"/>
        <w:spacing w:before="240" w:after="120"/>
        <w:rPr>
          <w:lang w:eastAsia="en-AU"/>
        </w:rPr>
      </w:pPr>
      <w:r w:rsidRPr="009B58D1">
        <w:t xml:space="preserve">Theme </w:t>
      </w:r>
      <w:r w:rsidR="002708B4">
        <w:t>4</w:t>
      </w:r>
      <w:r w:rsidRPr="009B58D1">
        <w:t>: Quality of the visitor experience</w:t>
      </w:r>
    </w:p>
    <w:p w:rsidRPr="0054735A" w:rsidR="29E3F88D" w:rsidRDefault="001C6747" w14:paraId="09BBD593" w14:textId="77777777">
      <w:pPr>
        <w:pStyle w:val="Body-copy"/>
        <w:rPr>
          <w:lang w:val="en-US"/>
        </w:rPr>
      </w:pPr>
      <w:r w:rsidRPr="009B58D1">
        <w:t xml:space="preserve">Respondents linked quality experiences to repeat visitation, positive word of mouth, strong destination reputation and stronger long-term outcomes for Australia’s tourism industry. High quality experiences </w:t>
      </w:r>
      <w:r w:rsidRPr="009F5CDC">
        <w:t>were</w:t>
      </w:r>
      <w:r w:rsidRPr="009B58D1">
        <w:t xml:space="preserve"> not just defined as superior offerings but also included safety and transparency. </w:t>
      </w:r>
    </w:p>
    <w:p w:rsidRPr="009B58D1" w:rsidR="29E3F88D" w:rsidRDefault="009E4D4A" w14:paraId="16F39F69" w14:textId="5AEE330A">
      <w:pPr>
        <w:pStyle w:val="Body-copy"/>
        <w:rPr>
          <w:lang w:val="en-US"/>
        </w:rPr>
      </w:pPr>
      <w:r>
        <w:t>Suggestions</w:t>
      </w:r>
      <w:r w:rsidR="00402A2C">
        <w:t xml:space="preserve"> </w:t>
      </w:r>
      <w:r w:rsidR="008857C5">
        <w:t>received</w:t>
      </w:r>
      <w:r w:rsidR="00402A2C">
        <w:t xml:space="preserve"> included</w:t>
      </w:r>
      <w:r>
        <w:t>:</w:t>
      </w:r>
    </w:p>
    <w:p w:rsidRPr="009B58D1" w:rsidR="007A0524" w:rsidP="00A51743" w:rsidRDefault="007A0524" w14:paraId="16CD3766" w14:textId="699F7C2E">
      <w:pPr>
        <w:pStyle w:val="Body-copy"/>
        <w:numPr>
          <w:ilvl w:val="0"/>
          <w:numId w:val="6"/>
        </w:numPr>
      </w:pPr>
      <w:r>
        <w:t>Introduc</w:t>
      </w:r>
      <w:r w:rsidR="00402A2C">
        <w:t>ing</w:t>
      </w:r>
      <w:r>
        <w:t xml:space="preserve"> the concept of a</w:t>
      </w:r>
      <w:r w:rsidR="00746F38">
        <w:t xml:space="preserve">n approved </w:t>
      </w:r>
      <w:r>
        <w:t>ADS supplier</w:t>
      </w:r>
      <w:r w:rsidR="0074703F">
        <w:t xml:space="preserve"> who ha</w:t>
      </w:r>
      <w:r w:rsidR="0091427B">
        <w:t>d</w:t>
      </w:r>
      <w:r>
        <w:t xml:space="preserve"> prove</w:t>
      </w:r>
      <w:r w:rsidR="0074703F">
        <w:t>n</w:t>
      </w:r>
      <w:r>
        <w:t xml:space="preserve"> experience supporting </w:t>
      </w:r>
      <w:r w:rsidR="0074703F">
        <w:t xml:space="preserve">Chinese </w:t>
      </w:r>
      <w:r>
        <w:t xml:space="preserve">group travel and providing </w:t>
      </w:r>
      <w:r w:rsidR="56E2862A">
        <w:t>high-quality</w:t>
      </w:r>
      <w:r>
        <w:t xml:space="preserve"> services (</w:t>
      </w:r>
      <w:r w:rsidR="45FA93D8">
        <w:t>i.e.</w:t>
      </w:r>
      <w:r>
        <w:t>, accommodation, transport)</w:t>
      </w:r>
    </w:p>
    <w:p w:rsidRPr="009B58D1" w:rsidR="00FA7CF7" w:rsidP="00A51743" w:rsidRDefault="007A0524" w14:paraId="2DBFEEF7" w14:textId="24B7BCB5">
      <w:pPr>
        <w:pStyle w:val="Body-copy"/>
        <w:numPr>
          <w:ilvl w:val="0"/>
          <w:numId w:val="6"/>
        </w:numPr>
      </w:pPr>
      <w:r w:rsidRPr="009B58D1">
        <w:t>Promot</w:t>
      </w:r>
      <w:r w:rsidR="00031AE7">
        <w:t>ing</w:t>
      </w:r>
      <w:r w:rsidRPr="009B58D1" w:rsidR="00BE0A09">
        <w:t xml:space="preserve"> ADS participation to quality operators already servicing the </w:t>
      </w:r>
      <w:r w:rsidRPr="009B58D1" w:rsidR="0074703F">
        <w:t xml:space="preserve">FIT </w:t>
      </w:r>
      <w:r w:rsidRPr="009B58D1" w:rsidR="00BE0A09">
        <w:t>China market</w:t>
      </w:r>
      <w:r w:rsidRPr="009B58D1" w:rsidR="0074703F">
        <w:t xml:space="preserve">. </w:t>
      </w:r>
    </w:p>
    <w:p w:rsidRPr="009B58D1" w:rsidR="0074703F" w:rsidP="0074703F" w:rsidRDefault="0074703F" w14:paraId="3EF66B2B" w14:textId="37CF2FB8">
      <w:pPr>
        <w:pStyle w:val="Body-copy"/>
        <w:numPr>
          <w:ilvl w:val="0"/>
          <w:numId w:val="6"/>
        </w:numPr>
      </w:pPr>
      <w:r w:rsidRPr="009B58D1">
        <w:t>Improv</w:t>
      </w:r>
      <w:r w:rsidR="00031AE7">
        <w:t>ing</w:t>
      </w:r>
      <w:r w:rsidRPr="009B58D1">
        <w:t xml:space="preserve"> complaint handling in the ADS to drive strong destination reputation. </w:t>
      </w:r>
    </w:p>
    <w:p w:rsidRPr="009B58D1" w:rsidR="007E52CA" w:rsidP="00A51743" w:rsidRDefault="007A0524" w14:paraId="5CA729DA" w14:textId="226666A9">
      <w:pPr>
        <w:pStyle w:val="Body-copy"/>
        <w:numPr>
          <w:ilvl w:val="0"/>
          <w:numId w:val="6"/>
        </w:numPr>
        <w:spacing w:after="240"/>
      </w:pPr>
      <w:r w:rsidRPr="009B58D1">
        <w:t>Encourag</w:t>
      </w:r>
      <w:r w:rsidR="00031AE7">
        <w:t>ing</w:t>
      </w:r>
      <w:r w:rsidRPr="009B58D1" w:rsidR="007E52CA">
        <w:rPr>
          <w:lang w:val="en-US"/>
        </w:rPr>
        <w:t xml:space="preserve"> </w:t>
      </w:r>
      <w:r w:rsidRPr="009B58D1">
        <w:rPr>
          <w:lang w:val="en-US"/>
        </w:rPr>
        <w:t xml:space="preserve">tour </w:t>
      </w:r>
      <w:r w:rsidRPr="009B58D1" w:rsidR="007E52CA">
        <w:rPr>
          <w:lang w:val="en-US"/>
        </w:rPr>
        <w:t>guides to participate in product feedback and</w:t>
      </w:r>
      <w:r w:rsidRPr="009B58D1">
        <w:rPr>
          <w:lang w:val="en-US"/>
        </w:rPr>
        <w:t xml:space="preserve"> provide</w:t>
      </w:r>
      <w:r w:rsidRPr="009B58D1" w:rsidR="007E52CA">
        <w:rPr>
          <w:lang w:val="en-US"/>
        </w:rPr>
        <w:t xml:space="preserve"> </w:t>
      </w:r>
      <w:r w:rsidRPr="009B58D1" w:rsidR="009E4A2A">
        <w:rPr>
          <w:lang w:val="en-US"/>
        </w:rPr>
        <w:t xml:space="preserve">suggestions to improve </w:t>
      </w:r>
      <w:r w:rsidRPr="009B58D1" w:rsidR="007E52CA">
        <w:rPr>
          <w:lang w:val="en-US"/>
        </w:rPr>
        <w:t>itiner</w:t>
      </w:r>
      <w:r w:rsidRPr="009B58D1" w:rsidR="009E4A2A">
        <w:rPr>
          <w:lang w:val="en-US"/>
        </w:rPr>
        <w:t xml:space="preserve">aries. </w:t>
      </w:r>
    </w:p>
    <w:p w:rsidRPr="009B58D1" w:rsidR="00716798" w:rsidP="0084186B" w:rsidRDefault="00716798" w14:paraId="320DE4DA" w14:textId="4D7D1971">
      <w:pPr>
        <w:pStyle w:val="Heading3"/>
        <w:spacing w:before="240" w:after="120"/>
        <w:rPr>
          <w:lang w:eastAsia="en-AU"/>
        </w:rPr>
      </w:pPr>
      <w:r w:rsidRPr="009B58D1">
        <w:t xml:space="preserve">Theme </w:t>
      </w:r>
      <w:r w:rsidR="002708B4">
        <w:t>5</w:t>
      </w:r>
      <w:r w:rsidRPr="009B58D1">
        <w:t>: Inbound tour operator standards and capability</w:t>
      </w:r>
    </w:p>
    <w:p w:rsidR="00051E4A" w:rsidP="000E6AC0" w:rsidRDefault="00F30168" w14:paraId="2EB2B93C" w14:textId="46C787BF">
      <w:pPr>
        <w:pStyle w:val="Body-copy"/>
      </w:pPr>
      <w:r w:rsidRPr="009B58D1">
        <w:t xml:space="preserve">Respondents recognised that ITOs </w:t>
      </w:r>
      <w:r w:rsidRPr="009B58D1" w:rsidR="00BA09DB">
        <w:t>hold</w:t>
      </w:r>
      <w:r w:rsidRPr="009B58D1" w:rsidR="00F766A2">
        <w:t xml:space="preserve"> a </w:t>
      </w:r>
      <w:r w:rsidRPr="009B58D1" w:rsidR="00BA09DB">
        <w:t>critical</w:t>
      </w:r>
      <w:r w:rsidRPr="009B58D1" w:rsidR="00F766A2">
        <w:t xml:space="preserve"> role in</w:t>
      </w:r>
      <w:r w:rsidRPr="009B58D1" w:rsidR="009605E8">
        <w:t xml:space="preserve"> </w:t>
      </w:r>
      <w:r w:rsidRPr="009B58D1" w:rsidR="00E53F8B">
        <w:t>setting the standard for</w:t>
      </w:r>
      <w:r w:rsidRPr="009B58D1" w:rsidR="009605E8">
        <w:t xml:space="preserve"> the quality of the ADS</w:t>
      </w:r>
      <w:r w:rsidRPr="009B58D1" w:rsidR="00A83AE9">
        <w:t xml:space="preserve"> </w:t>
      </w:r>
      <w:r w:rsidR="005626A5">
        <w:t xml:space="preserve">scheme </w:t>
      </w:r>
      <w:r w:rsidRPr="009B58D1" w:rsidR="00A83AE9">
        <w:t>and some suggested</w:t>
      </w:r>
      <w:r w:rsidRPr="009B58D1" w:rsidR="002F1EBD">
        <w:t xml:space="preserve"> high</w:t>
      </w:r>
      <w:r w:rsidRPr="009B58D1" w:rsidR="00A83AE9">
        <w:t xml:space="preserve"> </w:t>
      </w:r>
      <w:r w:rsidRPr="009B58D1" w:rsidR="00BB6D1B">
        <w:t>quality ITOs are needed</w:t>
      </w:r>
      <w:r w:rsidRPr="009B58D1" w:rsidR="002F1EBD">
        <w:t xml:space="preserve"> for a high quality ADS</w:t>
      </w:r>
      <w:r w:rsidR="00CF113D">
        <w:t xml:space="preserve"> scheme</w:t>
      </w:r>
      <w:r w:rsidRPr="009B58D1" w:rsidR="002F1EBD">
        <w:t xml:space="preserve">. </w:t>
      </w:r>
    </w:p>
    <w:p w:rsidRPr="009B58D1" w:rsidR="006E2E19" w:rsidP="000E6AC0" w:rsidRDefault="009E4D4A" w14:paraId="77510F50" w14:textId="4CA95D40">
      <w:pPr>
        <w:pStyle w:val="Body-copy"/>
      </w:pPr>
      <w:r>
        <w:t>Suggestions</w:t>
      </w:r>
      <w:r w:rsidR="00CF113D">
        <w:t xml:space="preserve"> </w:t>
      </w:r>
      <w:r w:rsidR="0073459D">
        <w:t xml:space="preserve">received </w:t>
      </w:r>
      <w:r w:rsidR="00CF113D">
        <w:t>included</w:t>
      </w:r>
      <w:r>
        <w:t>:</w:t>
      </w:r>
    </w:p>
    <w:p w:rsidRPr="009B58D1" w:rsidR="00716798" w:rsidP="00A51743" w:rsidRDefault="009E526F" w14:paraId="6641BFE6" w14:textId="5345D8CB">
      <w:pPr>
        <w:pStyle w:val="Body-copy"/>
        <w:numPr>
          <w:ilvl w:val="0"/>
          <w:numId w:val="6"/>
        </w:numPr>
        <w:rPr>
          <w:lang w:eastAsia="en-AU"/>
        </w:rPr>
      </w:pPr>
      <w:r w:rsidRPr="009B58D1">
        <w:t>Introduc</w:t>
      </w:r>
      <w:r w:rsidR="00CF113D">
        <w:t>ing</w:t>
      </w:r>
      <w:r w:rsidRPr="009B58D1">
        <w:t xml:space="preserve"> p</w:t>
      </w:r>
      <w:r w:rsidRPr="009B58D1" w:rsidR="00716798">
        <w:t xml:space="preserve">rofessional development and accreditation to improve </w:t>
      </w:r>
      <w:r w:rsidRPr="009B58D1" w:rsidR="0088082D">
        <w:t xml:space="preserve">service </w:t>
      </w:r>
      <w:r w:rsidRPr="009B58D1" w:rsidR="00716798">
        <w:t>quality and consistency</w:t>
      </w:r>
      <w:r w:rsidRPr="009B58D1" w:rsidR="0088082D">
        <w:t>.</w:t>
      </w:r>
      <w:r w:rsidRPr="009B58D1" w:rsidR="00716798">
        <w:t xml:space="preserve"> </w:t>
      </w:r>
    </w:p>
    <w:p w:rsidRPr="009B58D1" w:rsidR="003B23E4" w:rsidP="00A51743" w:rsidRDefault="003B23E4" w14:paraId="0974A706" w14:textId="399ACE4B">
      <w:pPr>
        <w:pStyle w:val="Body-copy"/>
        <w:numPr>
          <w:ilvl w:val="0"/>
          <w:numId w:val="6"/>
        </w:numPr>
      </w:pPr>
      <w:r w:rsidRPr="009B58D1">
        <w:t>Increa</w:t>
      </w:r>
      <w:r w:rsidR="00CF113D">
        <w:t>sing the</w:t>
      </w:r>
      <w:r w:rsidRPr="009B58D1">
        <w:t xml:space="preserve"> scrutiny of an applicant</w:t>
      </w:r>
      <w:r w:rsidR="001C6BD3">
        <w:t xml:space="preserve">’s </w:t>
      </w:r>
      <w:r w:rsidRPr="009B58D1">
        <w:t xml:space="preserve">experience, </w:t>
      </w:r>
      <w:r w:rsidR="001C6BD3">
        <w:t xml:space="preserve">relationships with operators, </w:t>
      </w:r>
      <w:r w:rsidRPr="009B58D1">
        <w:t>financial position, staffing, local premises, management capability</w:t>
      </w:r>
      <w:r w:rsidRPr="009B58D1" w:rsidR="00955661">
        <w:t xml:space="preserve"> and </w:t>
      </w:r>
      <w:r w:rsidRPr="009B58D1">
        <w:t>service standards</w:t>
      </w:r>
      <w:r w:rsidRPr="009B58D1" w:rsidR="00955661">
        <w:t>.</w:t>
      </w:r>
    </w:p>
    <w:p w:rsidRPr="009B58D1" w:rsidR="00716798" w:rsidP="00A51743" w:rsidRDefault="00A26CF8" w14:paraId="02A4AF1A" w14:textId="3E8B6344">
      <w:pPr>
        <w:pStyle w:val="Body-copy"/>
        <w:numPr>
          <w:ilvl w:val="0"/>
          <w:numId w:val="6"/>
        </w:numPr>
      </w:pPr>
      <w:r w:rsidRPr="009B58D1">
        <w:t>Introduc</w:t>
      </w:r>
      <w:r w:rsidR="00CF113D">
        <w:t>ing</w:t>
      </w:r>
      <w:r w:rsidRPr="009B58D1">
        <w:t xml:space="preserve"> </w:t>
      </w:r>
      <w:r w:rsidRPr="009B58D1" w:rsidR="00716798">
        <w:t xml:space="preserve">targeted ADS training, </w:t>
      </w:r>
      <w:r w:rsidR="65ECF504">
        <w:t xml:space="preserve">and further government support for </w:t>
      </w:r>
      <w:r w:rsidRPr="009B58D1" w:rsidR="00716798">
        <w:t>professional development opportunities</w:t>
      </w:r>
      <w:r w:rsidRPr="009B58D1" w:rsidR="00F30040">
        <w:t>.</w:t>
      </w:r>
    </w:p>
    <w:p w:rsidRPr="009B58D1" w:rsidR="00716798" w:rsidP="656B5C6A" w:rsidRDefault="00716798" w14:paraId="58F9481D" w14:textId="5361742C">
      <w:pPr>
        <w:pStyle w:val="Heading3"/>
        <w:spacing w:before="240" w:after="120"/>
        <w:rPr>
          <w:szCs w:val="20"/>
          <w:lang w:eastAsia="en-AU"/>
        </w:rPr>
      </w:pPr>
      <w:r w:rsidRPr="009B58D1">
        <w:t xml:space="preserve">Theme </w:t>
      </w:r>
      <w:r w:rsidRPr="009B58D1" w:rsidR="0084186B">
        <w:t>6</w:t>
      </w:r>
      <w:r w:rsidRPr="009B58D1">
        <w:t>: Tour guides and tour leaders</w:t>
      </w:r>
    </w:p>
    <w:p w:rsidRPr="0054735A" w:rsidR="005313F6" w:rsidP="005313F6" w:rsidRDefault="002251B5" w14:paraId="1509FAF1" w14:textId="54C9B7C3">
      <w:pPr>
        <w:pStyle w:val="Body-copy"/>
        <w:rPr>
          <w:lang w:val="en-US"/>
        </w:rPr>
      </w:pPr>
      <w:r w:rsidR="002251B5">
        <w:rPr/>
        <w:t xml:space="preserve">Respondents supported </w:t>
      </w:r>
      <w:r w:rsidR="002251B5">
        <w:rPr/>
        <w:t xml:space="preserve">having </w:t>
      </w:r>
      <w:r w:rsidR="00C90C7F">
        <w:rPr/>
        <w:t>Australian</w:t>
      </w:r>
      <w:r w:rsidR="002251B5">
        <w:rPr/>
        <w:t xml:space="preserve"> tour guides to </w:t>
      </w:r>
      <w:r w:rsidR="00C90C7F">
        <w:rPr/>
        <w:t>enhance</w:t>
      </w:r>
      <w:r w:rsidR="002251B5">
        <w:rPr/>
        <w:t xml:space="preserve"> </w:t>
      </w:r>
      <w:r w:rsidR="002251B5">
        <w:rPr/>
        <w:t>tour</w:t>
      </w:r>
      <w:r w:rsidR="002251B5">
        <w:rPr/>
        <w:t xml:space="preserve"> quality and </w:t>
      </w:r>
      <w:r w:rsidR="002251B5">
        <w:rPr/>
        <w:t xml:space="preserve">visitor </w:t>
      </w:r>
      <w:r w:rsidR="002251B5">
        <w:rPr/>
        <w:t>safety</w:t>
      </w:r>
      <w:r w:rsidR="002251B5">
        <w:rPr/>
        <w:t>. Tour guides</w:t>
      </w:r>
      <w:r w:rsidR="005313F6">
        <w:rPr/>
        <w:t xml:space="preserve"> have local insights</w:t>
      </w:r>
      <w:r w:rsidR="005313F6">
        <w:rPr/>
        <w:t>,</w:t>
      </w:r>
      <w:r w:rsidR="005313F6">
        <w:rPr/>
        <w:t xml:space="preserve"> </w:t>
      </w:r>
      <w:r w:rsidR="005313F6">
        <w:rPr/>
        <w:t>which adds value to tours</w:t>
      </w:r>
      <w:r w:rsidR="00DD2408">
        <w:rPr/>
        <w:t>.</w:t>
      </w:r>
      <w:r w:rsidR="005313F6">
        <w:rPr/>
        <w:t xml:space="preserve"> </w:t>
      </w:r>
      <w:r w:rsidR="00DD2408">
        <w:rPr/>
        <w:t>H</w:t>
      </w:r>
      <w:r w:rsidR="005830F2">
        <w:rPr/>
        <w:t>owever</w:t>
      </w:r>
      <w:r w:rsidR="005830F2">
        <w:rPr/>
        <w:t xml:space="preserve"> </w:t>
      </w:r>
      <w:r w:rsidR="00DC4917">
        <w:rPr/>
        <w:t>a shortage of</w:t>
      </w:r>
      <w:r w:rsidR="005830F2">
        <w:rPr/>
        <w:t xml:space="preserve"> </w:t>
      </w:r>
      <w:r w:rsidR="00556BF7">
        <w:rPr/>
        <w:t>tour guide</w:t>
      </w:r>
      <w:r w:rsidR="00DC4917">
        <w:rPr/>
        <w:t>s</w:t>
      </w:r>
      <w:r w:rsidR="00556BF7">
        <w:rPr/>
        <w:t xml:space="preserve"> and </w:t>
      </w:r>
      <w:r w:rsidR="00694564">
        <w:rPr/>
        <w:t>th</w:t>
      </w:r>
      <w:r w:rsidR="00F3210D">
        <w:rPr/>
        <w:t>eir costs</w:t>
      </w:r>
      <w:r w:rsidR="00556BF7">
        <w:rPr/>
        <w:t xml:space="preserve"> pose</w:t>
      </w:r>
      <w:r w:rsidR="00DD2408">
        <w:rPr/>
        <w:t>d</w:t>
      </w:r>
      <w:r w:rsidR="00556BF7">
        <w:rPr/>
        <w:t xml:space="preserve"> challenges.</w:t>
      </w:r>
      <w:r w:rsidR="005313F6">
        <w:rPr/>
        <w:t xml:space="preserve"> </w:t>
      </w:r>
      <w:r w:rsidR="00DD2408">
        <w:rPr/>
        <w:t>V</w:t>
      </w:r>
      <w:r w:rsidR="005313F6">
        <w:rPr/>
        <w:t xml:space="preserve">isitors </w:t>
      </w:r>
      <w:r w:rsidR="00DD2408">
        <w:rPr/>
        <w:t xml:space="preserve">also </w:t>
      </w:r>
      <w:r w:rsidR="005313F6">
        <w:rPr/>
        <w:t>trust</w:t>
      </w:r>
      <w:r w:rsidR="00DD2408">
        <w:rPr/>
        <w:t>ed</w:t>
      </w:r>
      <w:r w:rsidR="000479C4">
        <w:rPr/>
        <w:t xml:space="preserve"> the</w:t>
      </w:r>
      <w:r w:rsidR="005313F6">
        <w:rPr/>
        <w:t xml:space="preserve"> Chinese tour leaders who </w:t>
      </w:r>
      <w:r w:rsidR="000F629E">
        <w:rPr/>
        <w:t xml:space="preserve">are </w:t>
      </w:r>
      <w:r w:rsidRPr="36D8132C" w:rsidR="000F629E">
        <w:rPr>
          <w:lang w:val="en-US"/>
        </w:rPr>
        <w:t xml:space="preserve">required by </w:t>
      </w:r>
      <w:r w:rsidRPr="36D8132C" w:rsidR="002858C3">
        <w:rPr>
          <w:lang w:val="en-US"/>
        </w:rPr>
        <w:t>Chin</w:t>
      </w:r>
      <w:r w:rsidRPr="36D8132C" w:rsidR="001258D3">
        <w:rPr>
          <w:lang w:val="en-US"/>
        </w:rPr>
        <w:t>a’s</w:t>
      </w:r>
      <w:r w:rsidRPr="36D8132C" w:rsidR="002858C3">
        <w:rPr>
          <w:lang w:val="en-US"/>
        </w:rPr>
        <w:t xml:space="preserve"> </w:t>
      </w:r>
      <w:r w:rsidRPr="36D8132C" w:rsidR="000F629E">
        <w:rPr>
          <w:lang w:val="en-US"/>
        </w:rPr>
        <w:t>Ministry of Culture and Tourism</w:t>
      </w:r>
      <w:r w:rsidRPr="36D8132C" w:rsidR="005E4AA2">
        <w:rPr>
          <w:lang w:val="en-US"/>
        </w:rPr>
        <w:t xml:space="preserve"> </w:t>
      </w:r>
      <w:r w:rsidRPr="36D8132C" w:rsidR="005E4AA2">
        <w:rPr>
          <w:lang w:val="en-US"/>
        </w:rPr>
        <w:t>to</w:t>
      </w:r>
      <w:r w:rsidRPr="36D8132C" w:rsidR="000F629E">
        <w:rPr>
          <w:lang w:val="en-US"/>
        </w:rPr>
        <w:t xml:space="preserve"> </w:t>
      </w:r>
      <w:r w:rsidR="005313F6">
        <w:rPr/>
        <w:t>travel with the group from China</w:t>
      </w:r>
      <w:r w:rsidR="002858C3">
        <w:rPr/>
        <w:t>.</w:t>
      </w:r>
      <w:r w:rsidR="005313F6">
        <w:rPr/>
        <w:t xml:space="preserve"> </w:t>
      </w:r>
      <w:r w:rsidR="002858C3">
        <w:rPr/>
        <w:t>H</w:t>
      </w:r>
      <w:r w:rsidR="005313F6">
        <w:rPr/>
        <w:t xml:space="preserve">owever </w:t>
      </w:r>
      <w:r w:rsidR="00CA2A08">
        <w:rPr/>
        <w:t>tour leaders</w:t>
      </w:r>
      <w:r w:rsidR="005313F6">
        <w:rPr/>
        <w:t xml:space="preserve"> </w:t>
      </w:r>
      <w:r w:rsidR="005313F6">
        <w:rPr/>
        <w:t>lack</w:t>
      </w:r>
      <w:r w:rsidR="00DD2408">
        <w:rPr/>
        <w:t>ed</w:t>
      </w:r>
      <w:r w:rsidR="005313F6">
        <w:rPr/>
        <w:t xml:space="preserve"> local knowledge and</w:t>
      </w:r>
      <w:r w:rsidRPr="36D8132C" w:rsidR="005313F6">
        <w:rPr>
          <w:lang w:val="en-US"/>
        </w:rPr>
        <w:t xml:space="preserve"> </w:t>
      </w:r>
      <w:r w:rsidRPr="36D8132C" w:rsidR="00DD2408">
        <w:rPr>
          <w:lang w:val="en-US"/>
        </w:rPr>
        <w:t>we</w:t>
      </w:r>
      <w:r w:rsidRPr="36D8132C" w:rsidR="005313F6">
        <w:rPr>
          <w:lang w:val="en-US"/>
        </w:rPr>
        <w:t>re</w:t>
      </w:r>
      <w:r w:rsidRPr="36D8132C" w:rsidR="005313F6">
        <w:rPr>
          <w:lang w:val="en-US"/>
        </w:rPr>
        <w:t xml:space="preserve"> not permitted to perform guiding activities in Australia under </w:t>
      </w:r>
      <w:r w:rsidRPr="36D8132C" w:rsidR="2C635D7B">
        <w:rPr>
          <w:lang w:val="en-US"/>
        </w:rPr>
        <w:t>their visa conditions</w:t>
      </w:r>
      <w:r w:rsidRPr="36D8132C" w:rsidR="2C635D7B">
        <w:rPr>
          <w:lang w:val="en-US"/>
        </w:rPr>
        <w:t>.</w:t>
      </w:r>
      <w:r w:rsidRPr="36D8132C" w:rsidR="005313F6">
        <w:rPr>
          <w:lang w:val="en-US"/>
        </w:rPr>
        <w:t xml:space="preserve"> </w:t>
      </w:r>
      <w:r w:rsidRPr="36D8132C" w:rsidR="005313F6">
        <w:rPr>
          <w:lang w:val="en-US"/>
        </w:rPr>
        <w:t xml:space="preserve"> </w:t>
      </w:r>
      <w:r w:rsidRPr="36D8132C" w:rsidR="006143A4">
        <w:rPr>
          <w:lang w:val="en-US"/>
        </w:rPr>
        <w:t xml:space="preserve">Respondents also </w:t>
      </w:r>
      <w:r w:rsidRPr="36D8132C" w:rsidR="006143A4">
        <w:rPr>
          <w:lang w:val="en-US"/>
        </w:rPr>
        <w:t>noted</w:t>
      </w:r>
      <w:r w:rsidRPr="36D8132C" w:rsidR="006143A4">
        <w:rPr>
          <w:lang w:val="en-US"/>
        </w:rPr>
        <w:t xml:space="preserve"> the q</w:t>
      </w:r>
      <w:r w:rsidRPr="36D8132C" w:rsidR="005313F6">
        <w:rPr>
          <w:lang w:val="en-US"/>
        </w:rPr>
        <w:t>uality of tour guides and leaders can differ significantly depending on experience</w:t>
      </w:r>
      <w:r w:rsidRPr="36D8132C" w:rsidR="005313F6">
        <w:rPr>
          <w:lang w:val="en-US"/>
        </w:rPr>
        <w:t xml:space="preserve">.  </w:t>
      </w:r>
    </w:p>
    <w:p w:rsidRPr="009F5CDC" w:rsidR="29E3F88D" w:rsidRDefault="000479C4" w14:paraId="7FFB67FA" w14:textId="7E63658A">
      <w:pPr>
        <w:pStyle w:val="Body-copy"/>
      </w:pPr>
      <w:r>
        <w:t>Operators</w:t>
      </w:r>
      <w:r w:rsidR="00D2505D">
        <w:t xml:space="preserve"> provided feedback that they</w:t>
      </w:r>
      <w:r w:rsidRPr="009B58D1" w:rsidR="001C6747">
        <w:t xml:space="preserve"> would like greater flexibility </w:t>
      </w:r>
      <w:r>
        <w:t xml:space="preserve">to </w:t>
      </w:r>
      <w:r w:rsidRPr="009F5CDC" w:rsidR="001C6747">
        <w:t>tailor</w:t>
      </w:r>
      <w:r w:rsidRPr="009B58D1" w:rsidR="001C6747">
        <w:t xml:space="preserve"> guide and leader arrangements to the size, destination, cost and nature of each group.</w:t>
      </w:r>
    </w:p>
    <w:p w:rsidRPr="0054735A" w:rsidR="00A319BE" w:rsidRDefault="00A319BE" w14:paraId="3E260C82" w14:textId="5DAD0ADF">
      <w:pPr>
        <w:pStyle w:val="Body-copy"/>
        <w:rPr>
          <w:lang w:val="en-US"/>
        </w:rPr>
      </w:pPr>
      <w:r>
        <w:rPr>
          <w:lang w:val="en-US"/>
        </w:rPr>
        <w:t xml:space="preserve">Suggestions </w:t>
      </w:r>
      <w:r w:rsidR="0073459D">
        <w:rPr>
          <w:lang w:val="en-US"/>
        </w:rPr>
        <w:t xml:space="preserve">received </w:t>
      </w:r>
      <w:r>
        <w:rPr>
          <w:lang w:val="en-US"/>
        </w:rPr>
        <w:t>included:</w:t>
      </w:r>
    </w:p>
    <w:p w:rsidRPr="009B58D1" w:rsidR="00A119C5" w:rsidP="00A51743" w:rsidRDefault="0084186B" w14:paraId="62130C83" w14:textId="5071CE41">
      <w:pPr>
        <w:pStyle w:val="Body-copy"/>
        <w:numPr>
          <w:ilvl w:val="0"/>
          <w:numId w:val="2"/>
        </w:numPr>
      </w:pPr>
      <w:r w:rsidRPr="09BBC3D5">
        <w:rPr>
          <w:lang w:val="en-US"/>
        </w:rPr>
        <w:t>A</w:t>
      </w:r>
      <w:r w:rsidRPr="09BBC3D5" w:rsidR="4E800DFD">
        <w:rPr>
          <w:lang w:val="en-US"/>
        </w:rPr>
        <w:t>l</w:t>
      </w:r>
      <w:r w:rsidR="48B61CCB">
        <w:t>lowing</w:t>
      </w:r>
      <w:r w:rsidRPr="009B58D1" w:rsidR="00492E17">
        <w:t xml:space="preserve"> ITOs to </w:t>
      </w:r>
      <w:r w:rsidRPr="009B58D1" w:rsidR="002E39F4">
        <w:t>determine appropriate</w:t>
      </w:r>
      <w:r w:rsidRPr="009B58D1">
        <w:t xml:space="preserve"> and tailored</w:t>
      </w:r>
      <w:r w:rsidRPr="009B58D1" w:rsidR="00492E17">
        <w:t xml:space="preserve"> </w:t>
      </w:r>
      <w:r w:rsidRPr="009B58D1" w:rsidR="00A119C5">
        <w:t>inclusion of guides and leads depending on the size</w:t>
      </w:r>
      <w:r w:rsidRPr="009B58D1" w:rsidR="00FE1B6E">
        <w:t xml:space="preserve"> and specific needs and desires</w:t>
      </w:r>
      <w:r w:rsidRPr="009B58D1" w:rsidR="00A119C5">
        <w:t xml:space="preserve"> of the group</w:t>
      </w:r>
      <w:r w:rsidRPr="009B58D1" w:rsidR="00042830">
        <w:t>.</w:t>
      </w:r>
    </w:p>
    <w:p w:rsidRPr="009B58D1" w:rsidR="00716798" w:rsidP="00A51743" w:rsidRDefault="0084186B" w14:paraId="35DD816B" w14:textId="134E6C46">
      <w:pPr>
        <w:pStyle w:val="Body-copy"/>
        <w:numPr>
          <w:ilvl w:val="0"/>
          <w:numId w:val="6"/>
        </w:numPr>
      </w:pPr>
      <w:r w:rsidRPr="009B58D1">
        <w:t>Consider</w:t>
      </w:r>
      <w:r w:rsidR="00A319BE">
        <w:t>ing</w:t>
      </w:r>
      <w:r w:rsidRPr="009B58D1" w:rsidR="00716798">
        <w:t xml:space="preserve"> regional guide availability when setting </w:t>
      </w:r>
      <w:r w:rsidRPr="009B58D1" w:rsidR="00A119C5">
        <w:t xml:space="preserve">future </w:t>
      </w:r>
      <w:r w:rsidRPr="009B58D1" w:rsidR="00716798">
        <w:t>requirements.</w:t>
      </w:r>
    </w:p>
    <w:p w:rsidRPr="009B58D1" w:rsidR="002E39F4" w:rsidP="00A51743" w:rsidRDefault="00C56284" w14:paraId="0838EE39" w14:textId="57169408">
      <w:pPr>
        <w:pStyle w:val="Body-copy"/>
        <w:numPr>
          <w:ilvl w:val="0"/>
          <w:numId w:val="6"/>
        </w:numPr>
      </w:pPr>
      <w:r>
        <w:t>Reinforc</w:t>
      </w:r>
      <w:r w:rsidR="00A319BE">
        <w:t>ing</w:t>
      </w:r>
      <w:r>
        <w:t xml:space="preserve"> that </w:t>
      </w:r>
      <w:r w:rsidRPr="009B58D1" w:rsidR="00716798">
        <w:t xml:space="preserve">Australian guides </w:t>
      </w:r>
      <w:r>
        <w:t>should</w:t>
      </w:r>
      <w:r w:rsidRPr="009B58D1" w:rsidR="00716798">
        <w:t xml:space="preserve"> focus on local explanation, itinerary delivery and resource integration, while Chinese tour leaders </w:t>
      </w:r>
      <w:r>
        <w:t xml:space="preserve">should </w:t>
      </w:r>
      <w:r w:rsidRPr="009B58D1" w:rsidR="00716798">
        <w:t>focus on customer care, cross-cultural coordination and visa or itinerary coordination.</w:t>
      </w:r>
    </w:p>
    <w:p w:rsidRPr="007714A9" w:rsidR="00D96EC1" w:rsidP="007714A9" w:rsidRDefault="0084186B" w14:paraId="4D244F0D" w14:textId="2E37D935">
      <w:pPr>
        <w:pStyle w:val="Body-copy"/>
        <w:numPr>
          <w:ilvl w:val="0"/>
          <w:numId w:val="1"/>
        </w:numPr>
        <w:rPr>
          <w:lang w:val="en-US"/>
        </w:rPr>
      </w:pPr>
      <w:r w:rsidRPr="36D8132C" w:rsidR="0084186B">
        <w:rPr>
          <w:lang w:val="en-US"/>
        </w:rPr>
        <w:t>Continu</w:t>
      </w:r>
      <w:r w:rsidRPr="36D8132C" w:rsidR="00A319BE">
        <w:rPr>
          <w:lang w:val="en-US"/>
        </w:rPr>
        <w:t>ing</w:t>
      </w:r>
      <w:r w:rsidRPr="36D8132C" w:rsidR="0006017E">
        <w:rPr>
          <w:lang w:val="en-US"/>
        </w:rPr>
        <w:t xml:space="preserve"> to uplift capability of the tour guide cohort through regular engagement, ADS specific training</w:t>
      </w:r>
      <w:r w:rsidRPr="36D8132C" w:rsidR="00983A81">
        <w:rPr>
          <w:lang w:val="en-US"/>
        </w:rPr>
        <w:t xml:space="preserve"> and</w:t>
      </w:r>
      <w:r w:rsidRPr="36D8132C" w:rsidR="0006017E">
        <w:rPr>
          <w:lang w:val="en-US"/>
        </w:rPr>
        <w:t xml:space="preserve"> </w:t>
      </w:r>
      <w:r w:rsidRPr="36D8132C" w:rsidR="00536F54">
        <w:rPr>
          <w:lang w:val="en-US"/>
        </w:rPr>
        <w:t>elevating the knowledge base of the cohort</w:t>
      </w:r>
      <w:r w:rsidRPr="36D8132C" w:rsidR="00042830">
        <w:rPr>
          <w:lang w:val="en-US"/>
        </w:rPr>
        <w:t>.</w:t>
      </w:r>
    </w:p>
    <w:p w:rsidRPr="009B58D1" w:rsidR="00F96AB4" w:rsidP="00F96AB4" w:rsidRDefault="00F96AB4" w14:paraId="74FA8F5A" w14:textId="7E78294F">
      <w:pPr>
        <w:pStyle w:val="Heading3"/>
        <w:spacing w:before="240" w:after="120"/>
        <w:rPr>
          <w:szCs w:val="20"/>
          <w:lang w:eastAsia="en-AU"/>
        </w:rPr>
      </w:pPr>
      <w:r>
        <w:t>Other feedback received</w:t>
      </w:r>
    </w:p>
    <w:p w:rsidR="00F96AB4" w:rsidP="00F96AB4" w:rsidRDefault="00307BC6" w14:paraId="5980D9BA" w14:textId="047A7356">
      <w:pPr>
        <w:pStyle w:val="Body-copy"/>
      </w:pPr>
      <w:r>
        <w:t>Feedback was also received that t</w:t>
      </w:r>
      <w:r w:rsidR="00F96AB4">
        <w:t xml:space="preserve">he ADS scheme experienced issues affecting the </w:t>
      </w:r>
      <w:r>
        <w:t>broader</w:t>
      </w:r>
      <w:r w:rsidR="00F96AB4">
        <w:t xml:space="preserve"> tourism industry</w:t>
      </w:r>
      <w:r>
        <w:t>, including</w:t>
      </w:r>
      <w:r w:rsidR="00F96AB4">
        <w:t xml:space="preserve"> reduced aviation connections, insurance affordability, workforce shortages and </w:t>
      </w:r>
      <w:r>
        <w:t xml:space="preserve">industry </w:t>
      </w:r>
      <w:r w:rsidR="00F96AB4">
        <w:t xml:space="preserve">capability gaps. Chinese visitors to Australia also experienced specific </w:t>
      </w:r>
      <w:r w:rsidR="007A58CC">
        <w:t>challenges</w:t>
      </w:r>
      <w:r w:rsidR="00F96AB4">
        <w:t xml:space="preserve"> with unfamiliar payment systems and lack of language support, including through the visa application process.</w:t>
      </w:r>
    </w:p>
    <w:p w:rsidR="00F96AB4" w:rsidP="00F96AB4" w:rsidRDefault="00F96AB4" w14:paraId="3F2D8E1C" w14:textId="48D215B0">
      <w:pPr>
        <w:pStyle w:val="Body-copy"/>
      </w:pPr>
      <w:r>
        <w:t xml:space="preserve">ADS ITOs noted particular challenges they faced </w:t>
      </w:r>
      <w:r w:rsidR="008314E3">
        <w:t>from</w:t>
      </w:r>
      <w:r>
        <w:t xml:space="preserve"> competition from free independent travel, low profit margins, workforce shortages, commercial pressure in the relationships between inbound and outbound operators and changing traveller preferences.</w:t>
      </w:r>
    </w:p>
    <w:p w:rsidRPr="009B58D1" w:rsidR="00716798" w:rsidP="0084186B" w:rsidRDefault="00716798" w14:paraId="6ABC7558" w14:textId="030F189F">
      <w:pPr>
        <w:pStyle w:val="CoverPageSubtitle"/>
        <w:spacing w:before="240" w:after="240"/>
        <w:rPr>
          <w:b/>
          <w:color w:val="300050" w:themeColor="accent1"/>
          <w:sz w:val="28"/>
          <w:szCs w:val="28"/>
          <w:lang w:val="en-US"/>
        </w:rPr>
      </w:pPr>
      <w:r w:rsidRPr="009B58D1">
        <w:rPr>
          <w:b/>
          <w:color w:val="300050" w:themeColor="accent1"/>
          <w:sz w:val="28"/>
          <w:szCs w:val="28"/>
          <w:lang w:val="en-US"/>
        </w:rPr>
        <w:t>Conclusion and next steps</w:t>
      </w:r>
    </w:p>
    <w:p w:rsidRPr="0054735A" w:rsidR="001B3936" w:rsidRDefault="00371A9D" w14:paraId="002B8B19" w14:textId="4CBCC0C7">
      <w:pPr>
        <w:pStyle w:val="Body-copy"/>
        <w:rPr>
          <w:lang w:val="en-US"/>
        </w:rPr>
      </w:pPr>
      <w:r>
        <w:rPr>
          <w:lang w:val="en-US"/>
        </w:rPr>
        <w:t>A summary of feedback has been shared with Tourism Australia</w:t>
      </w:r>
      <w:r w:rsidR="004B1698">
        <w:rPr>
          <w:lang w:val="en-US"/>
        </w:rPr>
        <w:t>,</w:t>
      </w:r>
      <w:r>
        <w:rPr>
          <w:lang w:val="en-US"/>
        </w:rPr>
        <w:t xml:space="preserve"> the Department of Home Affairs and the ADS advisory panel. </w:t>
      </w:r>
      <w:r w:rsidRPr="009B58D1" w:rsidR="001B3936">
        <w:t xml:space="preserve">Austrade </w:t>
      </w:r>
      <w:r w:rsidR="001B3936">
        <w:t xml:space="preserve">is using feedback </w:t>
      </w:r>
      <w:r w:rsidRPr="009B58D1" w:rsidR="001B3936">
        <w:t xml:space="preserve">to inform advice to Government on </w:t>
      </w:r>
      <w:r w:rsidR="001B3936">
        <w:t xml:space="preserve">modernisation of administration of the </w:t>
      </w:r>
      <w:r w:rsidRPr="009B58D1" w:rsidR="001B3936">
        <w:t>ADS Scheme.</w:t>
      </w:r>
    </w:p>
    <w:sectPr w:rsidRPr="0054735A" w:rsidR="001B3936" w:rsidSect="00FF27FE">
      <w:headerReference w:type="default" r:id="rId18"/>
      <w:footerReference w:type="default" r:id="rId19"/>
      <w:headerReference w:type="first" r:id="rId20"/>
      <w:pgSz w:w="11906" w:h="16838" w:orient="portrait"/>
      <w:pgMar w:top="851" w:right="851" w:bottom="568" w:left="851" w:header="709" w:footer="0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7721" w:rsidP="00D361A4" w:rsidRDefault="002D7721" w14:paraId="1339E65F" w14:textId="77777777">
      <w:r>
        <w:separator/>
      </w:r>
    </w:p>
  </w:endnote>
  <w:endnote w:type="continuationSeparator" w:id="0">
    <w:p w:rsidR="002D7721" w:rsidP="00D361A4" w:rsidRDefault="002D7721" w14:paraId="66D86C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632927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08CE" w:rsidP="00FF27FE" w:rsidRDefault="006008CE" w14:paraId="639094F6" w14:textId="025ECAA3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7721" w:rsidP="00D361A4" w:rsidRDefault="002D7721" w14:paraId="75839E1A" w14:textId="77777777">
      <w:r>
        <w:separator/>
      </w:r>
    </w:p>
  </w:footnote>
  <w:footnote w:type="continuationSeparator" w:id="0">
    <w:p w:rsidR="002D7721" w:rsidP="00D361A4" w:rsidRDefault="002D7721" w14:paraId="41F98B6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E54C1" w:rsidR="00CB178D" w:rsidP="00AE54C1" w:rsidRDefault="00CB178D" w14:paraId="4F7D4136" w14:textId="77777777">
    <w:pPr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178D" w:rsidP="00DF7EC0" w:rsidRDefault="00CB178D" w14:paraId="50BF9FA5" w14:textId="77777777">
    <w:pPr>
      <w:tabs>
        <w:tab w:val="left" w:pos="6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7A1C"/>
    <w:multiLevelType w:val="hybridMultilevel"/>
    <w:tmpl w:val="FD02FA48"/>
    <w:lvl w:ilvl="0" w:tplc="897607C2">
      <w:numFmt w:val="bullet"/>
      <w:lvlText w:val="-"/>
      <w:lvlJc w:val="left"/>
      <w:pPr>
        <w:ind w:left="720" w:hanging="360"/>
      </w:pPr>
      <w:rPr>
        <w:rFonts w:hint="default" w:ascii="Verdana" w:hAnsi="Verdana" w:eastAsia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8D81D2"/>
    <w:multiLevelType w:val="hybridMultilevel"/>
    <w:tmpl w:val="FFFFFFFF"/>
    <w:lvl w:ilvl="0" w:tplc="4E463C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2040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42D7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3829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DA7A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400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CD7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98BC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4A73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E3B761"/>
    <w:multiLevelType w:val="hybridMultilevel"/>
    <w:tmpl w:val="86EEC634"/>
    <w:lvl w:ilvl="0" w:tplc="42481C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7685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361D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7E4B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98F0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CE9D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C658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3002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5861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34493D"/>
    <w:multiLevelType w:val="hybridMultilevel"/>
    <w:tmpl w:val="F63A9742"/>
    <w:lvl w:ilvl="0" w:tplc="344460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A609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8EA9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B888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EC8D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B05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5E8F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56DF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2ED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0D903CA"/>
    <w:multiLevelType w:val="hybridMultilevel"/>
    <w:tmpl w:val="AC76DDC6"/>
    <w:lvl w:ilvl="0" w:tplc="A392CAE0">
      <w:start w:val="1"/>
      <w:numFmt w:val="bullet"/>
      <w:pStyle w:val="Body-bulletlis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4D643664"/>
    <w:multiLevelType w:val="hybridMultilevel"/>
    <w:tmpl w:val="0324DFF0"/>
    <w:lvl w:ilvl="0" w:tplc="8D0A319E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C4082"/>
    <w:multiLevelType w:val="hybridMultilevel"/>
    <w:tmpl w:val="95C64B24"/>
    <w:lvl w:ilvl="0" w:tplc="21D2F374">
      <w:start w:val="1"/>
      <w:numFmt w:val="bullet"/>
      <w:pStyle w:val="Table-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76C6046"/>
    <w:multiLevelType w:val="hybridMultilevel"/>
    <w:tmpl w:val="4BC4206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9CB41BB"/>
    <w:multiLevelType w:val="hybridMultilevel"/>
    <w:tmpl w:val="E93AEED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1379890">
    <w:abstractNumId w:val="3"/>
  </w:num>
  <w:num w:numId="2" w16cid:durableId="1783845219">
    <w:abstractNumId w:val="2"/>
  </w:num>
  <w:num w:numId="3" w16cid:durableId="426778881">
    <w:abstractNumId w:val="4"/>
  </w:num>
  <w:num w:numId="4" w16cid:durableId="1150439850">
    <w:abstractNumId w:val="5"/>
  </w:num>
  <w:num w:numId="5" w16cid:durableId="1395589145">
    <w:abstractNumId w:val="6"/>
  </w:num>
  <w:num w:numId="6" w16cid:durableId="252664176">
    <w:abstractNumId w:val="7"/>
  </w:num>
  <w:num w:numId="7" w16cid:durableId="1817720871">
    <w:abstractNumId w:val="8"/>
  </w:num>
  <w:num w:numId="8" w16cid:durableId="1422409066">
    <w:abstractNumId w:val="0"/>
  </w:num>
  <w:num w:numId="9" w16cid:durableId="1593927596">
    <w:abstractNumId w:val="1"/>
  </w:num>
  <w:numIdMacAtCleanup w:val="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3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9CD"/>
    <w:rsid w:val="00000707"/>
    <w:rsid w:val="00000C7A"/>
    <w:rsid w:val="00000EE9"/>
    <w:rsid w:val="000033F6"/>
    <w:rsid w:val="00003960"/>
    <w:rsid w:val="00003A79"/>
    <w:rsid w:val="000056E4"/>
    <w:rsid w:val="000068E3"/>
    <w:rsid w:val="00006B2F"/>
    <w:rsid w:val="0000721C"/>
    <w:rsid w:val="00010757"/>
    <w:rsid w:val="00010C14"/>
    <w:rsid w:val="000149A6"/>
    <w:rsid w:val="00014FEB"/>
    <w:rsid w:val="00017A0A"/>
    <w:rsid w:val="00022208"/>
    <w:rsid w:val="000235C2"/>
    <w:rsid w:val="00023672"/>
    <w:rsid w:val="000246A9"/>
    <w:rsid w:val="00024CFD"/>
    <w:rsid w:val="00024D47"/>
    <w:rsid w:val="000274F3"/>
    <w:rsid w:val="00030A3E"/>
    <w:rsid w:val="00031AE7"/>
    <w:rsid w:val="00032325"/>
    <w:rsid w:val="0003337F"/>
    <w:rsid w:val="000334C9"/>
    <w:rsid w:val="00036B2B"/>
    <w:rsid w:val="000401D9"/>
    <w:rsid w:val="0004165A"/>
    <w:rsid w:val="00042830"/>
    <w:rsid w:val="0004310E"/>
    <w:rsid w:val="00043A66"/>
    <w:rsid w:val="00044087"/>
    <w:rsid w:val="00044AD5"/>
    <w:rsid w:val="00045680"/>
    <w:rsid w:val="000479C4"/>
    <w:rsid w:val="00047E49"/>
    <w:rsid w:val="0005129B"/>
    <w:rsid w:val="00051B53"/>
    <w:rsid w:val="00051E4A"/>
    <w:rsid w:val="000530A5"/>
    <w:rsid w:val="00053A2B"/>
    <w:rsid w:val="00054437"/>
    <w:rsid w:val="00056820"/>
    <w:rsid w:val="0006017E"/>
    <w:rsid w:val="0006024E"/>
    <w:rsid w:val="00062B0A"/>
    <w:rsid w:val="00063920"/>
    <w:rsid w:val="00066F34"/>
    <w:rsid w:val="000709FE"/>
    <w:rsid w:val="00070CBA"/>
    <w:rsid w:val="000731C1"/>
    <w:rsid w:val="00073C8B"/>
    <w:rsid w:val="00075E13"/>
    <w:rsid w:val="00076223"/>
    <w:rsid w:val="00080E47"/>
    <w:rsid w:val="00081528"/>
    <w:rsid w:val="000826B8"/>
    <w:rsid w:val="00082D32"/>
    <w:rsid w:val="00083FE1"/>
    <w:rsid w:val="000844A7"/>
    <w:rsid w:val="00085888"/>
    <w:rsid w:val="00085E23"/>
    <w:rsid w:val="00090F80"/>
    <w:rsid w:val="0009198E"/>
    <w:rsid w:val="00096037"/>
    <w:rsid w:val="000A0469"/>
    <w:rsid w:val="000A1C2D"/>
    <w:rsid w:val="000A2138"/>
    <w:rsid w:val="000A25C9"/>
    <w:rsid w:val="000A4ADD"/>
    <w:rsid w:val="000A4CD8"/>
    <w:rsid w:val="000A5EF6"/>
    <w:rsid w:val="000A6477"/>
    <w:rsid w:val="000B0B16"/>
    <w:rsid w:val="000B152E"/>
    <w:rsid w:val="000B2024"/>
    <w:rsid w:val="000B2568"/>
    <w:rsid w:val="000B2BC4"/>
    <w:rsid w:val="000B5ECB"/>
    <w:rsid w:val="000C05A2"/>
    <w:rsid w:val="000C05FE"/>
    <w:rsid w:val="000C1579"/>
    <w:rsid w:val="000C4F3F"/>
    <w:rsid w:val="000D070A"/>
    <w:rsid w:val="000D091A"/>
    <w:rsid w:val="000D15A3"/>
    <w:rsid w:val="000D1CB7"/>
    <w:rsid w:val="000D1F2B"/>
    <w:rsid w:val="000D294F"/>
    <w:rsid w:val="000D4722"/>
    <w:rsid w:val="000D4E49"/>
    <w:rsid w:val="000D7835"/>
    <w:rsid w:val="000E1DD0"/>
    <w:rsid w:val="000E2142"/>
    <w:rsid w:val="000E2C85"/>
    <w:rsid w:val="000E32F8"/>
    <w:rsid w:val="000E3AAB"/>
    <w:rsid w:val="000E41E1"/>
    <w:rsid w:val="000E47E2"/>
    <w:rsid w:val="000E5154"/>
    <w:rsid w:val="000E5476"/>
    <w:rsid w:val="000E5CE9"/>
    <w:rsid w:val="000E6AC0"/>
    <w:rsid w:val="000E6ECE"/>
    <w:rsid w:val="000E7D5D"/>
    <w:rsid w:val="000F0688"/>
    <w:rsid w:val="000F13E6"/>
    <w:rsid w:val="000F3253"/>
    <w:rsid w:val="000F337D"/>
    <w:rsid w:val="000F38CE"/>
    <w:rsid w:val="000F43B2"/>
    <w:rsid w:val="000F4F9A"/>
    <w:rsid w:val="000F5618"/>
    <w:rsid w:val="000F5662"/>
    <w:rsid w:val="000F5D6F"/>
    <w:rsid w:val="000F629E"/>
    <w:rsid w:val="000F7722"/>
    <w:rsid w:val="000F7843"/>
    <w:rsid w:val="00101FE6"/>
    <w:rsid w:val="0010222B"/>
    <w:rsid w:val="00102BDE"/>
    <w:rsid w:val="00106FDF"/>
    <w:rsid w:val="00107246"/>
    <w:rsid w:val="00110162"/>
    <w:rsid w:val="00111D99"/>
    <w:rsid w:val="0011267E"/>
    <w:rsid w:val="00112DA3"/>
    <w:rsid w:val="0011723D"/>
    <w:rsid w:val="001176C1"/>
    <w:rsid w:val="0012199B"/>
    <w:rsid w:val="00122851"/>
    <w:rsid w:val="001250FD"/>
    <w:rsid w:val="001256FD"/>
    <w:rsid w:val="001258D3"/>
    <w:rsid w:val="00126F7C"/>
    <w:rsid w:val="001317AD"/>
    <w:rsid w:val="001322A3"/>
    <w:rsid w:val="001342B7"/>
    <w:rsid w:val="001346F8"/>
    <w:rsid w:val="00134BFA"/>
    <w:rsid w:val="00134F3D"/>
    <w:rsid w:val="00135E5E"/>
    <w:rsid w:val="00135FC2"/>
    <w:rsid w:val="00141DCF"/>
    <w:rsid w:val="00142424"/>
    <w:rsid w:val="00144DB8"/>
    <w:rsid w:val="00144E58"/>
    <w:rsid w:val="001459B8"/>
    <w:rsid w:val="00150D6E"/>
    <w:rsid w:val="001521AB"/>
    <w:rsid w:val="00152948"/>
    <w:rsid w:val="0015571B"/>
    <w:rsid w:val="001570A3"/>
    <w:rsid w:val="001577E7"/>
    <w:rsid w:val="00161985"/>
    <w:rsid w:val="0016506C"/>
    <w:rsid w:val="00165201"/>
    <w:rsid w:val="00165CF2"/>
    <w:rsid w:val="00166126"/>
    <w:rsid w:val="0016665C"/>
    <w:rsid w:val="00167308"/>
    <w:rsid w:val="001709E8"/>
    <w:rsid w:val="00173134"/>
    <w:rsid w:val="001731FC"/>
    <w:rsid w:val="0017349A"/>
    <w:rsid w:val="00174E50"/>
    <w:rsid w:val="00177F2B"/>
    <w:rsid w:val="00177F5B"/>
    <w:rsid w:val="00181D0B"/>
    <w:rsid w:val="00184389"/>
    <w:rsid w:val="00184AF0"/>
    <w:rsid w:val="00185F82"/>
    <w:rsid w:val="00191003"/>
    <w:rsid w:val="001936A1"/>
    <w:rsid w:val="00193D1C"/>
    <w:rsid w:val="001943B5"/>
    <w:rsid w:val="00194BA4"/>
    <w:rsid w:val="00196815"/>
    <w:rsid w:val="001968A6"/>
    <w:rsid w:val="00196950"/>
    <w:rsid w:val="00196E6A"/>
    <w:rsid w:val="00197A19"/>
    <w:rsid w:val="001A27E3"/>
    <w:rsid w:val="001A4443"/>
    <w:rsid w:val="001A4722"/>
    <w:rsid w:val="001A63DB"/>
    <w:rsid w:val="001A66B1"/>
    <w:rsid w:val="001B0AC0"/>
    <w:rsid w:val="001B0BD7"/>
    <w:rsid w:val="001B10DD"/>
    <w:rsid w:val="001B147E"/>
    <w:rsid w:val="001B20A4"/>
    <w:rsid w:val="001B3202"/>
    <w:rsid w:val="001B3688"/>
    <w:rsid w:val="001B3720"/>
    <w:rsid w:val="001B3936"/>
    <w:rsid w:val="001B3BCF"/>
    <w:rsid w:val="001B5C59"/>
    <w:rsid w:val="001B5E9C"/>
    <w:rsid w:val="001B6F76"/>
    <w:rsid w:val="001B7609"/>
    <w:rsid w:val="001B7FF9"/>
    <w:rsid w:val="001C2254"/>
    <w:rsid w:val="001C30B7"/>
    <w:rsid w:val="001C339A"/>
    <w:rsid w:val="001C394F"/>
    <w:rsid w:val="001C3ADE"/>
    <w:rsid w:val="001C5B03"/>
    <w:rsid w:val="001C6747"/>
    <w:rsid w:val="001C6BD3"/>
    <w:rsid w:val="001C6E1D"/>
    <w:rsid w:val="001C7587"/>
    <w:rsid w:val="001D16E6"/>
    <w:rsid w:val="001D173E"/>
    <w:rsid w:val="001D213F"/>
    <w:rsid w:val="001D2B8E"/>
    <w:rsid w:val="001D3908"/>
    <w:rsid w:val="001D672A"/>
    <w:rsid w:val="001D7156"/>
    <w:rsid w:val="001D74FA"/>
    <w:rsid w:val="001E03B4"/>
    <w:rsid w:val="001E2B53"/>
    <w:rsid w:val="001E2FDE"/>
    <w:rsid w:val="001E6763"/>
    <w:rsid w:val="001E6E39"/>
    <w:rsid w:val="001E7924"/>
    <w:rsid w:val="001F0809"/>
    <w:rsid w:val="001F08F2"/>
    <w:rsid w:val="001F0CD8"/>
    <w:rsid w:val="001F1F3C"/>
    <w:rsid w:val="001F33CB"/>
    <w:rsid w:val="001F3A59"/>
    <w:rsid w:val="001F3CF3"/>
    <w:rsid w:val="001F6F1A"/>
    <w:rsid w:val="001F72F7"/>
    <w:rsid w:val="001F7CD3"/>
    <w:rsid w:val="001F7E27"/>
    <w:rsid w:val="002005DE"/>
    <w:rsid w:val="00202F0E"/>
    <w:rsid w:val="00203481"/>
    <w:rsid w:val="002047D1"/>
    <w:rsid w:val="00204C94"/>
    <w:rsid w:val="00206D94"/>
    <w:rsid w:val="00211885"/>
    <w:rsid w:val="00212022"/>
    <w:rsid w:val="00212459"/>
    <w:rsid w:val="00212900"/>
    <w:rsid w:val="002129E2"/>
    <w:rsid w:val="00212CF9"/>
    <w:rsid w:val="0021311E"/>
    <w:rsid w:val="00214FEA"/>
    <w:rsid w:val="00215F2B"/>
    <w:rsid w:val="00215FD5"/>
    <w:rsid w:val="00216C6C"/>
    <w:rsid w:val="002173B0"/>
    <w:rsid w:val="0022001E"/>
    <w:rsid w:val="0022055C"/>
    <w:rsid w:val="0022076F"/>
    <w:rsid w:val="0022210B"/>
    <w:rsid w:val="002231EE"/>
    <w:rsid w:val="002251B5"/>
    <w:rsid w:val="00227B01"/>
    <w:rsid w:val="002302DD"/>
    <w:rsid w:val="00234524"/>
    <w:rsid w:val="00236456"/>
    <w:rsid w:val="002367D3"/>
    <w:rsid w:val="002379E3"/>
    <w:rsid w:val="002403EF"/>
    <w:rsid w:val="00240A43"/>
    <w:rsid w:val="00240F71"/>
    <w:rsid w:val="00245D5D"/>
    <w:rsid w:val="00247C34"/>
    <w:rsid w:val="00247EDB"/>
    <w:rsid w:val="00250651"/>
    <w:rsid w:val="00251863"/>
    <w:rsid w:val="002521F2"/>
    <w:rsid w:val="00255094"/>
    <w:rsid w:val="0025709B"/>
    <w:rsid w:val="0026186E"/>
    <w:rsid w:val="00261C97"/>
    <w:rsid w:val="002640C3"/>
    <w:rsid w:val="00265E7D"/>
    <w:rsid w:val="002663FC"/>
    <w:rsid w:val="00266732"/>
    <w:rsid w:val="002700B6"/>
    <w:rsid w:val="002706BA"/>
    <w:rsid w:val="002708B4"/>
    <w:rsid w:val="00270D81"/>
    <w:rsid w:val="00272539"/>
    <w:rsid w:val="0027314D"/>
    <w:rsid w:val="0027334B"/>
    <w:rsid w:val="00274612"/>
    <w:rsid w:val="00275037"/>
    <w:rsid w:val="002765AD"/>
    <w:rsid w:val="00276CA9"/>
    <w:rsid w:val="00276E9A"/>
    <w:rsid w:val="002803F5"/>
    <w:rsid w:val="002804EA"/>
    <w:rsid w:val="002849F5"/>
    <w:rsid w:val="002858C3"/>
    <w:rsid w:val="002866F8"/>
    <w:rsid w:val="0028725B"/>
    <w:rsid w:val="00291B6C"/>
    <w:rsid w:val="00291D3D"/>
    <w:rsid w:val="00296547"/>
    <w:rsid w:val="002978F0"/>
    <w:rsid w:val="00297C6F"/>
    <w:rsid w:val="002A0D5D"/>
    <w:rsid w:val="002A2341"/>
    <w:rsid w:val="002A252E"/>
    <w:rsid w:val="002A3028"/>
    <w:rsid w:val="002A4F65"/>
    <w:rsid w:val="002A6309"/>
    <w:rsid w:val="002A78F2"/>
    <w:rsid w:val="002A795D"/>
    <w:rsid w:val="002A7C00"/>
    <w:rsid w:val="002A7FCE"/>
    <w:rsid w:val="002B006C"/>
    <w:rsid w:val="002B03EC"/>
    <w:rsid w:val="002B0B2D"/>
    <w:rsid w:val="002B0E25"/>
    <w:rsid w:val="002B208B"/>
    <w:rsid w:val="002B2E92"/>
    <w:rsid w:val="002B3414"/>
    <w:rsid w:val="002B3424"/>
    <w:rsid w:val="002B425B"/>
    <w:rsid w:val="002B488A"/>
    <w:rsid w:val="002B505E"/>
    <w:rsid w:val="002B64BD"/>
    <w:rsid w:val="002C02EB"/>
    <w:rsid w:val="002C0743"/>
    <w:rsid w:val="002C2C88"/>
    <w:rsid w:val="002C3968"/>
    <w:rsid w:val="002C5268"/>
    <w:rsid w:val="002C5269"/>
    <w:rsid w:val="002D12D5"/>
    <w:rsid w:val="002D32D1"/>
    <w:rsid w:val="002D7721"/>
    <w:rsid w:val="002E006A"/>
    <w:rsid w:val="002E14CD"/>
    <w:rsid w:val="002E22AC"/>
    <w:rsid w:val="002E2D00"/>
    <w:rsid w:val="002E385A"/>
    <w:rsid w:val="002E39F4"/>
    <w:rsid w:val="002E54CB"/>
    <w:rsid w:val="002E5BB0"/>
    <w:rsid w:val="002F0BC6"/>
    <w:rsid w:val="002F117E"/>
    <w:rsid w:val="002F1EBD"/>
    <w:rsid w:val="002F2105"/>
    <w:rsid w:val="002F21C8"/>
    <w:rsid w:val="002F2515"/>
    <w:rsid w:val="002F2D8E"/>
    <w:rsid w:val="002F4CFD"/>
    <w:rsid w:val="002F6AE7"/>
    <w:rsid w:val="0030113A"/>
    <w:rsid w:val="003020B9"/>
    <w:rsid w:val="003027D8"/>
    <w:rsid w:val="00303E3F"/>
    <w:rsid w:val="00305161"/>
    <w:rsid w:val="0030618F"/>
    <w:rsid w:val="00307BC6"/>
    <w:rsid w:val="00311EDA"/>
    <w:rsid w:val="00312D2F"/>
    <w:rsid w:val="00313566"/>
    <w:rsid w:val="0031439A"/>
    <w:rsid w:val="0031500D"/>
    <w:rsid w:val="00315ECF"/>
    <w:rsid w:val="003169E5"/>
    <w:rsid w:val="00321083"/>
    <w:rsid w:val="003217B6"/>
    <w:rsid w:val="00323926"/>
    <w:rsid w:val="00325C37"/>
    <w:rsid w:val="00325ED0"/>
    <w:rsid w:val="00325FAA"/>
    <w:rsid w:val="00326643"/>
    <w:rsid w:val="003272E4"/>
    <w:rsid w:val="0033129F"/>
    <w:rsid w:val="00331657"/>
    <w:rsid w:val="00331C43"/>
    <w:rsid w:val="0033317A"/>
    <w:rsid w:val="00334052"/>
    <w:rsid w:val="00334273"/>
    <w:rsid w:val="00334443"/>
    <w:rsid w:val="00334A42"/>
    <w:rsid w:val="00337B56"/>
    <w:rsid w:val="00337D12"/>
    <w:rsid w:val="003400BB"/>
    <w:rsid w:val="003402BD"/>
    <w:rsid w:val="0034226C"/>
    <w:rsid w:val="00342434"/>
    <w:rsid w:val="003440A7"/>
    <w:rsid w:val="00344521"/>
    <w:rsid w:val="0034457D"/>
    <w:rsid w:val="00345E97"/>
    <w:rsid w:val="00350960"/>
    <w:rsid w:val="00350A76"/>
    <w:rsid w:val="00350C4B"/>
    <w:rsid w:val="00352744"/>
    <w:rsid w:val="003544D9"/>
    <w:rsid w:val="00356D3C"/>
    <w:rsid w:val="0036662B"/>
    <w:rsid w:val="003666FB"/>
    <w:rsid w:val="00367BFA"/>
    <w:rsid w:val="00370B3D"/>
    <w:rsid w:val="00371A9D"/>
    <w:rsid w:val="003721BD"/>
    <w:rsid w:val="00372832"/>
    <w:rsid w:val="00372B15"/>
    <w:rsid w:val="003730AD"/>
    <w:rsid w:val="00375224"/>
    <w:rsid w:val="0037720F"/>
    <w:rsid w:val="0037770A"/>
    <w:rsid w:val="0038069D"/>
    <w:rsid w:val="003812B2"/>
    <w:rsid w:val="00381A49"/>
    <w:rsid w:val="00382360"/>
    <w:rsid w:val="00384B69"/>
    <w:rsid w:val="00384DEB"/>
    <w:rsid w:val="003850F7"/>
    <w:rsid w:val="00386503"/>
    <w:rsid w:val="003870C2"/>
    <w:rsid w:val="0039045E"/>
    <w:rsid w:val="0039098D"/>
    <w:rsid w:val="00393F2D"/>
    <w:rsid w:val="00394267"/>
    <w:rsid w:val="0039464A"/>
    <w:rsid w:val="00395CE3"/>
    <w:rsid w:val="00396CAD"/>
    <w:rsid w:val="0039746A"/>
    <w:rsid w:val="00397633"/>
    <w:rsid w:val="003A1417"/>
    <w:rsid w:val="003A269F"/>
    <w:rsid w:val="003A4EF7"/>
    <w:rsid w:val="003A4F00"/>
    <w:rsid w:val="003A72B6"/>
    <w:rsid w:val="003B23E4"/>
    <w:rsid w:val="003B38E9"/>
    <w:rsid w:val="003B673E"/>
    <w:rsid w:val="003C017B"/>
    <w:rsid w:val="003C2311"/>
    <w:rsid w:val="003C5578"/>
    <w:rsid w:val="003C6396"/>
    <w:rsid w:val="003C7822"/>
    <w:rsid w:val="003D037D"/>
    <w:rsid w:val="003D07A2"/>
    <w:rsid w:val="003D1278"/>
    <w:rsid w:val="003D1DE7"/>
    <w:rsid w:val="003D3923"/>
    <w:rsid w:val="003D4222"/>
    <w:rsid w:val="003D4E5E"/>
    <w:rsid w:val="003D544C"/>
    <w:rsid w:val="003D6D93"/>
    <w:rsid w:val="003D6FE9"/>
    <w:rsid w:val="003E3DD2"/>
    <w:rsid w:val="003E5DAE"/>
    <w:rsid w:val="003F2661"/>
    <w:rsid w:val="003F2C94"/>
    <w:rsid w:val="003F7A11"/>
    <w:rsid w:val="003F7CD7"/>
    <w:rsid w:val="00400CFB"/>
    <w:rsid w:val="004028D2"/>
    <w:rsid w:val="00402A2C"/>
    <w:rsid w:val="0040529C"/>
    <w:rsid w:val="0040664A"/>
    <w:rsid w:val="004073EB"/>
    <w:rsid w:val="00407D87"/>
    <w:rsid w:val="00411803"/>
    <w:rsid w:val="00412C72"/>
    <w:rsid w:val="004153BC"/>
    <w:rsid w:val="00416637"/>
    <w:rsid w:val="00417156"/>
    <w:rsid w:val="0041720E"/>
    <w:rsid w:val="00417F35"/>
    <w:rsid w:val="00423E01"/>
    <w:rsid w:val="00424DC6"/>
    <w:rsid w:val="004251E2"/>
    <w:rsid w:val="004258C5"/>
    <w:rsid w:val="00426C90"/>
    <w:rsid w:val="00427CFA"/>
    <w:rsid w:val="00431052"/>
    <w:rsid w:val="00434EAC"/>
    <w:rsid w:val="00435DBB"/>
    <w:rsid w:val="004368DB"/>
    <w:rsid w:val="004371F2"/>
    <w:rsid w:val="00437633"/>
    <w:rsid w:val="00441368"/>
    <w:rsid w:val="00441DC3"/>
    <w:rsid w:val="004422AA"/>
    <w:rsid w:val="00442385"/>
    <w:rsid w:val="004423E0"/>
    <w:rsid w:val="004429DD"/>
    <w:rsid w:val="0044384E"/>
    <w:rsid w:val="004450C2"/>
    <w:rsid w:val="00445269"/>
    <w:rsid w:val="0044791B"/>
    <w:rsid w:val="00450E93"/>
    <w:rsid w:val="00453C36"/>
    <w:rsid w:val="00454058"/>
    <w:rsid w:val="004550F3"/>
    <w:rsid w:val="00455DCE"/>
    <w:rsid w:val="00457EBD"/>
    <w:rsid w:val="004605B0"/>
    <w:rsid w:val="0046206E"/>
    <w:rsid w:val="004622F2"/>
    <w:rsid w:val="004629F3"/>
    <w:rsid w:val="004642D0"/>
    <w:rsid w:val="00465AF4"/>
    <w:rsid w:val="00467B8D"/>
    <w:rsid w:val="004710FF"/>
    <w:rsid w:val="004718E8"/>
    <w:rsid w:val="004720DD"/>
    <w:rsid w:val="004727CB"/>
    <w:rsid w:val="00472EDC"/>
    <w:rsid w:val="00473A4A"/>
    <w:rsid w:val="00474AB5"/>
    <w:rsid w:val="0047536E"/>
    <w:rsid w:val="004753A8"/>
    <w:rsid w:val="004758EB"/>
    <w:rsid w:val="004768A0"/>
    <w:rsid w:val="0048004B"/>
    <w:rsid w:val="004801B6"/>
    <w:rsid w:val="00480B1E"/>
    <w:rsid w:val="00481CE8"/>
    <w:rsid w:val="004848FD"/>
    <w:rsid w:val="00485417"/>
    <w:rsid w:val="00486BBF"/>
    <w:rsid w:val="00487FAF"/>
    <w:rsid w:val="00490275"/>
    <w:rsid w:val="004913FD"/>
    <w:rsid w:val="00492E17"/>
    <w:rsid w:val="00493667"/>
    <w:rsid w:val="00494450"/>
    <w:rsid w:val="00494527"/>
    <w:rsid w:val="00494ECE"/>
    <w:rsid w:val="004973F0"/>
    <w:rsid w:val="004A1430"/>
    <w:rsid w:val="004A40D4"/>
    <w:rsid w:val="004A519A"/>
    <w:rsid w:val="004A63DF"/>
    <w:rsid w:val="004A6B5B"/>
    <w:rsid w:val="004A6D8D"/>
    <w:rsid w:val="004A6EBD"/>
    <w:rsid w:val="004A70DB"/>
    <w:rsid w:val="004B0823"/>
    <w:rsid w:val="004B1698"/>
    <w:rsid w:val="004B4072"/>
    <w:rsid w:val="004B53CF"/>
    <w:rsid w:val="004B62F1"/>
    <w:rsid w:val="004C0402"/>
    <w:rsid w:val="004C0FEE"/>
    <w:rsid w:val="004C1B8F"/>
    <w:rsid w:val="004C2A15"/>
    <w:rsid w:val="004C31AE"/>
    <w:rsid w:val="004D0849"/>
    <w:rsid w:val="004D0BFF"/>
    <w:rsid w:val="004D1348"/>
    <w:rsid w:val="004D2595"/>
    <w:rsid w:val="004D3429"/>
    <w:rsid w:val="004D3D9F"/>
    <w:rsid w:val="004D520A"/>
    <w:rsid w:val="004D5D16"/>
    <w:rsid w:val="004D72A8"/>
    <w:rsid w:val="004E0EF6"/>
    <w:rsid w:val="004E1070"/>
    <w:rsid w:val="004E3E0B"/>
    <w:rsid w:val="004F07E2"/>
    <w:rsid w:val="004F0C35"/>
    <w:rsid w:val="004F1FE2"/>
    <w:rsid w:val="004F2614"/>
    <w:rsid w:val="004F3A39"/>
    <w:rsid w:val="004F475A"/>
    <w:rsid w:val="004F5189"/>
    <w:rsid w:val="004F53BF"/>
    <w:rsid w:val="004F704E"/>
    <w:rsid w:val="00500880"/>
    <w:rsid w:val="00503D7C"/>
    <w:rsid w:val="005052C8"/>
    <w:rsid w:val="00510513"/>
    <w:rsid w:val="00510A98"/>
    <w:rsid w:val="0051142B"/>
    <w:rsid w:val="005120E6"/>
    <w:rsid w:val="00512666"/>
    <w:rsid w:val="00512C79"/>
    <w:rsid w:val="00515104"/>
    <w:rsid w:val="0051607D"/>
    <w:rsid w:val="005160D1"/>
    <w:rsid w:val="00516322"/>
    <w:rsid w:val="00520DD9"/>
    <w:rsid w:val="005218AB"/>
    <w:rsid w:val="00522140"/>
    <w:rsid w:val="00525A21"/>
    <w:rsid w:val="00525A5B"/>
    <w:rsid w:val="00527DDD"/>
    <w:rsid w:val="0053091F"/>
    <w:rsid w:val="00530CEB"/>
    <w:rsid w:val="005313F6"/>
    <w:rsid w:val="005329FC"/>
    <w:rsid w:val="00534ACE"/>
    <w:rsid w:val="0053510A"/>
    <w:rsid w:val="00536F54"/>
    <w:rsid w:val="00537B85"/>
    <w:rsid w:val="00537BED"/>
    <w:rsid w:val="005400D0"/>
    <w:rsid w:val="00541FC7"/>
    <w:rsid w:val="005446C0"/>
    <w:rsid w:val="00544943"/>
    <w:rsid w:val="00544B34"/>
    <w:rsid w:val="0054735A"/>
    <w:rsid w:val="00552A84"/>
    <w:rsid w:val="00553CFA"/>
    <w:rsid w:val="005541F2"/>
    <w:rsid w:val="0055475D"/>
    <w:rsid w:val="005547B4"/>
    <w:rsid w:val="00555E2A"/>
    <w:rsid w:val="00555F21"/>
    <w:rsid w:val="00556449"/>
    <w:rsid w:val="005569A1"/>
    <w:rsid w:val="00556BF7"/>
    <w:rsid w:val="005607AC"/>
    <w:rsid w:val="005626A5"/>
    <w:rsid w:val="00565053"/>
    <w:rsid w:val="00566FAC"/>
    <w:rsid w:val="00567167"/>
    <w:rsid w:val="00570016"/>
    <w:rsid w:val="00571FEB"/>
    <w:rsid w:val="00572D73"/>
    <w:rsid w:val="00573295"/>
    <w:rsid w:val="00575818"/>
    <w:rsid w:val="005768E8"/>
    <w:rsid w:val="0058080B"/>
    <w:rsid w:val="00580C85"/>
    <w:rsid w:val="00582134"/>
    <w:rsid w:val="00582719"/>
    <w:rsid w:val="00582EEA"/>
    <w:rsid w:val="005830F2"/>
    <w:rsid w:val="00587B21"/>
    <w:rsid w:val="005905D6"/>
    <w:rsid w:val="00590643"/>
    <w:rsid w:val="0059169E"/>
    <w:rsid w:val="005929DA"/>
    <w:rsid w:val="0059338A"/>
    <w:rsid w:val="0059339F"/>
    <w:rsid w:val="005948FF"/>
    <w:rsid w:val="00594E5B"/>
    <w:rsid w:val="00595590"/>
    <w:rsid w:val="0059588D"/>
    <w:rsid w:val="005A00CE"/>
    <w:rsid w:val="005A045C"/>
    <w:rsid w:val="005A1354"/>
    <w:rsid w:val="005A3136"/>
    <w:rsid w:val="005A3258"/>
    <w:rsid w:val="005A39A1"/>
    <w:rsid w:val="005A4CFF"/>
    <w:rsid w:val="005A6944"/>
    <w:rsid w:val="005A69BB"/>
    <w:rsid w:val="005A7373"/>
    <w:rsid w:val="005B1735"/>
    <w:rsid w:val="005B1787"/>
    <w:rsid w:val="005B1952"/>
    <w:rsid w:val="005B1A7D"/>
    <w:rsid w:val="005B3126"/>
    <w:rsid w:val="005B3699"/>
    <w:rsid w:val="005B407D"/>
    <w:rsid w:val="005B49A0"/>
    <w:rsid w:val="005B73B9"/>
    <w:rsid w:val="005B76CE"/>
    <w:rsid w:val="005B7806"/>
    <w:rsid w:val="005C035F"/>
    <w:rsid w:val="005C0AF7"/>
    <w:rsid w:val="005C1AED"/>
    <w:rsid w:val="005C32E0"/>
    <w:rsid w:val="005C333E"/>
    <w:rsid w:val="005C4F1D"/>
    <w:rsid w:val="005C75D7"/>
    <w:rsid w:val="005C76F2"/>
    <w:rsid w:val="005D0488"/>
    <w:rsid w:val="005D15ED"/>
    <w:rsid w:val="005D19AA"/>
    <w:rsid w:val="005D1DB7"/>
    <w:rsid w:val="005D201A"/>
    <w:rsid w:val="005D319E"/>
    <w:rsid w:val="005D3420"/>
    <w:rsid w:val="005D59B1"/>
    <w:rsid w:val="005D6274"/>
    <w:rsid w:val="005D69F2"/>
    <w:rsid w:val="005D758F"/>
    <w:rsid w:val="005D7C0A"/>
    <w:rsid w:val="005E061A"/>
    <w:rsid w:val="005E12AF"/>
    <w:rsid w:val="005E1B4A"/>
    <w:rsid w:val="005E1F26"/>
    <w:rsid w:val="005E21D4"/>
    <w:rsid w:val="005E2823"/>
    <w:rsid w:val="005E33A6"/>
    <w:rsid w:val="005E3853"/>
    <w:rsid w:val="005E3C8C"/>
    <w:rsid w:val="005E4AA2"/>
    <w:rsid w:val="005E6B37"/>
    <w:rsid w:val="005F12FA"/>
    <w:rsid w:val="005F1707"/>
    <w:rsid w:val="005F1C5D"/>
    <w:rsid w:val="005F2587"/>
    <w:rsid w:val="005F387E"/>
    <w:rsid w:val="005F4482"/>
    <w:rsid w:val="005F5059"/>
    <w:rsid w:val="005F51B6"/>
    <w:rsid w:val="005F527F"/>
    <w:rsid w:val="005F58DD"/>
    <w:rsid w:val="005F7316"/>
    <w:rsid w:val="006008CE"/>
    <w:rsid w:val="006015B9"/>
    <w:rsid w:val="006052CB"/>
    <w:rsid w:val="00606021"/>
    <w:rsid w:val="006065EF"/>
    <w:rsid w:val="00606A5A"/>
    <w:rsid w:val="00612A74"/>
    <w:rsid w:val="00614337"/>
    <w:rsid w:val="006143A4"/>
    <w:rsid w:val="00616601"/>
    <w:rsid w:val="006166EB"/>
    <w:rsid w:val="00616D65"/>
    <w:rsid w:val="0062162C"/>
    <w:rsid w:val="00621CA8"/>
    <w:rsid w:val="00622A84"/>
    <w:rsid w:val="0062555B"/>
    <w:rsid w:val="006255B0"/>
    <w:rsid w:val="006260A6"/>
    <w:rsid w:val="00627027"/>
    <w:rsid w:val="006276A4"/>
    <w:rsid w:val="00630C1C"/>
    <w:rsid w:val="00631770"/>
    <w:rsid w:val="00631868"/>
    <w:rsid w:val="00631B00"/>
    <w:rsid w:val="00632622"/>
    <w:rsid w:val="00633C64"/>
    <w:rsid w:val="00634975"/>
    <w:rsid w:val="00635E07"/>
    <w:rsid w:val="0063638C"/>
    <w:rsid w:val="006367BB"/>
    <w:rsid w:val="00636A84"/>
    <w:rsid w:val="00637AED"/>
    <w:rsid w:val="00637DBF"/>
    <w:rsid w:val="00640B38"/>
    <w:rsid w:val="00640F3A"/>
    <w:rsid w:val="00641276"/>
    <w:rsid w:val="0064177E"/>
    <w:rsid w:val="006426C3"/>
    <w:rsid w:val="006436C1"/>
    <w:rsid w:val="00643C62"/>
    <w:rsid w:val="00644177"/>
    <w:rsid w:val="006446C4"/>
    <w:rsid w:val="0064593D"/>
    <w:rsid w:val="00645D4D"/>
    <w:rsid w:val="00646A4C"/>
    <w:rsid w:val="0064707B"/>
    <w:rsid w:val="00647B52"/>
    <w:rsid w:val="006509FE"/>
    <w:rsid w:val="00650CAE"/>
    <w:rsid w:val="00651C07"/>
    <w:rsid w:val="00654220"/>
    <w:rsid w:val="0065472F"/>
    <w:rsid w:val="00655A2C"/>
    <w:rsid w:val="006646CF"/>
    <w:rsid w:val="006658E8"/>
    <w:rsid w:val="00667972"/>
    <w:rsid w:val="0067164E"/>
    <w:rsid w:val="00673221"/>
    <w:rsid w:val="00673DB1"/>
    <w:rsid w:val="00674BE7"/>
    <w:rsid w:val="00675B37"/>
    <w:rsid w:val="00675CA5"/>
    <w:rsid w:val="00675CA7"/>
    <w:rsid w:val="00677119"/>
    <w:rsid w:val="00680791"/>
    <w:rsid w:val="00681433"/>
    <w:rsid w:val="00681616"/>
    <w:rsid w:val="006829B0"/>
    <w:rsid w:val="00682E6D"/>
    <w:rsid w:val="00683913"/>
    <w:rsid w:val="00684DDA"/>
    <w:rsid w:val="00685955"/>
    <w:rsid w:val="00685B8C"/>
    <w:rsid w:val="00687385"/>
    <w:rsid w:val="00687471"/>
    <w:rsid w:val="00691662"/>
    <w:rsid w:val="00693145"/>
    <w:rsid w:val="00694564"/>
    <w:rsid w:val="00695041"/>
    <w:rsid w:val="006956AC"/>
    <w:rsid w:val="006963DA"/>
    <w:rsid w:val="006A04B1"/>
    <w:rsid w:val="006A0BFB"/>
    <w:rsid w:val="006A0C57"/>
    <w:rsid w:val="006A18EE"/>
    <w:rsid w:val="006A1952"/>
    <w:rsid w:val="006A28EE"/>
    <w:rsid w:val="006A5D88"/>
    <w:rsid w:val="006A675F"/>
    <w:rsid w:val="006B0B81"/>
    <w:rsid w:val="006B10FF"/>
    <w:rsid w:val="006B1884"/>
    <w:rsid w:val="006B2CC4"/>
    <w:rsid w:val="006B2F97"/>
    <w:rsid w:val="006B3139"/>
    <w:rsid w:val="006B39D7"/>
    <w:rsid w:val="006B450E"/>
    <w:rsid w:val="006B5133"/>
    <w:rsid w:val="006B6293"/>
    <w:rsid w:val="006B6624"/>
    <w:rsid w:val="006B6B25"/>
    <w:rsid w:val="006B790C"/>
    <w:rsid w:val="006C29DC"/>
    <w:rsid w:val="006C2DEB"/>
    <w:rsid w:val="006C4EC9"/>
    <w:rsid w:val="006C5946"/>
    <w:rsid w:val="006D352F"/>
    <w:rsid w:val="006D3885"/>
    <w:rsid w:val="006D4E36"/>
    <w:rsid w:val="006D4F10"/>
    <w:rsid w:val="006D5C21"/>
    <w:rsid w:val="006D684C"/>
    <w:rsid w:val="006D7C63"/>
    <w:rsid w:val="006E03DF"/>
    <w:rsid w:val="006E055D"/>
    <w:rsid w:val="006E1C55"/>
    <w:rsid w:val="006E204D"/>
    <w:rsid w:val="006E2E19"/>
    <w:rsid w:val="006E2FD5"/>
    <w:rsid w:val="006E32DA"/>
    <w:rsid w:val="006E354C"/>
    <w:rsid w:val="006E514A"/>
    <w:rsid w:val="006E7779"/>
    <w:rsid w:val="006F21D4"/>
    <w:rsid w:val="006F37D6"/>
    <w:rsid w:val="006F4EDE"/>
    <w:rsid w:val="006F6C55"/>
    <w:rsid w:val="00700BC9"/>
    <w:rsid w:val="007042C3"/>
    <w:rsid w:val="00710298"/>
    <w:rsid w:val="00711A98"/>
    <w:rsid w:val="00712FBE"/>
    <w:rsid w:val="00713095"/>
    <w:rsid w:val="00714C29"/>
    <w:rsid w:val="0071501E"/>
    <w:rsid w:val="00715058"/>
    <w:rsid w:val="00716798"/>
    <w:rsid w:val="00716E07"/>
    <w:rsid w:val="007171FA"/>
    <w:rsid w:val="007177A5"/>
    <w:rsid w:val="00717818"/>
    <w:rsid w:val="00720B51"/>
    <w:rsid w:val="00723456"/>
    <w:rsid w:val="007237A7"/>
    <w:rsid w:val="007239FA"/>
    <w:rsid w:val="0072697E"/>
    <w:rsid w:val="00727D92"/>
    <w:rsid w:val="00730518"/>
    <w:rsid w:val="00730609"/>
    <w:rsid w:val="0073074A"/>
    <w:rsid w:val="00730BAD"/>
    <w:rsid w:val="00731419"/>
    <w:rsid w:val="007323D5"/>
    <w:rsid w:val="0073420B"/>
    <w:rsid w:val="0073459D"/>
    <w:rsid w:val="0073592D"/>
    <w:rsid w:val="007361E3"/>
    <w:rsid w:val="00736242"/>
    <w:rsid w:val="00736E56"/>
    <w:rsid w:val="00741574"/>
    <w:rsid w:val="00743C25"/>
    <w:rsid w:val="0074531E"/>
    <w:rsid w:val="00746248"/>
    <w:rsid w:val="007466B9"/>
    <w:rsid w:val="00746F38"/>
    <w:rsid w:val="0074703F"/>
    <w:rsid w:val="007507DA"/>
    <w:rsid w:val="00751B9A"/>
    <w:rsid w:val="00752225"/>
    <w:rsid w:val="00755AAA"/>
    <w:rsid w:val="00755DC6"/>
    <w:rsid w:val="00756085"/>
    <w:rsid w:val="00757E96"/>
    <w:rsid w:val="00762363"/>
    <w:rsid w:val="007647EE"/>
    <w:rsid w:val="007653C8"/>
    <w:rsid w:val="007664DB"/>
    <w:rsid w:val="007665B8"/>
    <w:rsid w:val="00767080"/>
    <w:rsid w:val="00767240"/>
    <w:rsid w:val="00767971"/>
    <w:rsid w:val="007707D5"/>
    <w:rsid w:val="00770966"/>
    <w:rsid w:val="00770AC3"/>
    <w:rsid w:val="00770D95"/>
    <w:rsid w:val="007713AF"/>
    <w:rsid w:val="007714A9"/>
    <w:rsid w:val="007715AC"/>
    <w:rsid w:val="007721A5"/>
    <w:rsid w:val="00772270"/>
    <w:rsid w:val="00772488"/>
    <w:rsid w:val="00773E27"/>
    <w:rsid w:val="00774420"/>
    <w:rsid w:val="0077558C"/>
    <w:rsid w:val="00776F5C"/>
    <w:rsid w:val="00777756"/>
    <w:rsid w:val="00777AE2"/>
    <w:rsid w:val="00781778"/>
    <w:rsid w:val="0078263D"/>
    <w:rsid w:val="00782DC4"/>
    <w:rsid w:val="00783050"/>
    <w:rsid w:val="007834EF"/>
    <w:rsid w:val="00783504"/>
    <w:rsid w:val="0078513E"/>
    <w:rsid w:val="007855B5"/>
    <w:rsid w:val="0079019C"/>
    <w:rsid w:val="007902AB"/>
    <w:rsid w:val="007908BD"/>
    <w:rsid w:val="00792ED1"/>
    <w:rsid w:val="007948E5"/>
    <w:rsid w:val="007967BC"/>
    <w:rsid w:val="0079785E"/>
    <w:rsid w:val="00797932"/>
    <w:rsid w:val="007A03E3"/>
    <w:rsid w:val="007A0437"/>
    <w:rsid w:val="007A0524"/>
    <w:rsid w:val="007A0C7A"/>
    <w:rsid w:val="007A119B"/>
    <w:rsid w:val="007A11D5"/>
    <w:rsid w:val="007A160D"/>
    <w:rsid w:val="007A1652"/>
    <w:rsid w:val="007A35B4"/>
    <w:rsid w:val="007A3831"/>
    <w:rsid w:val="007A4E37"/>
    <w:rsid w:val="007A58CC"/>
    <w:rsid w:val="007A7234"/>
    <w:rsid w:val="007B140A"/>
    <w:rsid w:val="007B3FB4"/>
    <w:rsid w:val="007B44D5"/>
    <w:rsid w:val="007B4808"/>
    <w:rsid w:val="007B48C7"/>
    <w:rsid w:val="007B6489"/>
    <w:rsid w:val="007C000B"/>
    <w:rsid w:val="007C1D52"/>
    <w:rsid w:val="007C26B2"/>
    <w:rsid w:val="007C2952"/>
    <w:rsid w:val="007C3B3F"/>
    <w:rsid w:val="007C6D18"/>
    <w:rsid w:val="007C738B"/>
    <w:rsid w:val="007C7B3A"/>
    <w:rsid w:val="007D0DD9"/>
    <w:rsid w:val="007D0E53"/>
    <w:rsid w:val="007D3C51"/>
    <w:rsid w:val="007D46E0"/>
    <w:rsid w:val="007D5163"/>
    <w:rsid w:val="007E031D"/>
    <w:rsid w:val="007E117D"/>
    <w:rsid w:val="007E2393"/>
    <w:rsid w:val="007E437A"/>
    <w:rsid w:val="007E49DE"/>
    <w:rsid w:val="007E52CA"/>
    <w:rsid w:val="007F27AF"/>
    <w:rsid w:val="007F39E7"/>
    <w:rsid w:val="007F4B1A"/>
    <w:rsid w:val="007F4DD0"/>
    <w:rsid w:val="007F6783"/>
    <w:rsid w:val="007F7F33"/>
    <w:rsid w:val="0080055A"/>
    <w:rsid w:val="00801920"/>
    <w:rsid w:val="00802C9F"/>
    <w:rsid w:val="008049FB"/>
    <w:rsid w:val="008065A0"/>
    <w:rsid w:val="008077AD"/>
    <w:rsid w:val="00810894"/>
    <w:rsid w:val="00811C81"/>
    <w:rsid w:val="00812343"/>
    <w:rsid w:val="00812CBA"/>
    <w:rsid w:val="00812DB6"/>
    <w:rsid w:val="00813BDD"/>
    <w:rsid w:val="0082014F"/>
    <w:rsid w:val="0082027C"/>
    <w:rsid w:val="008202EA"/>
    <w:rsid w:val="00820872"/>
    <w:rsid w:val="00822571"/>
    <w:rsid w:val="00824CDA"/>
    <w:rsid w:val="00824FE8"/>
    <w:rsid w:val="00825D0C"/>
    <w:rsid w:val="00825E71"/>
    <w:rsid w:val="00827FEF"/>
    <w:rsid w:val="00830AAC"/>
    <w:rsid w:val="00830C3D"/>
    <w:rsid w:val="008314E3"/>
    <w:rsid w:val="008332FA"/>
    <w:rsid w:val="0083422B"/>
    <w:rsid w:val="008353E3"/>
    <w:rsid w:val="00835D4E"/>
    <w:rsid w:val="0083702A"/>
    <w:rsid w:val="0084186B"/>
    <w:rsid w:val="0084346E"/>
    <w:rsid w:val="00844063"/>
    <w:rsid w:val="008443F0"/>
    <w:rsid w:val="00844752"/>
    <w:rsid w:val="008456AB"/>
    <w:rsid w:val="008462F6"/>
    <w:rsid w:val="008467FC"/>
    <w:rsid w:val="008516BF"/>
    <w:rsid w:val="00852147"/>
    <w:rsid w:val="008528FD"/>
    <w:rsid w:val="00854BEE"/>
    <w:rsid w:val="00854BF1"/>
    <w:rsid w:val="00854C9C"/>
    <w:rsid w:val="00856874"/>
    <w:rsid w:val="008577E2"/>
    <w:rsid w:val="00857973"/>
    <w:rsid w:val="00865C91"/>
    <w:rsid w:val="00867D49"/>
    <w:rsid w:val="008712CA"/>
    <w:rsid w:val="00871555"/>
    <w:rsid w:val="00871A90"/>
    <w:rsid w:val="00872F31"/>
    <w:rsid w:val="008764B0"/>
    <w:rsid w:val="00876775"/>
    <w:rsid w:val="0087783E"/>
    <w:rsid w:val="0088082D"/>
    <w:rsid w:val="00880E8C"/>
    <w:rsid w:val="008857C5"/>
    <w:rsid w:val="00887872"/>
    <w:rsid w:val="008903A8"/>
    <w:rsid w:val="0089091B"/>
    <w:rsid w:val="00890F00"/>
    <w:rsid w:val="0089124B"/>
    <w:rsid w:val="0089517E"/>
    <w:rsid w:val="008967AE"/>
    <w:rsid w:val="00896BBF"/>
    <w:rsid w:val="00896DBD"/>
    <w:rsid w:val="008970EC"/>
    <w:rsid w:val="008A0881"/>
    <w:rsid w:val="008A4BCB"/>
    <w:rsid w:val="008A59FD"/>
    <w:rsid w:val="008A6BB4"/>
    <w:rsid w:val="008A7AE8"/>
    <w:rsid w:val="008B0640"/>
    <w:rsid w:val="008B06DF"/>
    <w:rsid w:val="008B20DD"/>
    <w:rsid w:val="008B46BA"/>
    <w:rsid w:val="008B667F"/>
    <w:rsid w:val="008B70C9"/>
    <w:rsid w:val="008B77F0"/>
    <w:rsid w:val="008B7D90"/>
    <w:rsid w:val="008C0763"/>
    <w:rsid w:val="008C1E57"/>
    <w:rsid w:val="008C22AF"/>
    <w:rsid w:val="008C28D6"/>
    <w:rsid w:val="008C3FED"/>
    <w:rsid w:val="008C4F10"/>
    <w:rsid w:val="008C5DD3"/>
    <w:rsid w:val="008C6DA1"/>
    <w:rsid w:val="008D12D7"/>
    <w:rsid w:val="008D26B6"/>
    <w:rsid w:val="008D29CC"/>
    <w:rsid w:val="008D2BE1"/>
    <w:rsid w:val="008D3129"/>
    <w:rsid w:val="008D3457"/>
    <w:rsid w:val="008D34A4"/>
    <w:rsid w:val="008D3634"/>
    <w:rsid w:val="008D43F4"/>
    <w:rsid w:val="008D62BA"/>
    <w:rsid w:val="008D7AFB"/>
    <w:rsid w:val="008E0B8A"/>
    <w:rsid w:val="008E1B3D"/>
    <w:rsid w:val="008E47E6"/>
    <w:rsid w:val="008E4CFA"/>
    <w:rsid w:val="008E4E53"/>
    <w:rsid w:val="008E54D9"/>
    <w:rsid w:val="008F0AFD"/>
    <w:rsid w:val="008F384C"/>
    <w:rsid w:val="008F3F3A"/>
    <w:rsid w:val="008F653E"/>
    <w:rsid w:val="008F71D9"/>
    <w:rsid w:val="00901069"/>
    <w:rsid w:val="0090123E"/>
    <w:rsid w:val="00905534"/>
    <w:rsid w:val="00906037"/>
    <w:rsid w:val="009061A0"/>
    <w:rsid w:val="00907F6E"/>
    <w:rsid w:val="00910FDF"/>
    <w:rsid w:val="0091198C"/>
    <w:rsid w:val="0091290D"/>
    <w:rsid w:val="009129E6"/>
    <w:rsid w:val="00912A7B"/>
    <w:rsid w:val="0091313C"/>
    <w:rsid w:val="0091427B"/>
    <w:rsid w:val="00917390"/>
    <w:rsid w:val="00917E6C"/>
    <w:rsid w:val="00920131"/>
    <w:rsid w:val="00922143"/>
    <w:rsid w:val="00922CB3"/>
    <w:rsid w:val="009231E7"/>
    <w:rsid w:val="009254E7"/>
    <w:rsid w:val="00927EA7"/>
    <w:rsid w:val="00930300"/>
    <w:rsid w:val="009305A3"/>
    <w:rsid w:val="0093163F"/>
    <w:rsid w:val="0093216D"/>
    <w:rsid w:val="00934450"/>
    <w:rsid w:val="00934A7D"/>
    <w:rsid w:val="00934F39"/>
    <w:rsid w:val="00936F4D"/>
    <w:rsid w:val="00940AA2"/>
    <w:rsid w:val="00940B63"/>
    <w:rsid w:val="009422E3"/>
    <w:rsid w:val="00942E7A"/>
    <w:rsid w:val="00944329"/>
    <w:rsid w:val="00944596"/>
    <w:rsid w:val="00944D4F"/>
    <w:rsid w:val="00946A2F"/>
    <w:rsid w:val="00947214"/>
    <w:rsid w:val="009473B0"/>
    <w:rsid w:val="00950D05"/>
    <w:rsid w:val="009525DF"/>
    <w:rsid w:val="00953A6B"/>
    <w:rsid w:val="00953E07"/>
    <w:rsid w:val="009543BB"/>
    <w:rsid w:val="00954AF7"/>
    <w:rsid w:val="00955661"/>
    <w:rsid w:val="0095585B"/>
    <w:rsid w:val="00956173"/>
    <w:rsid w:val="009570D5"/>
    <w:rsid w:val="009605E8"/>
    <w:rsid w:val="00961525"/>
    <w:rsid w:val="009627F6"/>
    <w:rsid w:val="00962F3F"/>
    <w:rsid w:val="00965048"/>
    <w:rsid w:val="009663F3"/>
    <w:rsid w:val="00966996"/>
    <w:rsid w:val="00967246"/>
    <w:rsid w:val="0096746A"/>
    <w:rsid w:val="009679B0"/>
    <w:rsid w:val="009700DD"/>
    <w:rsid w:val="00974FAC"/>
    <w:rsid w:val="00980389"/>
    <w:rsid w:val="00983A81"/>
    <w:rsid w:val="00986D2A"/>
    <w:rsid w:val="00987D6F"/>
    <w:rsid w:val="00991CA3"/>
    <w:rsid w:val="00992087"/>
    <w:rsid w:val="0099314F"/>
    <w:rsid w:val="00994278"/>
    <w:rsid w:val="009953DB"/>
    <w:rsid w:val="00996149"/>
    <w:rsid w:val="0099691E"/>
    <w:rsid w:val="009972E6"/>
    <w:rsid w:val="009A0F2B"/>
    <w:rsid w:val="009A146F"/>
    <w:rsid w:val="009A1895"/>
    <w:rsid w:val="009A1A36"/>
    <w:rsid w:val="009A2F32"/>
    <w:rsid w:val="009A4501"/>
    <w:rsid w:val="009A471A"/>
    <w:rsid w:val="009A586E"/>
    <w:rsid w:val="009A59D7"/>
    <w:rsid w:val="009A621C"/>
    <w:rsid w:val="009A6257"/>
    <w:rsid w:val="009A6620"/>
    <w:rsid w:val="009A76EC"/>
    <w:rsid w:val="009B0F40"/>
    <w:rsid w:val="009B3095"/>
    <w:rsid w:val="009B353A"/>
    <w:rsid w:val="009B58D1"/>
    <w:rsid w:val="009B61AC"/>
    <w:rsid w:val="009B6387"/>
    <w:rsid w:val="009B79F6"/>
    <w:rsid w:val="009C2BA8"/>
    <w:rsid w:val="009C31ED"/>
    <w:rsid w:val="009C7375"/>
    <w:rsid w:val="009D00EF"/>
    <w:rsid w:val="009D1FA8"/>
    <w:rsid w:val="009D2364"/>
    <w:rsid w:val="009D2B34"/>
    <w:rsid w:val="009D3E93"/>
    <w:rsid w:val="009D50D8"/>
    <w:rsid w:val="009D5FCF"/>
    <w:rsid w:val="009D7242"/>
    <w:rsid w:val="009E10AC"/>
    <w:rsid w:val="009E167B"/>
    <w:rsid w:val="009E2D61"/>
    <w:rsid w:val="009E2F23"/>
    <w:rsid w:val="009E3FE5"/>
    <w:rsid w:val="009E4A2A"/>
    <w:rsid w:val="009E4D4A"/>
    <w:rsid w:val="009E526F"/>
    <w:rsid w:val="009E55EF"/>
    <w:rsid w:val="009F0643"/>
    <w:rsid w:val="009F248F"/>
    <w:rsid w:val="009F3FFE"/>
    <w:rsid w:val="009F4E94"/>
    <w:rsid w:val="009F5CDC"/>
    <w:rsid w:val="009F5D4E"/>
    <w:rsid w:val="00A01F90"/>
    <w:rsid w:val="00A02A9F"/>
    <w:rsid w:val="00A0358C"/>
    <w:rsid w:val="00A049CD"/>
    <w:rsid w:val="00A04C38"/>
    <w:rsid w:val="00A06D10"/>
    <w:rsid w:val="00A07C1A"/>
    <w:rsid w:val="00A10162"/>
    <w:rsid w:val="00A1026B"/>
    <w:rsid w:val="00A119C5"/>
    <w:rsid w:val="00A1200B"/>
    <w:rsid w:val="00A12893"/>
    <w:rsid w:val="00A12BA5"/>
    <w:rsid w:val="00A13FF3"/>
    <w:rsid w:val="00A15093"/>
    <w:rsid w:val="00A15564"/>
    <w:rsid w:val="00A15834"/>
    <w:rsid w:val="00A16B30"/>
    <w:rsid w:val="00A17141"/>
    <w:rsid w:val="00A17B6D"/>
    <w:rsid w:val="00A2044F"/>
    <w:rsid w:val="00A20D08"/>
    <w:rsid w:val="00A21A64"/>
    <w:rsid w:val="00A21ED4"/>
    <w:rsid w:val="00A22534"/>
    <w:rsid w:val="00A22A7A"/>
    <w:rsid w:val="00A2582D"/>
    <w:rsid w:val="00A26C0A"/>
    <w:rsid w:val="00A26CF8"/>
    <w:rsid w:val="00A273FE"/>
    <w:rsid w:val="00A27AAE"/>
    <w:rsid w:val="00A27C40"/>
    <w:rsid w:val="00A30BBB"/>
    <w:rsid w:val="00A3183F"/>
    <w:rsid w:val="00A319BE"/>
    <w:rsid w:val="00A31DFA"/>
    <w:rsid w:val="00A32E56"/>
    <w:rsid w:val="00A35092"/>
    <w:rsid w:val="00A35C61"/>
    <w:rsid w:val="00A36F48"/>
    <w:rsid w:val="00A402A1"/>
    <w:rsid w:val="00A41BE2"/>
    <w:rsid w:val="00A42473"/>
    <w:rsid w:val="00A43C44"/>
    <w:rsid w:val="00A441C0"/>
    <w:rsid w:val="00A45B4E"/>
    <w:rsid w:val="00A47804"/>
    <w:rsid w:val="00A47813"/>
    <w:rsid w:val="00A51743"/>
    <w:rsid w:val="00A53B21"/>
    <w:rsid w:val="00A54449"/>
    <w:rsid w:val="00A54F06"/>
    <w:rsid w:val="00A54FCF"/>
    <w:rsid w:val="00A55FB0"/>
    <w:rsid w:val="00A56B10"/>
    <w:rsid w:val="00A57456"/>
    <w:rsid w:val="00A575F6"/>
    <w:rsid w:val="00A607CE"/>
    <w:rsid w:val="00A6108F"/>
    <w:rsid w:val="00A627AF"/>
    <w:rsid w:val="00A629A7"/>
    <w:rsid w:val="00A63826"/>
    <w:rsid w:val="00A643B6"/>
    <w:rsid w:val="00A66D9E"/>
    <w:rsid w:val="00A674CC"/>
    <w:rsid w:val="00A6788B"/>
    <w:rsid w:val="00A67C0F"/>
    <w:rsid w:val="00A67E9B"/>
    <w:rsid w:val="00A7022F"/>
    <w:rsid w:val="00A70790"/>
    <w:rsid w:val="00A72C87"/>
    <w:rsid w:val="00A73321"/>
    <w:rsid w:val="00A73333"/>
    <w:rsid w:val="00A75992"/>
    <w:rsid w:val="00A75ECA"/>
    <w:rsid w:val="00A7610F"/>
    <w:rsid w:val="00A77DA4"/>
    <w:rsid w:val="00A8083E"/>
    <w:rsid w:val="00A80AF1"/>
    <w:rsid w:val="00A81C4B"/>
    <w:rsid w:val="00A828E5"/>
    <w:rsid w:val="00A82DD1"/>
    <w:rsid w:val="00A83AE9"/>
    <w:rsid w:val="00A8568F"/>
    <w:rsid w:val="00A8677B"/>
    <w:rsid w:val="00A86A8F"/>
    <w:rsid w:val="00A93897"/>
    <w:rsid w:val="00A94B25"/>
    <w:rsid w:val="00A9740C"/>
    <w:rsid w:val="00AA39C6"/>
    <w:rsid w:val="00AA446D"/>
    <w:rsid w:val="00AB18CA"/>
    <w:rsid w:val="00AB366D"/>
    <w:rsid w:val="00AB438D"/>
    <w:rsid w:val="00AB51C7"/>
    <w:rsid w:val="00AB62B1"/>
    <w:rsid w:val="00AB650D"/>
    <w:rsid w:val="00AB7590"/>
    <w:rsid w:val="00AC1024"/>
    <w:rsid w:val="00AC11DC"/>
    <w:rsid w:val="00AC16A3"/>
    <w:rsid w:val="00AC16C9"/>
    <w:rsid w:val="00AC1DC1"/>
    <w:rsid w:val="00AC32B5"/>
    <w:rsid w:val="00AC3A87"/>
    <w:rsid w:val="00AC470C"/>
    <w:rsid w:val="00AC47D7"/>
    <w:rsid w:val="00AC667A"/>
    <w:rsid w:val="00AD0A6C"/>
    <w:rsid w:val="00AD1E2B"/>
    <w:rsid w:val="00AD274E"/>
    <w:rsid w:val="00AD279A"/>
    <w:rsid w:val="00AD5690"/>
    <w:rsid w:val="00AD6416"/>
    <w:rsid w:val="00AD6434"/>
    <w:rsid w:val="00AE06EA"/>
    <w:rsid w:val="00AE3717"/>
    <w:rsid w:val="00AE3BB7"/>
    <w:rsid w:val="00AE54C1"/>
    <w:rsid w:val="00AE57C8"/>
    <w:rsid w:val="00AE60AB"/>
    <w:rsid w:val="00AE72AD"/>
    <w:rsid w:val="00AF0163"/>
    <w:rsid w:val="00AF02A7"/>
    <w:rsid w:val="00AF45B9"/>
    <w:rsid w:val="00AF7BE7"/>
    <w:rsid w:val="00B01706"/>
    <w:rsid w:val="00B019F9"/>
    <w:rsid w:val="00B02095"/>
    <w:rsid w:val="00B026BB"/>
    <w:rsid w:val="00B03706"/>
    <w:rsid w:val="00B03C27"/>
    <w:rsid w:val="00B0557A"/>
    <w:rsid w:val="00B05FEF"/>
    <w:rsid w:val="00B100FB"/>
    <w:rsid w:val="00B12C5E"/>
    <w:rsid w:val="00B12F3C"/>
    <w:rsid w:val="00B1547B"/>
    <w:rsid w:val="00B1560A"/>
    <w:rsid w:val="00B2677A"/>
    <w:rsid w:val="00B319C0"/>
    <w:rsid w:val="00B33124"/>
    <w:rsid w:val="00B332C5"/>
    <w:rsid w:val="00B3464C"/>
    <w:rsid w:val="00B37B1A"/>
    <w:rsid w:val="00B40816"/>
    <w:rsid w:val="00B417F5"/>
    <w:rsid w:val="00B43155"/>
    <w:rsid w:val="00B448ED"/>
    <w:rsid w:val="00B458B2"/>
    <w:rsid w:val="00B470A5"/>
    <w:rsid w:val="00B50A56"/>
    <w:rsid w:val="00B54153"/>
    <w:rsid w:val="00B55A71"/>
    <w:rsid w:val="00B561B3"/>
    <w:rsid w:val="00B57121"/>
    <w:rsid w:val="00B57145"/>
    <w:rsid w:val="00B57A8B"/>
    <w:rsid w:val="00B60CCA"/>
    <w:rsid w:val="00B60CFA"/>
    <w:rsid w:val="00B61A79"/>
    <w:rsid w:val="00B62FF8"/>
    <w:rsid w:val="00B64E9E"/>
    <w:rsid w:val="00B66165"/>
    <w:rsid w:val="00B66283"/>
    <w:rsid w:val="00B66D54"/>
    <w:rsid w:val="00B66F97"/>
    <w:rsid w:val="00B70A67"/>
    <w:rsid w:val="00B727D0"/>
    <w:rsid w:val="00B74BCD"/>
    <w:rsid w:val="00B75D0D"/>
    <w:rsid w:val="00B76CEA"/>
    <w:rsid w:val="00B808A3"/>
    <w:rsid w:val="00B80A3E"/>
    <w:rsid w:val="00B811AC"/>
    <w:rsid w:val="00B81C5B"/>
    <w:rsid w:val="00B84602"/>
    <w:rsid w:val="00B85CE7"/>
    <w:rsid w:val="00B9027A"/>
    <w:rsid w:val="00B906D6"/>
    <w:rsid w:val="00B90BF7"/>
    <w:rsid w:val="00B916C0"/>
    <w:rsid w:val="00B930DC"/>
    <w:rsid w:val="00B93602"/>
    <w:rsid w:val="00B93986"/>
    <w:rsid w:val="00B952C3"/>
    <w:rsid w:val="00B95728"/>
    <w:rsid w:val="00B95C1F"/>
    <w:rsid w:val="00B97582"/>
    <w:rsid w:val="00BA09DB"/>
    <w:rsid w:val="00BA2CFA"/>
    <w:rsid w:val="00BA3BA2"/>
    <w:rsid w:val="00BA3FE1"/>
    <w:rsid w:val="00BA4825"/>
    <w:rsid w:val="00BA54D9"/>
    <w:rsid w:val="00BA6CF8"/>
    <w:rsid w:val="00BA7129"/>
    <w:rsid w:val="00BB0EAD"/>
    <w:rsid w:val="00BB26A5"/>
    <w:rsid w:val="00BB3C77"/>
    <w:rsid w:val="00BB6D1B"/>
    <w:rsid w:val="00BB72A9"/>
    <w:rsid w:val="00BB748A"/>
    <w:rsid w:val="00BC2A3A"/>
    <w:rsid w:val="00BC3000"/>
    <w:rsid w:val="00BC62D8"/>
    <w:rsid w:val="00BC6535"/>
    <w:rsid w:val="00BC665F"/>
    <w:rsid w:val="00BD0CCE"/>
    <w:rsid w:val="00BD1317"/>
    <w:rsid w:val="00BD1553"/>
    <w:rsid w:val="00BD5403"/>
    <w:rsid w:val="00BE0A09"/>
    <w:rsid w:val="00BE2164"/>
    <w:rsid w:val="00BE2C79"/>
    <w:rsid w:val="00BE3C3C"/>
    <w:rsid w:val="00BE43BA"/>
    <w:rsid w:val="00BE53BF"/>
    <w:rsid w:val="00BE5A32"/>
    <w:rsid w:val="00BE6653"/>
    <w:rsid w:val="00BE668B"/>
    <w:rsid w:val="00BE7ACB"/>
    <w:rsid w:val="00BF0FDF"/>
    <w:rsid w:val="00BF175E"/>
    <w:rsid w:val="00BF17BC"/>
    <w:rsid w:val="00BF305A"/>
    <w:rsid w:val="00BF36E8"/>
    <w:rsid w:val="00BF4D16"/>
    <w:rsid w:val="00C008A8"/>
    <w:rsid w:val="00C0124D"/>
    <w:rsid w:val="00C0152B"/>
    <w:rsid w:val="00C0165F"/>
    <w:rsid w:val="00C032DB"/>
    <w:rsid w:val="00C03472"/>
    <w:rsid w:val="00C048EF"/>
    <w:rsid w:val="00C04ED0"/>
    <w:rsid w:val="00C05649"/>
    <w:rsid w:val="00C11E90"/>
    <w:rsid w:val="00C150CB"/>
    <w:rsid w:val="00C15C76"/>
    <w:rsid w:val="00C16D3A"/>
    <w:rsid w:val="00C1769B"/>
    <w:rsid w:val="00C2208A"/>
    <w:rsid w:val="00C22404"/>
    <w:rsid w:val="00C22418"/>
    <w:rsid w:val="00C2287E"/>
    <w:rsid w:val="00C22A24"/>
    <w:rsid w:val="00C22A31"/>
    <w:rsid w:val="00C308D4"/>
    <w:rsid w:val="00C3100C"/>
    <w:rsid w:val="00C322FF"/>
    <w:rsid w:val="00C324E0"/>
    <w:rsid w:val="00C327FC"/>
    <w:rsid w:val="00C32B49"/>
    <w:rsid w:val="00C35009"/>
    <w:rsid w:val="00C37BC9"/>
    <w:rsid w:val="00C40270"/>
    <w:rsid w:val="00C43BA0"/>
    <w:rsid w:val="00C43D30"/>
    <w:rsid w:val="00C43EC2"/>
    <w:rsid w:val="00C4418C"/>
    <w:rsid w:val="00C44F2A"/>
    <w:rsid w:val="00C47D11"/>
    <w:rsid w:val="00C50AB7"/>
    <w:rsid w:val="00C50F90"/>
    <w:rsid w:val="00C51019"/>
    <w:rsid w:val="00C517A8"/>
    <w:rsid w:val="00C542AB"/>
    <w:rsid w:val="00C55D70"/>
    <w:rsid w:val="00C56284"/>
    <w:rsid w:val="00C571F1"/>
    <w:rsid w:val="00C65047"/>
    <w:rsid w:val="00C65F98"/>
    <w:rsid w:val="00C6603E"/>
    <w:rsid w:val="00C678F6"/>
    <w:rsid w:val="00C702C8"/>
    <w:rsid w:val="00C7487D"/>
    <w:rsid w:val="00C74B2C"/>
    <w:rsid w:val="00C76030"/>
    <w:rsid w:val="00C7605C"/>
    <w:rsid w:val="00C77515"/>
    <w:rsid w:val="00C80F57"/>
    <w:rsid w:val="00C81062"/>
    <w:rsid w:val="00C81659"/>
    <w:rsid w:val="00C81FAD"/>
    <w:rsid w:val="00C826DD"/>
    <w:rsid w:val="00C848B4"/>
    <w:rsid w:val="00C84D15"/>
    <w:rsid w:val="00C85BCE"/>
    <w:rsid w:val="00C8687C"/>
    <w:rsid w:val="00C86BA8"/>
    <w:rsid w:val="00C87753"/>
    <w:rsid w:val="00C9029E"/>
    <w:rsid w:val="00C90C7F"/>
    <w:rsid w:val="00C91219"/>
    <w:rsid w:val="00C9229B"/>
    <w:rsid w:val="00C93C36"/>
    <w:rsid w:val="00C947CF"/>
    <w:rsid w:val="00C96950"/>
    <w:rsid w:val="00C96E2A"/>
    <w:rsid w:val="00C97DD5"/>
    <w:rsid w:val="00CA08D2"/>
    <w:rsid w:val="00CA2A08"/>
    <w:rsid w:val="00CA31A9"/>
    <w:rsid w:val="00CA469C"/>
    <w:rsid w:val="00CB07D4"/>
    <w:rsid w:val="00CB1547"/>
    <w:rsid w:val="00CB1665"/>
    <w:rsid w:val="00CB178D"/>
    <w:rsid w:val="00CB1DBA"/>
    <w:rsid w:val="00CB6578"/>
    <w:rsid w:val="00CB69F3"/>
    <w:rsid w:val="00CC05B4"/>
    <w:rsid w:val="00CC0615"/>
    <w:rsid w:val="00CC2049"/>
    <w:rsid w:val="00CC3287"/>
    <w:rsid w:val="00CC3BDF"/>
    <w:rsid w:val="00CC48DC"/>
    <w:rsid w:val="00CC495E"/>
    <w:rsid w:val="00CC56F9"/>
    <w:rsid w:val="00CC6431"/>
    <w:rsid w:val="00CC724C"/>
    <w:rsid w:val="00CD02CA"/>
    <w:rsid w:val="00CD184F"/>
    <w:rsid w:val="00CD30AB"/>
    <w:rsid w:val="00CD51AC"/>
    <w:rsid w:val="00CD703B"/>
    <w:rsid w:val="00CE3F1F"/>
    <w:rsid w:val="00CE6FAE"/>
    <w:rsid w:val="00CE73B5"/>
    <w:rsid w:val="00CE7D8A"/>
    <w:rsid w:val="00CF0FE7"/>
    <w:rsid w:val="00CF113D"/>
    <w:rsid w:val="00CF1261"/>
    <w:rsid w:val="00CF153E"/>
    <w:rsid w:val="00CF1587"/>
    <w:rsid w:val="00CF2992"/>
    <w:rsid w:val="00CF2CC5"/>
    <w:rsid w:val="00CF3B9E"/>
    <w:rsid w:val="00CF7456"/>
    <w:rsid w:val="00D004EC"/>
    <w:rsid w:val="00D04AD4"/>
    <w:rsid w:val="00D11D92"/>
    <w:rsid w:val="00D145A0"/>
    <w:rsid w:val="00D15154"/>
    <w:rsid w:val="00D208F5"/>
    <w:rsid w:val="00D215A9"/>
    <w:rsid w:val="00D24825"/>
    <w:rsid w:val="00D24E56"/>
    <w:rsid w:val="00D2505D"/>
    <w:rsid w:val="00D274E1"/>
    <w:rsid w:val="00D30761"/>
    <w:rsid w:val="00D30B92"/>
    <w:rsid w:val="00D30DB1"/>
    <w:rsid w:val="00D31125"/>
    <w:rsid w:val="00D323B6"/>
    <w:rsid w:val="00D32F4F"/>
    <w:rsid w:val="00D3312E"/>
    <w:rsid w:val="00D33133"/>
    <w:rsid w:val="00D33398"/>
    <w:rsid w:val="00D35195"/>
    <w:rsid w:val="00D361A4"/>
    <w:rsid w:val="00D368D9"/>
    <w:rsid w:val="00D36E19"/>
    <w:rsid w:val="00D40F0E"/>
    <w:rsid w:val="00D44E54"/>
    <w:rsid w:val="00D451E8"/>
    <w:rsid w:val="00D4531E"/>
    <w:rsid w:val="00D45E1C"/>
    <w:rsid w:val="00D46E21"/>
    <w:rsid w:val="00D47D22"/>
    <w:rsid w:val="00D502E5"/>
    <w:rsid w:val="00D51DC2"/>
    <w:rsid w:val="00D5299E"/>
    <w:rsid w:val="00D5374B"/>
    <w:rsid w:val="00D53B69"/>
    <w:rsid w:val="00D53FC0"/>
    <w:rsid w:val="00D60C9B"/>
    <w:rsid w:val="00D626D7"/>
    <w:rsid w:val="00D63C6D"/>
    <w:rsid w:val="00D63D0C"/>
    <w:rsid w:val="00D65A9B"/>
    <w:rsid w:val="00D6614E"/>
    <w:rsid w:val="00D67BD5"/>
    <w:rsid w:val="00D725AE"/>
    <w:rsid w:val="00D72FCD"/>
    <w:rsid w:val="00D760F4"/>
    <w:rsid w:val="00D763B1"/>
    <w:rsid w:val="00D766FE"/>
    <w:rsid w:val="00D772B9"/>
    <w:rsid w:val="00D774E6"/>
    <w:rsid w:val="00D82165"/>
    <w:rsid w:val="00D8229D"/>
    <w:rsid w:val="00D832A6"/>
    <w:rsid w:val="00D83EC4"/>
    <w:rsid w:val="00D84B60"/>
    <w:rsid w:val="00D84C12"/>
    <w:rsid w:val="00D8736F"/>
    <w:rsid w:val="00D91DA3"/>
    <w:rsid w:val="00D936A6"/>
    <w:rsid w:val="00D93F04"/>
    <w:rsid w:val="00D9657E"/>
    <w:rsid w:val="00D96EC1"/>
    <w:rsid w:val="00D97C3F"/>
    <w:rsid w:val="00DA2D62"/>
    <w:rsid w:val="00DA3B31"/>
    <w:rsid w:val="00DA7DF5"/>
    <w:rsid w:val="00DB0217"/>
    <w:rsid w:val="00DB0768"/>
    <w:rsid w:val="00DB1D8B"/>
    <w:rsid w:val="00DB297A"/>
    <w:rsid w:val="00DB354E"/>
    <w:rsid w:val="00DB4C72"/>
    <w:rsid w:val="00DB4E76"/>
    <w:rsid w:val="00DB51D5"/>
    <w:rsid w:val="00DB5520"/>
    <w:rsid w:val="00DB5BF4"/>
    <w:rsid w:val="00DB7760"/>
    <w:rsid w:val="00DB7C21"/>
    <w:rsid w:val="00DC04E4"/>
    <w:rsid w:val="00DC22CC"/>
    <w:rsid w:val="00DC4917"/>
    <w:rsid w:val="00DC6671"/>
    <w:rsid w:val="00DC6999"/>
    <w:rsid w:val="00DC75CB"/>
    <w:rsid w:val="00DD03FB"/>
    <w:rsid w:val="00DD1AE6"/>
    <w:rsid w:val="00DD22CB"/>
    <w:rsid w:val="00DD2408"/>
    <w:rsid w:val="00DD25B7"/>
    <w:rsid w:val="00DD62EF"/>
    <w:rsid w:val="00DE18A6"/>
    <w:rsid w:val="00DE1C1D"/>
    <w:rsid w:val="00DE3151"/>
    <w:rsid w:val="00DE49DD"/>
    <w:rsid w:val="00DE4E46"/>
    <w:rsid w:val="00DE5D69"/>
    <w:rsid w:val="00DE6C8B"/>
    <w:rsid w:val="00DE75EE"/>
    <w:rsid w:val="00DF21E5"/>
    <w:rsid w:val="00DF2E52"/>
    <w:rsid w:val="00DF32EF"/>
    <w:rsid w:val="00DF4E3B"/>
    <w:rsid w:val="00DF69B9"/>
    <w:rsid w:val="00DF6F0A"/>
    <w:rsid w:val="00DF7326"/>
    <w:rsid w:val="00DF7B5A"/>
    <w:rsid w:val="00DF7EC0"/>
    <w:rsid w:val="00E01AD6"/>
    <w:rsid w:val="00E02F45"/>
    <w:rsid w:val="00E0351B"/>
    <w:rsid w:val="00E0468E"/>
    <w:rsid w:val="00E06D0C"/>
    <w:rsid w:val="00E10A48"/>
    <w:rsid w:val="00E13168"/>
    <w:rsid w:val="00E13604"/>
    <w:rsid w:val="00E148C4"/>
    <w:rsid w:val="00E16E09"/>
    <w:rsid w:val="00E22393"/>
    <w:rsid w:val="00E22698"/>
    <w:rsid w:val="00E23347"/>
    <w:rsid w:val="00E25ED2"/>
    <w:rsid w:val="00E2709C"/>
    <w:rsid w:val="00E27F5B"/>
    <w:rsid w:val="00E31F20"/>
    <w:rsid w:val="00E32B4F"/>
    <w:rsid w:val="00E351A5"/>
    <w:rsid w:val="00E36622"/>
    <w:rsid w:val="00E368AD"/>
    <w:rsid w:val="00E4136A"/>
    <w:rsid w:val="00E42175"/>
    <w:rsid w:val="00E427FA"/>
    <w:rsid w:val="00E42E50"/>
    <w:rsid w:val="00E43118"/>
    <w:rsid w:val="00E439F3"/>
    <w:rsid w:val="00E454B9"/>
    <w:rsid w:val="00E4570A"/>
    <w:rsid w:val="00E46AEB"/>
    <w:rsid w:val="00E4774C"/>
    <w:rsid w:val="00E508A2"/>
    <w:rsid w:val="00E50A0B"/>
    <w:rsid w:val="00E529AE"/>
    <w:rsid w:val="00E536D5"/>
    <w:rsid w:val="00E53F8B"/>
    <w:rsid w:val="00E5427B"/>
    <w:rsid w:val="00E5521D"/>
    <w:rsid w:val="00E56543"/>
    <w:rsid w:val="00E5769A"/>
    <w:rsid w:val="00E60937"/>
    <w:rsid w:val="00E61EFE"/>
    <w:rsid w:val="00E63D34"/>
    <w:rsid w:val="00E65152"/>
    <w:rsid w:val="00E65552"/>
    <w:rsid w:val="00E65CDF"/>
    <w:rsid w:val="00E66343"/>
    <w:rsid w:val="00E66E35"/>
    <w:rsid w:val="00E67AA8"/>
    <w:rsid w:val="00E67F67"/>
    <w:rsid w:val="00E71531"/>
    <w:rsid w:val="00E72B42"/>
    <w:rsid w:val="00E734A1"/>
    <w:rsid w:val="00E76A0D"/>
    <w:rsid w:val="00E76A42"/>
    <w:rsid w:val="00E76DD7"/>
    <w:rsid w:val="00E77F53"/>
    <w:rsid w:val="00E807CE"/>
    <w:rsid w:val="00E819C5"/>
    <w:rsid w:val="00E81DBC"/>
    <w:rsid w:val="00E84353"/>
    <w:rsid w:val="00E848F6"/>
    <w:rsid w:val="00E86F52"/>
    <w:rsid w:val="00E8703D"/>
    <w:rsid w:val="00E87A27"/>
    <w:rsid w:val="00E905B2"/>
    <w:rsid w:val="00E90ADE"/>
    <w:rsid w:val="00E90B09"/>
    <w:rsid w:val="00E92364"/>
    <w:rsid w:val="00E92770"/>
    <w:rsid w:val="00E92B09"/>
    <w:rsid w:val="00E93935"/>
    <w:rsid w:val="00E93FD0"/>
    <w:rsid w:val="00E94024"/>
    <w:rsid w:val="00E94414"/>
    <w:rsid w:val="00E944E6"/>
    <w:rsid w:val="00E96F81"/>
    <w:rsid w:val="00E97947"/>
    <w:rsid w:val="00E97B19"/>
    <w:rsid w:val="00EA1081"/>
    <w:rsid w:val="00EA1397"/>
    <w:rsid w:val="00EA1C60"/>
    <w:rsid w:val="00EA4BB9"/>
    <w:rsid w:val="00EA5644"/>
    <w:rsid w:val="00EA5E8A"/>
    <w:rsid w:val="00EA66A0"/>
    <w:rsid w:val="00EB0134"/>
    <w:rsid w:val="00EB0385"/>
    <w:rsid w:val="00EB322C"/>
    <w:rsid w:val="00EB33C7"/>
    <w:rsid w:val="00EB40BE"/>
    <w:rsid w:val="00EB5D31"/>
    <w:rsid w:val="00EC0391"/>
    <w:rsid w:val="00EC1425"/>
    <w:rsid w:val="00EC2111"/>
    <w:rsid w:val="00EC27C4"/>
    <w:rsid w:val="00EC3A67"/>
    <w:rsid w:val="00EC51DE"/>
    <w:rsid w:val="00EC5CAB"/>
    <w:rsid w:val="00EC7360"/>
    <w:rsid w:val="00ED2262"/>
    <w:rsid w:val="00ED2BE0"/>
    <w:rsid w:val="00ED3401"/>
    <w:rsid w:val="00ED37BF"/>
    <w:rsid w:val="00ED4C1C"/>
    <w:rsid w:val="00ED6351"/>
    <w:rsid w:val="00ED6FD1"/>
    <w:rsid w:val="00ED7097"/>
    <w:rsid w:val="00ED7DE9"/>
    <w:rsid w:val="00EE0EFE"/>
    <w:rsid w:val="00EE288A"/>
    <w:rsid w:val="00EE3CFC"/>
    <w:rsid w:val="00EE4CEA"/>
    <w:rsid w:val="00EE59D0"/>
    <w:rsid w:val="00EE63DB"/>
    <w:rsid w:val="00EE6AD2"/>
    <w:rsid w:val="00EE7AB8"/>
    <w:rsid w:val="00EF199D"/>
    <w:rsid w:val="00EF19E7"/>
    <w:rsid w:val="00EF27CE"/>
    <w:rsid w:val="00EF4D34"/>
    <w:rsid w:val="00F025F8"/>
    <w:rsid w:val="00F02968"/>
    <w:rsid w:val="00F04227"/>
    <w:rsid w:val="00F05C03"/>
    <w:rsid w:val="00F05CB7"/>
    <w:rsid w:val="00F11378"/>
    <w:rsid w:val="00F119B8"/>
    <w:rsid w:val="00F14011"/>
    <w:rsid w:val="00F163DA"/>
    <w:rsid w:val="00F17102"/>
    <w:rsid w:val="00F2431A"/>
    <w:rsid w:val="00F25CFD"/>
    <w:rsid w:val="00F2610F"/>
    <w:rsid w:val="00F2654F"/>
    <w:rsid w:val="00F30040"/>
    <w:rsid w:val="00F30090"/>
    <w:rsid w:val="00F30168"/>
    <w:rsid w:val="00F30744"/>
    <w:rsid w:val="00F31CC3"/>
    <w:rsid w:val="00F3210D"/>
    <w:rsid w:val="00F32821"/>
    <w:rsid w:val="00F32897"/>
    <w:rsid w:val="00F32A6D"/>
    <w:rsid w:val="00F332DD"/>
    <w:rsid w:val="00F34C23"/>
    <w:rsid w:val="00F42EDD"/>
    <w:rsid w:val="00F445A1"/>
    <w:rsid w:val="00F4773D"/>
    <w:rsid w:val="00F5075E"/>
    <w:rsid w:val="00F52512"/>
    <w:rsid w:val="00F52CCE"/>
    <w:rsid w:val="00F52CFB"/>
    <w:rsid w:val="00F52D9E"/>
    <w:rsid w:val="00F5502D"/>
    <w:rsid w:val="00F5527F"/>
    <w:rsid w:val="00F55FAA"/>
    <w:rsid w:val="00F56B0C"/>
    <w:rsid w:val="00F57D99"/>
    <w:rsid w:val="00F6277E"/>
    <w:rsid w:val="00F63359"/>
    <w:rsid w:val="00F6401F"/>
    <w:rsid w:val="00F664EA"/>
    <w:rsid w:val="00F7369B"/>
    <w:rsid w:val="00F73B45"/>
    <w:rsid w:val="00F766A2"/>
    <w:rsid w:val="00F77FD9"/>
    <w:rsid w:val="00F81B46"/>
    <w:rsid w:val="00F84280"/>
    <w:rsid w:val="00F843AC"/>
    <w:rsid w:val="00F84457"/>
    <w:rsid w:val="00F8457B"/>
    <w:rsid w:val="00F86715"/>
    <w:rsid w:val="00F8735F"/>
    <w:rsid w:val="00F917EA"/>
    <w:rsid w:val="00F93001"/>
    <w:rsid w:val="00F9364B"/>
    <w:rsid w:val="00F94399"/>
    <w:rsid w:val="00F96AB4"/>
    <w:rsid w:val="00F96D8F"/>
    <w:rsid w:val="00F970AC"/>
    <w:rsid w:val="00F97CC1"/>
    <w:rsid w:val="00FA2957"/>
    <w:rsid w:val="00FA4071"/>
    <w:rsid w:val="00FA4867"/>
    <w:rsid w:val="00FA6667"/>
    <w:rsid w:val="00FA72CE"/>
    <w:rsid w:val="00FA7CF7"/>
    <w:rsid w:val="00FB18D1"/>
    <w:rsid w:val="00FB39A3"/>
    <w:rsid w:val="00FB3F37"/>
    <w:rsid w:val="00FB6E0B"/>
    <w:rsid w:val="00FB6FBC"/>
    <w:rsid w:val="00FC0524"/>
    <w:rsid w:val="00FC30C7"/>
    <w:rsid w:val="00FC3BF9"/>
    <w:rsid w:val="00FC5D39"/>
    <w:rsid w:val="00FC6449"/>
    <w:rsid w:val="00FC698F"/>
    <w:rsid w:val="00FC6FB3"/>
    <w:rsid w:val="00FC7A64"/>
    <w:rsid w:val="00FC7BB5"/>
    <w:rsid w:val="00FC7F69"/>
    <w:rsid w:val="00FD0A6C"/>
    <w:rsid w:val="00FD0A90"/>
    <w:rsid w:val="00FD170E"/>
    <w:rsid w:val="00FD19B3"/>
    <w:rsid w:val="00FD2472"/>
    <w:rsid w:val="00FD25F2"/>
    <w:rsid w:val="00FD31BA"/>
    <w:rsid w:val="00FD32A0"/>
    <w:rsid w:val="00FD4EC5"/>
    <w:rsid w:val="00FD5275"/>
    <w:rsid w:val="00FE15C3"/>
    <w:rsid w:val="00FE1B6E"/>
    <w:rsid w:val="00FE1B87"/>
    <w:rsid w:val="00FE1D02"/>
    <w:rsid w:val="00FE3F0F"/>
    <w:rsid w:val="00FE581A"/>
    <w:rsid w:val="00FE6F41"/>
    <w:rsid w:val="00FE73D8"/>
    <w:rsid w:val="00FE7B74"/>
    <w:rsid w:val="00FF27FE"/>
    <w:rsid w:val="00FF39E1"/>
    <w:rsid w:val="00FF4146"/>
    <w:rsid w:val="00FF4C6E"/>
    <w:rsid w:val="00FF7C9F"/>
    <w:rsid w:val="019319D7"/>
    <w:rsid w:val="01DDD6E4"/>
    <w:rsid w:val="01E80F58"/>
    <w:rsid w:val="024A7C2E"/>
    <w:rsid w:val="02E775A1"/>
    <w:rsid w:val="044F7F99"/>
    <w:rsid w:val="0475A4F4"/>
    <w:rsid w:val="04828D3F"/>
    <w:rsid w:val="048A4AA1"/>
    <w:rsid w:val="05320803"/>
    <w:rsid w:val="0850F21B"/>
    <w:rsid w:val="088C93F6"/>
    <w:rsid w:val="08F5056A"/>
    <w:rsid w:val="08FCE8A9"/>
    <w:rsid w:val="090A5A98"/>
    <w:rsid w:val="09BBC3D5"/>
    <w:rsid w:val="0A22EDDB"/>
    <w:rsid w:val="0A7F2278"/>
    <w:rsid w:val="0AAFFDD9"/>
    <w:rsid w:val="0B62E7A1"/>
    <w:rsid w:val="0BD61859"/>
    <w:rsid w:val="0C7AC6D9"/>
    <w:rsid w:val="0CC265CF"/>
    <w:rsid w:val="0DD75128"/>
    <w:rsid w:val="0E8A60B1"/>
    <w:rsid w:val="0F7B8F06"/>
    <w:rsid w:val="0FC1FE28"/>
    <w:rsid w:val="10865C3A"/>
    <w:rsid w:val="11AD7B91"/>
    <w:rsid w:val="12285947"/>
    <w:rsid w:val="12911FC4"/>
    <w:rsid w:val="1516F334"/>
    <w:rsid w:val="15D022B7"/>
    <w:rsid w:val="162AC260"/>
    <w:rsid w:val="171547F5"/>
    <w:rsid w:val="1797C15A"/>
    <w:rsid w:val="187AB327"/>
    <w:rsid w:val="18A50DC3"/>
    <w:rsid w:val="18E9E6A6"/>
    <w:rsid w:val="19915768"/>
    <w:rsid w:val="19DAF9D7"/>
    <w:rsid w:val="1A9047B1"/>
    <w:rsid w:val="1AAAA7DE"/>
    <w:rsid w:val="1B1CA864"/>
    <w:rsid w:val="1C7A93B5"/>
    <w:rsid w:val="1C88700D"/>
    <w:rsid w:val="1CA58842"/>
    <w:rsid w:val="1D2FF5EF"/>
    <w:rsid w:val="1EC6B79C"/>
    <w:rsid w:val="1EE78ED8"/>
    <w:rsid w:val="1F1BDF21"/>
    <w:rsid w:val="1F5A30AE"/>
    <w:rsid w:val="1F825C30"/>
    <w:rsid w:val="1F866E9D"/>
    <w:rsid w:val="1FC39907"/>
    <w:rsid w:val="1FE032CE"/>
    <w:rsid w:val="20294C2A"/>
    <w:rsid w:val="2172D225"/>
    <w:rsid w:val="22056D4D"/>
    <w:rsid w:val="227C866E"/>
    <w:rsid w:val="22B10EDB"/>
    <w:rsid w:val="24017372"/>
    <w:rsid w:val="243192D1"/>
    <w:rsid w:val="250A2897"/>
    <w:rsid w:val="25F87723"/>
    <w:rsid w:val="263C0751"/>
    <w:rsid w:val="2670BB14"/>
    <w:rsid w:val="2676D13B"/>
    <w:rsid w:val="269E8212"/>
    <w:rsid w:val="26F856B9"/>
    <w:rsid w:val="273DA591"/>
    <w:rsid w:val="27AC1105"/>
    <w:rsid w:val="28665EB4"/>
    <w:rsid w:val="28F49E44"/>
    <w:rsid w:val="2977F6C8"/>
    <w:rsid w:val="29E3F88D"/>
    <w:rsid w:val="2A13AB26"/>
    <w:rsid w:val="2ACD22BA"/>
    <w:rsid w:val="2B472D4F"/>
    <w:rsid w:val="2B50A7C2"/>
    <w:rsid w:val="2C3A7AA5"/>
    <w:rsid w:val="2C635D7B"/>
    <w:rsid w:val="2CA58873"/>
    <w:rsid w:val="2CE666EE"/>
    <w:rsid w:val="2D380F7E"/>
    <w:rsid w:val="2D563B1A"/>
    <w:rsid w:val="2D87BCFA"/>
    <w:rsid w:val="2DB33ADC"/>
    <w:rsid w:val="2DC22C11"/>
    <w:rsid w:val="2E14AF7C"/>
    <w:rsid w:val="2EE35A6D"/>
    <w:rsid w:val="2F00477C"/>
    <w:rsid w:val="2F228B9B"/>
    <w:rsid w:val="2F6AB384"/>
    <w:rsid w:val="302EFAB0"/>
    <w:rsid w:val="30AFAC85"/>
    <w:rsid w:val="30CB1C9F"/>
    <w:rsid w:val="3198F38D"/>
    <w:rsid w:val="3233CE4F"/>
    <w:rsid w:val="32373E85"/>
    <w:rsid w:val="32F01E8B"/>
    <w:rsid w:val="3390967D"/>
    <w:rsid w:val="33BF6A4F"/>
    <w:rsid w:val="34516487"/>
    <w:rsid w:val="35560A42"/>
    <w:rsid w:val="35A6752E"/>
    <w:rsid w:val="36C2DA48"/>
    <w:rsid w:val="36D8132C"/>
    <w:rsid w:val="379D103B"/>
    <w:rsid w:val="37F3C807"/>
    <w:rsid w:val="392AA895"/>
    <w:rsid w:val="393F40C9"/>
    <w:rsid w:val="3A03CEF1"/>
    <w:rsid w:val="3A2AC590"/>
    <w:rsid w:val="3AC88B99"/>
    <w:rsid w:val="3B8B1060"/>
    <w:rsid w:val="3BE1CF53"/>
    <w:rsid w:val="3C0B9A34"/>
    <w:rsid w:val="3C2DEDDA"/>
    <w:rsid w:val="3C962A6D"/>
    <w:rsid w:val="3D0FDA8A"/>
    <w:rsid w:val="3EA6E51F"/>
    <w:rsid w:val="3FE5BB25"/>
    <w:rsid w:val="41355806"/>
    <w:rsid w:val="415808A9"/>
    <w:rsid w:val="416E808B"/>
    <w:rsid w:val="4225AA6E"/>
    <w:rsid w:val="42A7AFBA"/>
    <w:rsid w:val="42B2E3A1"/>
    <w:rsid w:val="432C9CFD"/>
    <w:rsid w:val="432FA64B"/>
    <w:rsid w:val="4352090C"/>
    <w:rsid w:val="436336A2"/>
    <w:rsid w:val="439158D8"/>
    <w:rsid w:val="440576D7"/>
    <w:rsid w:val="44098428"/>
    <w:rsid w:val="44A5C929"/>
    <w:rsid w:val="45A4AA46"/>
    <w:rsid w:val="45D7A716"/>
    <w:rsid w:val="45FA93D8"/>
    <w:rsid w:val="46C87847"/>
    <w:rsid w:val="4723261C"/>
    <w:rsid w:val="47ED6EBD"/>
    <w:rsid w:val="4831F61E"/>
    <w:rsid w:val="48405133"/>
    <w:rsid w:val="488C50DB"/>
    <w:rsid w:val="48A5A655"/>
    <w:rsid w:val="48B61CCB"/>
    <w:rsid w:val="49611045"/>
    <w:rsid w:val="49ACC845"/>
    <w:rsid w:val="49CA459E"/>
    <w:rsid w:val="4A5816F7"/>
    <w:rsid w:val="4B01803D"/>
    <w:rsid w:val="4B7A5BAD"/>
    <w:rsid w:val="4BB2C795"/>
    <w:rsid w:val="4BF60E00"/>
    <w:rsid w:val="4C2D02C9"/>
    <w:rsid w:val="4C919485"/>
    <w:rsid w:val="4D63629F"/>
    <w:rsid w:val="4DA05465"/>
    <w:rsid w:val="4DC26030"/>
    <w:rsid w:val="4DE361C7"/>
    <w:rsid w:val="4E42B2CC"/>
    <w:rsid w:val="4E800DFD"/>
    <w:rsid w:val="4F120AC5"/>
    <w:rsid w:val="4F76459A"/>
    <w:rsid w:val="4F818D70"/>
    <w:rsid w:val="5013A32E"/>
    <w:rsid w:val="50677D02"/>
    <w:rsid w:val="50815E1E"/>
    <w:rsid w:val="52A67CD4"/>
    <w:rsid w:val="53070375"/>
    <w:rsid w:val="5330883B"/>
    <w:rsid w:val="53C7B7DF"/>
    <w:rsid w:val="54237260"/>
    <w:rsid w:val="555898AF"/>
    <w:rsid w:val="561CD2BD"/>
    <w:rsid w:val="564D101B"/>
    <w:rsid w:val="5664690E"/>
    <w:rsid w:val="56E2862A"/>
    <w:rsid w:val="5700778F"/>
    <w:rsid w:val="57ACDD87"/>
    <w:rsid w:val="58AC27A7"/>
    <w:rsid w:val="58ADF777"/>
    <w:rsid w:val="593F0D9E"/>
    <w:rsid w:val="59852D17"/>
    <w:rsid w:val="59A92AFD"/>
    <w:rsid w:val="5A74A3E2"/>
    <w:rsid w:val="5A7C4A1C"/>
    <w:rsid w:val="5A951E40"/>
    <w:rsid w:val="5B32882E"/>
    <w:rsid w:val="5B61696D"/>
    <w:rsid w:val="5B6E10BC"/>
    <w:rsid w:val="5B77850B"/>
    <w:rsid w:val="5BD84FC6"/>
    <w:rsid w:val="5C3CCA16"/>
    <w:rsid w:val="5CEE41A0"/>
    <w:rsid w:val="5DFABE9A"/>
    <w:rsid w:val="5F245ACD"/>
    <w:rsid w:val="5F3A6A60"/>
    <w:rsid w:val="60A032BD"/>
    <w:rsid w:val="61689D57"/>
    <w:rsid w:val="617DB5A6"/>
    <w:rsid w:val="621E1A65"/>
    <w:rsid w:val="63B16FF0"/>
    <w:rsid w:val="6404F6EC"/>
    <w:rsid w:val="6489CD1C"/>
    <w:rsid w:val="656B5C6A"/>
    <w:rsid w:val="65700BE9"/>
    <w:rsid w:val="65994EC9"/>
    <w:rsid w:val="65BC30E5"/>
    <w:rsid w:val="65ECF504"/>
    <w:rsid w:val="6742FB87"/>
    <w:rsid w:val="67A7FE50"/>
    <w:rsid w:val="67FC0B67"/>
    <w:rsid w:val="69941911"/>
    <w:rsid w:val="6999D393"/>
    <w:rsid w:val="6A9D77A4"/>
    <w:rsid w:val="6ADFAA01"/>
    <w:rsid w:val="6B428C4B"/>
    <w:rsid w:val="6CA9955C"/>
    <w:rsid w:val="6CBF86C4"/>
    <w:rsid w:val="6D405530"/>
    <w:rsid w:val="6D434557"/>
    <w:rsid w:val="6E056DA3"/>
    <w:rsid w:val="6E32AA8C"/>
    <w:rsid w:val="6E594176"/>
    <w:rsid w:val="6E76428A"/>
    <w:rsid w:val="6E8A280B"/>
    <w:rsid w:val="6E958DC0"/>
    <w:rsid w:val="6ED9B30B"/>
    <w:rsid w:val="6EF52CF3"/>
    <w:rsid w:val="6F126BEF"/>
    <w:rsid w:val="70292056"/>
    <w:rsid w:val="70561F8B"/>
    <w:rsid w:val="707949AC"/>
    <w:rsid w:val="709739DD"/>
    <w:rsid w:val="70C0C7CF"/>
    <w:rsid w:val="712A0040"/>
    <w:rsid w:val="712D6218"/>
    <w:rsid w:val="71FFE2D0"/>
    <w:rsid w:val="730CB72A"/>
    <w:rsid w:val="731F43F9"/>
    <w:rsid w:val="74395130"/>
    <w:rsid w:val="74883082"/>
    <w:rsid w:val="75A6DBD1"/>
    <w:rsid w:val="75C16D6A"/>
    <w:rsid w:val="75CC8C57"/>
    <w:rsid w:val="7632A4C8"/>
    <w:rsid w:val="764D7294"/>
    <w:rsid w:val="767AAC89"/>
    <w:rsid w:val="76BFA6AB"/>
    <w:rsid w:val="776BF1F9"/>
    <w:rsid w:val="782D775B"/>
    <w:rsid w:val="784DF590"/>
    <w:rsid w:val="785EEE74"/>
    <w:rsid w:val="7894C103"/>
    <w:rsid w:val="78CB9AEA"/>
    <w:rsid w:val="78E9AF66"/>
    <w:rsid w:val="78F32F74"/>
    <w:rsid w:val="792FBC8D"/>
    <w:rsid w:val="7936DB85"/>
    <w:rsid w:val="7A21D199"/>
    <w:rsid w:val="7A6315C2"/>
    <w:rsid w:val="7B1FCF6C"/>
    <w:rsid w:val="7BDEE40F"/>
    <w:rsid w:val="7D30E4A6"/>
    <w:rsid w:val="7E0E874D"/>
    <w:rsid w:val="7E6ECDEF"/>
    <w:rsid w:val="7EF41F4C"/>
    <w:rsid w:val="7F092B6C"/>
    <w:rsid w:val="7F24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E47BA0"/>
  <w15:chartTrackingRefBased/>
  <w15:docId w15:val="{204C0BE7-9E90-4103-9558-AF341C4DCB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40" w:semiHidden="1" w:unhideWhenUsed="1"/>
    <w:lsdException w:name="toc 5" w:uiPriority="40" w:semiHidden="1" w:unhideWhenUsed="1"/>
    <w:lsdException w:name="toc 6" w:uiPriority="40" w:semiHidden="1" w:unhideWhenUsed="1"/>
    <w:lsdException w:name="toc 7" w:uiPriority="40" w:semiHidden="1" w:unhideWhenUsed="1"/>
    <w:lsdException w:name="toc 8" w:uiPriority="40" w:semiHidden="1" w:unhideWhenUsed="1"/>
    <w:lsdException w:name="toc 9" w:uiPriority="4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6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1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8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styleId="Normal" w:default="1">
    <w:name w:val="Normal"/>
    <w:uiPriority w:val="1"/>
    <w:qFormat/>
    <w:rsid w:val="00DF4E3B"/>
    <w:pPr>
      <w:spacing w:before="200" w:after="200" w:line="300" w:lineRule="atLeast"/>
    </w:pPr>
    <w:rPr>
      <w:rFonts w:ascii="Verdana" w:hAnsi="Verdana" w:eastAsia="Verdana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rsid w:val="00537B85"/>
    <w:pPr>
      <w:spacing w:before="600" w:after="480"/>
      <w:outlineLvl w:val="0"/>
    </w:pPr>
    <w:rPr>
      <w:rFonts w:asciiTheme="minorHAnsi" w:hAnsiTheme="minorHAnsi" w:eastAsiaTheme="minorHAnsi" w:cstheme="minorBidi"/>
      <w:color w:val="300050" w:themeColor="text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rsid w:val="00537B85"/>
    <w:pPr>
      <w:keepNext/>
      <w:keepLines/>
      <w:spacing w:before="480" w:after="360" w:line="420" w:lineRule="exact"/>
      <w:outlineLvl w:val="1"/>
    </w:pPr>
    <w:rPr>
      <w:rFonts w:asciiTheme="minorHAnsi" w:hAnsiTheme="minorHAnsi" w:eastAsiaTheme="minorHAnsi" w:cstheme="minorBidi"/>
      <w:color w:val="300050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537B85"/>
    <w:pPr>
      <w:spacing w:before="360" w:after="240" w:line="300" w:lineRule="exact"/>
      <w:outlineLvl w:val="2"/>
    </w:pPr>
    <w:rPr>
      <w:rFonts w:eastAsiaTheme="minorHAnsi" w:cstheme="minorBidi"/>
      <w:b/>
      <w:bCs/>
      <w:color w:val="300050" w:themeColor="text2"/>
      <w:szCs w:val="22"/>
    </w:rPr>
  </w:style>
  <w:style w:type="paragraph" w:styleId="Heading4">
    <w:name w:val="heading 4"/>
    <w:basedOn w:val="Normal"/>
    <w:next w:val="Normal"/>
    <w:link w:val="Heading4Char"/>
    <w:uiPriority w:val="10"/>
    <w:semiHidden/>
    <w:qFormat/>
    <w:rsid w:val="00590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3003B" w:themeColor="accent1" w:themeShade="BF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5905D6"/>
    <w:pPr>
      <w:keepNext/>
      <w:keepLines/>
      <w:spacing w:before="80" w:after="40"/>
      <w:outlineLvl w:val="4"/>
    </w:pPr>
    <w:rPr>
      <w:rFonts w:eastAsiaTheme="majorEastAsia" w:cstheme="majorBidi"/>
      <w:color w:val="23003B" w:themeColor="accent1" w:themeShade="BF"/>
    </w:rPr>
  </w:style>
  <w:style w:type="paragraph" w:styleId="Heading6">
    <w:name w:val="heading 6"/>
    <w:basedOn w:val="Normal"/>
    <w:next w:val="Normal"/>
    <w:link w:val="Heading6Char"/>
    <w:uiPriority w:val="10"/>
    <w:semiHidden/>
    <w:qFormat/>
    <w:rsid w:val="00590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0"/>
    <w:semiHidden/>
    <w:qFormat/>
    <w:rsid w:val="00590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0"/>
    <w:semiHidden/>
    <w:qFormat/>
    <w:rsid w:val="00590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0"/>
    <w:semiHidden/>
    <w:qFormat/>
    <w:rsid w:val="00590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537B85"/>
    <w:rPr>
      <w:color w:val="300050" w:themeColor="text2"/>
      <w:kern w:val="0"/>
      <w:sz w:val="48"/>
      <w:szCs w:val="48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1"/>
    <w:rsid w:val="00537B85"/>
    <w:rPr>
      <w:color w:val="300050" w:themeColor="text2"/>
      <w:kern w:val="0"/>
      <w:sz w:val="32"/>
      <w:szCs w:val="32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537B85"/>
    <w:rPr>
      <w:rFonts w:ascii="Verdana" w:hAnsi="Verdana"/>
      <w:b/>
      <w:bCs/>
      <w:color w:val="300050" w:themeColor="text2"/>
      <w:kern w:val="0"/>
      <w:sz w:val="20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10"/>
    <w:semiHidden/>
    <w:rsid w:val="00A21A64"/>
    <w:rPr>
      <w:rFonts w:ascii="Verdana" w:hAnsi="Verdana" w:eastAsiaTheme="majorEastAsia" w:cstheme="majorBidi"/>
      <w:i/>
      <w:iCs/>
      <w:color w:val="23003B" w:themeColor="accent1" w:themeShade="BF"/>
      <w:kern w:val="0"/>
      <w:sz w:val="20"/>
      <w:szCs w:val="20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10"/>
    <w:semiHidden/>
    <w:rsid w:val="00A21A64"/>
    <w:rPr>
      <w:rFonts w:ascii="Verdana" w:hAnsi="Verdana" w:eastAsiaTheme="majorEastAsia" w:cstheme="majorBidi"/>
      <w:color w:val="23003B" w:themeColor="accent1" w:themeShade="BF"/>
      <w:kern w:val="0"/>
      <w:sz w:val="20"/>
      <w:szCs w:val="20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10"/>
    <w:semiHidden/>
    <w:rsid w:val="00A21A64"/>
    <w:rPr>
      <w:rFonts w:ascii="Verdana" w:hAnsi="Verdana"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10"/>
    <w:semiHidden/>
    <w:rsid w:val="00A21A64"/>
    <w:rPr>
      <w:rFonts w:ascii="Verdana" w:hAnsi="Verdana"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10"/>
    <w:semiHidden/>
    <w:rsid w:val="00A21A64"/>
    <w:rPr>
      <w:rFonts w:ascii="Verdana" w:hAnsi="Verdana"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10"/>
    <w:semiHidden/>
    <w:rsid w:val="00A21A64"/>
    <w:rPr>
      <w:rFonts w:ascii="Verdana" w:hAnsi="Verdana"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1"/>
    <w:semiHidden/>
    <w:qFormat/>
    <w:rsid w:val="003020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1"/>
    <w:semiHidden/>
    <w:rsid w:val="00FF4146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2"/>
    <w:semiHidden/>
    <w:qFormat/>
    <w:rsid w:val="00302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2"/>
    <w:semiHidden/>
    <w:rsid w:val="00FF4146"/>
    <w:rPr>
      <w:rFonts w:ascii="Verdana" w:hAnsi="Verdana"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aliases w:val="Quote - large"/>
    <w:basedOn w:val="Normal"/>
    <w:next w:val="Normal"/>
    <w:link w:val="QuoteChar"/>
    <w:uiPriority w:val="6"/>
    <w:qFormat/>
    <w:rsid w:val="00C74B2C"/>
    <w:pPr>
      <w:spacing w:before="160"/>
    </w:pPr>
    <w:rPr>
      <w:color w:val="300050" w:themeColor="accent1"/>
      <w:sz w:val="28"/>
      <w:szCs w:val="28"/>
    </w:rPr>
  </w:style>
  <w:style w:type="character" w:styleId="QuoteChar" w:customStyle="1">
    <w:name w:val="Quote Char"/>
    <w:aliases w:val="Quote - large Char"/>
    <w:basedOn w:val="DefaultParagraphFont"/>
    <w:link w:val="Quote"/>
    <w:uiPriority w:val="6"/>
    <w:rsid w:val="00C74B2C"/>
    <w:rPr>
      <w:rFonts w:ascii="Verdana" w:hAnsi="Verdana" w:eastAsia="Verdana" w:cs="Times New Roman"/>
      <w:color w:val="300050" w:themeColor="accent1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5"/>
    <w:qFormat/>
    <w:rsid w:val="005905D6"/>
    <w:pPr>
      <w:ind w:left="720"/>
      <w:contextualSpacing/>
    </w:pPr>
  </w:style>
  <w:style w:type="character" w:styleId="IntenseEmphasis">
    <w:name w:val="Intense Emphasis"/>
    <w:basedOn w:val="DefaultParagraphFont"/>
    <w:uiPriority w:val="22"/>
    <w:semiHidden/>
    <w:qFormat/>
    <w:rsid w:val="005905D6"/>
    <w:rPr>
      <w:i/>
      <w:iCs/>
      <w:color w:val="23003B" w:themeColor="accent1" w:themeShade="BF"/>
    </w:rPr>
  </w:style>
  <w:style w:type="character" w:styleId="SubtleReference">
    <w:name w:val="Subtle Reference"/>
    <w:basedOn w:val="DefaultParagraphFont"/>
    <w:uiPriority w:val="32"/>
    <w:semiHidden/>
    <w:qFormat/>
    <w:rsid w:val="005D319E"/>
    <w:rPr>
      <w:smallCaps/>
      <w:color w:val="5A5A5A" w:themeColor="text1" w:themeTint="A5"/>
      <w:lang w:val="en-AU"/>
    </w:rPr>
  </w:style>
  <w:style w:type="character" w:styleId="BookTitle">
    <w:name w:val="Book Title"/>
    <w:basedOn w:val="DefaultParagraphFont"/>
    <w:uiPriority w:val="34"/>
    <w:semiHidden/>
    <w:qFormat/>
    <w:rsid w:val="005D319E"/>
    <w:rPr>
      <w:b/>
      <w:bCs/>
      <w:i/>
      <w:iCs/>
      <w:spacing w:val="5"/>
      <w:lang w:val="en-AU"/>
    </w:rPr>
  </w:style>
  <w:style w:type="character" w:styleId="IntenseReference">
    <w:name w:val="Intense Reference"/>
    <w:basedOn w:val="DefaultParagraphFont"/>
    <w:uiPriority w:val="33"/>
    <w:semiHidden/>
    <w:qFormat/>
    <w:rsid w:val="005905D6"/>
    <w:rPr>
      <w:b/>
      <w:bCs/>
      <w:smallCaps/>
      <w:color w:val="23003B" w:themeColor="accent1" w:themeShade="BF"/>
      <w:spacing w:val="5"/>
    </w:rPr>
  </w:style>
  <w:style w:type="table" w:styleId="ListTable3-Accent3">
    <w:name w:val="List Table 3 Accent 3"/>
    <w:basedOn w:val="TableNormal"/>
    <w:uiPriority w:val="48"/>
    <w:rsid w:val="002B0B2D"/>
    <w:pPr>
      <w:spacing w:after="0" w:line="240" w:lineRule="auto"/>
    </w:pPr>
    <w:tblPr>
      <w:tblStyleRowBandSize w:val="1"/>
      <w:tblStyleColBandSize w:val="1"/>
      <w:tblBorders>
        <w:top w:val="single" w:color="A943DE" w:themeColor="accent3" w:sz="4" w:space="0"/>
        <w:left w:val="single" w:color="A943DE" w:themeColor="accent3" w:sz="4" w:space="0"/>
        <w:bottom w:val="single" w:color="A943DE" w:themeColor="accent3" w:sz="4" w:space="0"/>
        <w:right w:val="single" w:color="A943DE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43DE" w:themeFill="accent3"/>
      </w:tcPr>
    </w:tblStylePr>
    <w:tblStylePr w:type="lastRow">
      <w:rPr>
        <w:b/>
        <w:bCs/>
      </w:rPr>
      <w:tblPr/>
      <w:tcPr>
        <w:tcBorders>
          <w:top w:val="double" w:color="A943DE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943DE" w:themeColor="accent3" w:sz="4" w:space="0"/>
          <w:right w:val="single" w:color="A943DE" w:themeColor="accent3" w:sz="4" w:space="0"/>
        </w:tcBorders>
      </w:tcPr>
    </w:tblStylePr>
    <w:tblStylePr w:type="band1Horz">
      <w:tblPr/>
      <w:tcPr>
        <w:tcBorders>
          <w:top w:val="single" w:color="A943DE" w:themeColor="accent3" w:sz="4" w:space="0"/>
          <w:bottom w:val="single" w:color="A943DE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943DE" w:themeColor="accent3" w:sz="4" w:space="0"/>
          <w:left w:val="nil"/>
        </w:tcBorders>
      </w:tcPr>
    </w:tblStylePr>
    <w:tblStylePr w:type="swCell">
      <w:tblPr/>
      <w:tcPr>
        <w:tcBorders>
          <w:top w:val="double" w:color="A943DE" w:themeColor="accent3" w:sz="4" w:space="0"/>
          <w:right w:val="nil"/>
        </w:tcBorders>
      </w:tcPr>
    </w:tblStylePr>
  </w:style>
  <w:style w:type="paragraph" w:styleId="NoSpacing">
    <w:name w:val="No Spacing"/>
    <w:uiPriority w:val="2"/>
    <w:semiHidden/>
    <w:qFormat/>
    <w:rsid w:val="00E65552"/>
    <w:pPr>
      <w:spacing w:after="0" w:line="240" w:lineRule="auto"/>
    </w:pPr>
    <w:rPr>
      <w:rFonts w:ascii="Verdana" w:hAnsi="Verdana" w:eastAsia="Verdana" w:cs="Times New Roman"/>
      <w:kern w:val="0"/>
      <w:sz w:val="20"/>
      <w:szCs w:val="20"/>
      <w14:ligatures w14:val="none"/>
    </w:rPr>
  </w:style>
  <w:style w:type="paragraph" w:styleId="NumberedList" w:customStyle="1">
    <w:name w:val="NumberedList"/>
    <w:basedOn w:val="ListParagraph"/>
    <w:link w:val="NumberedListChar"/>
    <w:uiPriority w:val="1"/>
    <w:semiHidden/>
    <w:rsid w:val="000E3AAB"/>
    <w:pPr>
      <w:numPr>
        <w:numId w:val="4"/>
      </w:numPr>
      <w:spacing w:before="0"/>
      <w:ind w:left="284" w:hanging="284"/>
      <w:contextualSpacing w:val="0"/>
    </w:pPr>
    <w:rPr>
      <w:rFonts w:asciiTheme="minorHAnsi" w:hAnsiTheme="minorHAnsi" w:eastAsiaTheme="minorHAnsi" w:cstheme="minorBidi"/>
    </w:rPr>
  </w:style>
  <w:style w:type="paragraph" w:styleId="Quotesource" w:customStyle="1">
    <w:name w:val="Quote source"/>
    <w:basedOn w:val="Normal"/>
    <w:uiPriority w:val="6"/>
    <w:qFormat/>
    <w:rsid w:val="00E65552"/>
    <w:pPr>
      <w:spacing w:before="40" w:after="40" w:line="240" w:lineRule="auto"/>
    </w:pPr>
    <w:rPr>
      <w:rFonts w:asciiTheme="minorHAnsi" w:hAnsiTheme="minorHAnsi" w:eastAsiaTheme="minorHAnsi" w:cstheme="minorBidi"/>
      <w:sz w:val="18"/>
      <w:szCs w:val="16"/>
    </w:rPr>
  </w:style>
  <w:style w:type="paragraph" w:styleId="Introcopy" w:customStyle="1">
    <w:name w:val="Intro copy"/>
    <w:basedOn w:val="Normal"/>
    <w:link w:val="IntrocopyChar"/>
    <w:uiPriority w:val="1"/>
    <w:qFormat/>
    <w:rsid w:val="00A75ECA"/>
    <w:pPr>
      <w:spacing w:after="560" w:line="420" w:lineRule="exact"/>
    </w:pPr>
    <w:rPr>
      <w:rFonts w:asciiTheme="minorHAnsi" w:hAnsiTheme="minorHAnsi" w:eastAsiaTheme="minorHAnsi" w:cstheme="minorBidi"/>
      <w:color w:val="300050" w:themeColor="accent1"/>
      <w:sz w:val="32"/>
      <w:szCs w:val="32"/>
    </w:rPr>
  </w:style>
  <w:style w:type="character" w:styleId="IntrocopyChar" w:customStyle="1">
    <w:name w:val="Intro copy Char"/>
    <w:basedOn w:val="DefaultParagraphFont"/>
    <w:link w:val="Introcopy"/>
    <w:uiPriority w:val="1"/>
    <w:rsid w:val="00A828E5"/>
    <w:rPr>
      <w:color w:val="300050" w:themeColor="accent1"/>
      <w:kern w:val="0"/>
      <w:sz w:val="32"/>
      <w:szCs w:val="32"/>
      <w14:ligatures w14:val="none"/>
    </w:rPr>
  </w:style>
  <w:style w:type="paragraph" w:styleId="CoverPageHeader" w:customStyle="1">
    <w:name w:val="Cover Page Header"/>
    <w:basedOn w:val="Title"/>
    <w:qFormat/>
    <w:rsid w:val="00ED7097"/>
    <w:pPr>
      <w:spacing w:before="2000" w:after="480"/>
      <w:contextualSpacing w:val="0"/>
    </w:pPr>
    <w:rPr>
      <w:rFonts w:ascii="Verdana" w:hAnsi="Verdana" w:eastAsiaTheme="minorHAnsi" w:cstheme="minorBidi"/>
      <w:bCs/>
      <w:color w:val="300050" w:themeColor="accent1"/>
      <w:spacing w:val="0"/>
      <w:kern w:val="0"/>
      <w:sz w:val="72"/>
      <w:szCs w:val="72"/>
    </w:rPr>
  </w:style>
  <w:style w:type="paragraph" w:styleId="CoverPageSubtitle" w:customStyle="1">
    <w:name w:val="Cover Page Subtitle"/>
    <w:basedOn w:val="Normal"/>
    <w:qFormat/>
    <w:rsid w:val="00C947CF"/>
    <w:pPr>
      <w:spacing w:before="0" w:after="60" w:line="252" w:lineRule="auto"/>
    </w:pPr>
    <w:rPr>
      <w:color w:val="300050" w:themeColor="text2"/>
      <w:sz w:val="40"/>
      <w:szCs w:val="40"/>
    </w:rPr>
  </w:style>
  <w:style w:type="paragraph" w:styleId="Table-copy" w:customStyle="1">
    <w:name w:val="Table - copy"/>
    <w:basedOn w:val="Normal"/>
    <w:link w:val="Table-copyChar"/>
    <w:uiPriority w:val="5"/>
    <w:qFormat/>
    <w:rsid w:val="00BA4825"/>
    <w:rPr>
      <w:rFonts w:eastAsiaTheme="minorHAnsi" w:cstheme="minorBidi"/>
    </w:rPr>
  </w:style>
  <w:style w:type="character" w:styleId="Table-copyChar" w:customStyle="1">
    <w:name w:val="Table - copy Char"/>
    <w:basedOn w:val="DefaultParagraphFont"/>
    <w:link w:val="Table-copy"/>
    <w:uiPriority w:val="5"/>
    <w:rsid w:val="00BA4825"/>
    <w:rPr>
      <w:rFonts w:ascii="Verdana" w:hAnsi="Verdana"/>
      <w:kern w:val="0"/>
      <w:sz w:val="20"/>
      <w:szCs w:val="20"/>
      <w14:ligatures w14:val="none"/>
    </w:rPr>
  </w:style>
  <w:style w:type="paragraph" w:styleId="Table-bullet" w:customStyle="1">
    <w:name w:val="Table - bullet"/>
    <w:basedOn w:val="Table-copy"/>
    <w:link w:val="Table-bulletChar"/>
    <w:uiPriority w:val="5"/>
    <w:qFormat/>
    <w:rsid w:val="00E65552"/>
    <w:pPr>
      <w:numPr>
        <w:numId w:val="5"/>
      </w:numPr>
      <w:ind w:left="227" w:hanging="227"/>
    </w:pPr>
  </w:style>
  <w:style w:type="character" w:styleId="Table-bulletChar" w:customStyle="1">
    <w:name w:val="Table - bullet Char"/>
    <w:basedOn w:val="Table-copyChar"/>
    <w:link w:val="Table-bullet"/>
    <w:uiPriority w:val="5"/>
    <w:rsid w:val="00EA4BB9"/>
    <w:rPr>
      <w:rFonts w:ascii="Verdana" w:hAnsi="Verdana"/>
      <w:kern w:val="0"/>
      <w:sz w:val="20"/>
      <w:szCs w:val="20"/>
      <w14:ligatures w14:val="none"/>
    </w:rPr>
  </w:style>
  <w:style w:type="paragraph" w:styleId="Table-heading2" w:customStyle="1">
    <w:name w:val="Table - heading 2"/>
    <w:basedOn w:val="Table-copy"/>
    <w:link w:val="Table-heading2Char"/>
    <w:uiPriority w:val="4"/>
    <w:qFormat/>
    <w:rsid w:val="00BE668B"/>
    <w:rPr>
      <w:b/>
      <w:bCs/>
    </w:rPr>
  </w:style>
  <w:style w:type="character" w:styleId="Table-heading2Char" w:customStyle="1">
    <w:name w:val="Table - heading 2 Char"/>
    <w:basedOn w:val="Table-copyChar"/>
    <w:link w:val="Table-heading2"/>
    <w:uiPriority w:val="4"/>
    <w:rsid w:val="00EA4BB9"/>
    <w:rPr>
      <w:rFonts w:ascii="Verdana" w:hAnsi="Verdana"/>
      <w:b/>
      <w:bCs/>
      <w:kern w:val="0"/>
      <w:sz w:val="18"/>
      <w:szCs w:val="20"/>
      <w14:ligatures w14:val="none"/>
    </w:rPr>
  </w:style>
  <w:style w:type="paragraph" w:styleId="Table-heading1" w:customStyle="1">
    <w:name w:val="Table - heading 1"/>
    <w:basedOn w:val="Table-copy"/>
    <w:next w:val="Table-copy"/>
    <w:link w:val="Table-heading1Char"/>
    <w:uiPriority w:val="4"/>
    <w:qFormat/>
    <w:rsid w:val="00C848B4"/>
    <w:rPr>
      <w:color w:val="FFFFFF" w:themeColor="background1"/>
    </w:rPr>
  </w:style>
  <w:style w:type="character" w:styleId="Table-heading1Char" w:customStyle="1">
    <w:name w:val="Table - heading 1 Char"/>
    <w:basedOn w:val="DefaultParagraphFont"/>
    <w:link w:val="Table-heading1"/>
    <w:uiPriority w:val="4"/>
    <w:rsid w:val="00C848B4"/>
    <w:rPr>
      <w:rFonts w:ascii="Verdana" w:hAnsi="Verdana"/>
      <w:color w:val="FFFFFF" w:themeColor="background1"/>
      <w:kern w:val="0"/>
      <w:sz w:val="20"/>
      <w:szCs w:val="20"/>
      <w14:ligatures w14:val="none"/>
    </w:rPr>
  </w:style>
  <w:style w:type="paragraph" w:styleId="Body-copy" w:customStyle="1">
    <w:name w:val="Body - copy"/>
    <w:basedOn w:val="Normal"/>
    <w:link w:val="Body-copyChar"/>
    <w:qFormat/>
    <w:rsid w:val="00F32897"/>
    <w:pPr>
      <w:spacing w:before="120" w:after="120"/>
    </w:pPr>
    <w:rPr>
      <w:rFonts w:asciiTheme="minorHAnsi" w:hAnsiTheme="minorHAnsi" w:eastAsiaTheme="minorHAnsi" w:cstheme="minorBidi"/>
    </w:rPr>
  </w:style>
  <w:style w:type="character" w:styleId="Body-copyChar" w:customStyle="1">
    <w:name w:val="Body - copy Char"/>
    <w:basedOn w:val="DefaultParagraphFont"/>
    <w:link w:val="Body-copy"/>
    <w:rsid w:val="00F32897"/>
    <w:rPr>
      <w:kern w:val="0"/>
      <w:sz w:val="20"/>
      <w:szCs w:val="20"/>
      <w14:ligatures w14:val="none"/>
    </w:rPr>
  </w:style>
  <w:style w:type="paragraph" w:styleId="Body-bulletlist" w:customStyle="1">
    <w:name w:val="Body - bullet list"/>
    <w:basedOn w:val="Normal"/>
    <w:link w:val="Body-bulletlistChar"/>
    <w:uiPriority w:val="3"/>
    <w:qFormat/>
    <w:rsid w:val="00A75ECA"/>
    <w:pPr>
      <w:numPr>
        <w:numId w:val="3"/>
      </w:numPr>
      <w:spacing w:before="0"/>
      <w:ind w:left="511" w:hanging="284"/>
      <w:contextualSpacing/>
    </w:pPr>
    <w:rPr>
      <w:rFonts w:asciiTheme="minorHAnsi" w:hAnsiTheme="minorHAnsi" w:eastAsiaTheme="minorHAnsi" w:cstheme="minorBidi"/>
    </w:rPr>
  </w:style>
  <w:style w:type="character" w:styleId="Body-bulletlistChar" w:customStyle="1">
    <w:name w:val="Body - bullet list Char"/>
    <w:basedOn w:val="DefaultParagraphFont"/>
    <w:link w:val="Body-bulletlist"/>
    <w:uiPriority w:val="3"/>
    <w:rsid w:val="00EA4BB9"/>
    <w:rPr>
      <w:kern w:val="0"/>
      <w:sz w:val="20"/>
      <w:szCs w:val="20"/>
      <w14:ligatures w14:val="none"/>
    </w:rPr>
  </w:style>
  <w:style w:type="paragraph" w:styleId="Body-numberedlist" w:customStyle="1">
    <w:name w:val="Body - numbered list"/>
    <w:basedOn w:val="NumberedList"/>
    <w:link w:val="Body-numberedlistChar"/>
    <w:uiPriority w:val="4"/>
    <w:qFormat/>
    <w:rsid w:val="002A4F65"/>
    <w:pPr>
      <w:ind w:left="511"/>
      <w:contextualSpacing/>
    </w:pPr>
  </w:style>
  <w:style w:type="character" w:styleId="NumberedListChar" w:customStyle="1">
    <w:name w:val="NumberedList Char"/>
    <w:basedOn w:val="DefaultParagraphFont"/>
    <w:link w:val="NumberedList"/>
    <w:uiPriority w:val="1"/>
    <w:semiHidden/>
    <w:rsid w:val="00A828E5"/>
    <w:rPr>
      <w:kern w:val="0"/>
      <w:sz w:val="20"/>
      <w:szCs w:val="20"/>
      <w14:ligatures w14:val="none"/>
    </w:rPr>
  </w:style>
  <w:style w:type="character" w:styleId="Body-numberedlistChar" w:customStyle="1">
    <w:name w:val="Body - numbered list Char"/>
    <w:basedOn w:val="NumberedListChar"/>
    <w:link w:val="Body-numberedlist"/>
    <w:uiPriority w:val="4"/>
    <w:rsid w:val="00EA4BB9"/>
    <w:rPr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20"/>
    <w:semiHidden/>
    <w:qFormat/>
    <w:rsid w:val="003020B9"/>
    <w:rPr>
      <w:i/>
      <w:iCs/>
      <w:color w:val="404040" w:themeColor="text1" w:themeTint="BF"/>
      <w:lang w:val="en-AU"/>
    </w:rPr>
  </w:style>
  <w:style w:type="character" w:styleId="Emphasis">
    <w:name w:val="Emphasis"/>
    <w:basedOn w:val="DefaultParagraphFont"/>
    <w:uiPriority w:val="21"/>
    <w:semiHidden/>
    <w:qFormat/>
    <w:rsid w:val="003020B9"/>
    <w:rPr>
      <w:i/>
      <w:iCs/>
      <w:lang w:val="en-AU"/>
    </w:rPr>
  </w:style>
  <w:style w:type="character" w:styleId="Strong">
    <w:name w:val="Strong"/>
    <w:basedOn w:val="DefaultParagraphFont"/>
    <w:uiPriority w:val="23"/>
    <w:semiHidden/>
    <w:qFormat/>
    <w:rsid w:val="003020B9"/>
    <w:rPr>
      <w:b/>
      <w:bCs/>
      <w:lang w:val="en-AU"/>
    </w:rPr>
  </w:style>
  <w:style w:type="paragraph" w:styleId="Footer">
    <w:name w:val="footer"/>
    <w:basedOn w:val="Normal"/>
    <w:link w:val="FooterChar"/>
    <w:uiPriority w:val="99"/>
    <w:rsid w:val="00EC1425"/>
    <w:pPr>
      <w:tabs>
        <w:tab w:val="right" w:pos="10546"/>
      </w:tabs>
      <w:spacing w:after="360"/>
    </w:pPr>
    <w:rPr>
      <w:noProof/>
      <w:color w:val="300050" w:themeColor="accent1"/>
      <w:sz w:val="16"/>
      <w:lang w:eastAsia="en-AU"/>
    </w:rPr>
  </w:style>
  <w:style w:type="character" w:styleId="FooterChar" w:customStyle="1">
    <w:name w:val="Footer Char"/>
    <w:basedOn w:val="DefaultParagraphFont"/>
    <w:link w:val="Footer"/>
    <w:uiPriority w:val="99"/>
    <w:rsid w:val="0059169E"/>
    <w:rPr>
      <w:rFonts w:ascii="Verdana" w:hAnsi="Verdana" w:eastAsia="Verdana" w:cs="Times New Roman"/>
      <w:noProof/>
      <w:color w:val="300050" w:themeColor="accent1"/>
      <w:kern w:val="0"/>
      <w:sz w:val="16"/>
      <w:szCs w:val="20"/>
      <w:lang w:eastAsia="en-AU"/>
      <w14:ligatures w14:val="none"/>
    </w:rPr>
  </w:style>
  <w:style w:type="table" w:styleId="ListTable3-Accent1">
    <w:name w:val="List Table 3 Accent 1"/>
    <w:basedOn w:val="TableNormal"/>
    <w:uiPriority w:val="48"/>
    <w:rsid w:val="00871555"/>
    <w:pPr>
      <w:spacing w:after="0" w:line="240" w:lineRule="auto"/>
    </w:pPr>
    <w:tblPr>
      <w:tblStyleRowBandSize w:val="1"/>
      <w:tblStyleColBandSize w:val="1"/>
      <w:tblBorders>
        <w:top w:val="single" w:color="300050" w:themeColor="accent1" w:sz="4" w:space="0"/>
        <w:left w:val="single" w:color="300050" w:themeColor="accent1" w:sz="4" w:space="0"/>
        <w:bottom w:val="single" w:color="300050" w:themeColor="accent1" w:sz="4" w:space="0"/>
        <w:right w:val="single" w:color="300050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00050" w:themeFill="accent1"/>
      </w:tcPr>
    </w:tblStylePr>
    <w:tblStylePr w:type="lastRow">
      <w:rPr>
        <w:b/>
        <w:bCs/>
      </w:rPr>
      <w:tblPr/>
      <w:tcPr>
        <w:tcBorders>
          <w:top w:val="double" w:color="300050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300050" w:themeColor="accent1" w:sz="4" w:space="0"/>
          <w:right w:val="single" w:color="300050" w:themeColor="accent1" w:sz="4" w:space="0"/>
        </w:tcBorders>
      </w:tcPr>
    </w:tblStylePr>
    <w:tblStylePr w:type="band1Horz">
      <w:tblPr/>
      <w:tcPr>
        <w:tcBorders>
          <w:top w:val="single" w:color="300050" w:themeColor="accent1" w:sz="4" w:space="0"/>
          <w:bottom w:val="single" w:color="300050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300050" w:themeColor="accent1" w:sz="4" w:space="0"/>
          <w:left w:val="nil"/>
        </w:tcBorders>
      </w:tcPr>
    </w:tblStylePr>
    <w:tblStylePr w:type="swCell">
      <w:tblPr/>
      <w:tcPr>
        <w:tcBorders>
          <w:top w:val="double" w:color="300050" w:themeColor="accent1" w:sz="4" w:space="0"/>
          <w:right w:val="nil"/>
        </w:tcBorders>
      </w:tcPr>
    </w:tblStylePr>
  </w:style>
  <w:style w:type="table" w:styleId="ListTable3-Accent2">
    <w:name w:val="List Table 3 Accent 2"/>
    <w:aliases w:val="Austrade Table"/>
    <w:basedOn w:val="TableNormal"/>
    <w:uiPriority w:val="48"/>
    <w:rsid w:val="0082087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color="893C94" w:themeColor="accent2" w:sz="4" w:space="0"/>
        <w:left w:val="single" w:color="893C94" w:themeColor="accent2" w:sz="4" w:space="0"/>
        <w:bottom w:val="single" w:color="893C94" w:themeColor="accent2" w:sz="4" w:space="0"/>
        <w:right w:val="single" w:color="893C94" w:themeColor="accent2" w:sz="4" w:space="0"/>
      </w:tblBorders>
    </w:tblPr>
    <w:tblStylePr w:type="firstRow">
      <w:rPr>
        <w:rFonts w:ascii="Verdana" w:hAnsi="Verdana"/>
        <w:b/>
        <w:bCs/>
        <w:color w:val="FFFFFF" w:themeColor="background1"/>
      </w:rPr>
      <w:tblPr/>
      <w:tcPr>
        <w:shd w:val="clear" w:color="auto" w:fill="893C94" w:themeFill="accent2"/>
      </w:tcPr>
    </w:tblStylePr>
    <w:tblStylePr w:type="lastRow">
      <w:rPr>
        <w:b/>
        <w:bCs/>
      </w:rPr>
      <w:tblPr/>
      <w:tcPr>
        <w:tcBorders>
          <w:top w:val="double" w:color="893C94" w:themeColor="accent2" w:sz="4" w:space="0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93C94" w:themeColor="accent2" w:sz="4" w:space="0"/>
          <w:right w:val="single" w:color="893C94" w:themeColor="accent2" w:sz="4" w:space="0"/>
        </w:tcBorders>
      </w:tcPr>
    </w:tblStylePr>
    <w:tblStylePr w:type="band1Horz">
      <w:tblPr/>
      <w:tcPr>
        <w:tcBorders>
          <w:top w:val="single" w:color="893C94" w:themeColor="accent2" w:sz="4" w:space="0"/>
          <w:bottom w:val="single" w:color="893C94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93C94" w:themeColor="accent2" w:sz="4" w:space="0"/>
          <w:left w:val="nil"/>
        </w:tcBorders>
      </w:tcPr>
    </w:tblStylePr>
    <w:tblStylePr w:type="swCell">
      <w:tblPr/>
      <w:tcPr>
        <w:tcBorders>
          <w:top w:val="double" w:color="893C94" w:themeColor="accent2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970AC"/>
    <w:pPr>
      <w:spacing w:after="0" w:line="240" w:lineRule="auto"/>
    </w:pPr>
    <w:tblPr>
      <w:tblStyleRowBandSize w:val="1"/>
      <w:tblStyleColBandSize w:val="1"/>
      <w:tblBorders>
        <w:top w:val="single" w:color="C78570" w:themeColor="accent4" w:sz="4" w:space="0"/>
        <w:left w:val="single" w:color="C78570" w:themeColor="accent4" w:sz="4" w:space="0"/>
        <w:bottom w:val="single" w:color="C78570" w:themeColor="accent4" w:sz="4" w:space="0"/>
        <w:right w:val="single" w:color="C7857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8570" w:themeFill="accent4"/>
      </w:tcPr>
    </w:tblStylePr>
    <w:tblStylePr w:type="lastRow">
      <w:rPr>
        <w:b/>
        <w:bCs/>
      </w:rPr>
      <w:tblPr/>
      <w:tcPr>
        <w:tcBorders>
          <w:top w:val="double" w:color="C7857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C78570" w:themeColor="accent4" w:sz="4" w:space="0"/>
          <w:right w:val="single" w:color="C78570" w:themeColor="accent4" w:sz="4" w:space="0"/>
        </w:tcBorders>
      </w:tcPr>
    </w:tblStylePr>
    <w:tblStylePr w:type="band1Horz">
      <w:tblPr/>
      <w:tcPr>
        <w:tcBorders>
          <w:top w:val="single" w:color="C78570" w:themeColor="accent4" w:sz="4" w:space="0"/>
          <w:bottom w:val="single" w:color="C7857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C78570" w:themeColor="accent4" w:sz="4" w:space="0"/>
          <w:left w:val="nil"/>
        </w:tcBorders>
      </w:tcPr>
    </w:tblStylePr>
    <w:tblStylePr w:type="swCell">
      <w:tblPr/>
      <w:tcPr>
        <w:tcBorders>
          <w:top w:val="double" w:color="C78570" w:themeColor="accent4" w:sz="4" w:space="0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qFormat/>
    <w:rsid w:val="00A27AAE"/>
    <w:pPr>
      <w:spacing w:before="240" w:after="0" w:line="259" w:lineRule="auto"/>
      <w:outlineLvl w:val="9"/>
    </w:pPr>
    <w:rPr>
      <w:szCs w:val="32"/>
      <w:lang w:eastAsia="en-AU"/>
    </w:rPr>
  </w:style>
  <w:style w:type="paragraph" w:styleId="TOC1">
    <w:name w:val="toc 1"/>
    <w:basedOn w:val="Normal"/>
    <w:next w:val="Normal"/>
    <w:autoRedefine/>
    <w:uiPriority w:val="39"/>
    <w:semiHidden/>
    <w:rsid w:val="00A27A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A27AAE"/>
    <w:pPr>
      <w:spacing w:after="100"/>
      <w:ind w:left="200"/>
    </w:pPr>
  </w:style>
  <w:style w:type="character" w:styleId="Hyperlink">
    <w:name w:val="Hyperlink"/>
    <w:basedOn w:val="DefaultParagraphFont"/>
    <w:uiPriority w:val="99"/>
    <w:rsid w:val="00A27AAE"/>
    <w:rPr>
      <w:color w:val="0070C0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A27AAE"/>
    <w:pPr>
      <w:spacing w:before="0" w:after="100" w:line="259" w:lineRule="auto"/>
      <w:ind w:left="440"/>
    </w:pPr>
    <w:rPr>
      <w:rFonts w:asciiTheme="minorHAnsi" w:hAnsiTheme="minorHAnsi" w:eastAsiaTheme="minorEastAsia"/>
      <w:sz w:val="22"/>
      <w:szCs w:val="22"/>
      <w:lang w:eastAsia="en-AU"/>
    </w:rPr>
  </w:style>
  <w:style w:type="table" w:styleId="TableGrid">
    <w:name w:val="Table Grid"/>
    <w:basedOn w:val="TableNormal"/>
    <w:uiPriority w:val="39"/>
    <w:rsid w:val="00B332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2-Accent6">
    <w:name w:val="List Table 2 Accent 6"/>
    <w:basedOn w:val="TableNormal"/>
    <w:uiPriority w:val="47"/>
    <w:rsid w:val="00B332C5"/>
    <w:pPr>
      <w:spacing w:after="0" w:line="240" w:lineRule="auto"/>
    </w:pPr>
    <w:tblPr>
      <w:tblStyleRowBandSize w:val="1"/>
      <w:tblStyleColBandSize w:val="1"/>
      <w:tblBorders>
        <w:top w:val="single" w:color="E4DAD8" w:themeColor="accent6" w:themeTint="99" w:sz="4" w:space="0"/>
        <w:bottom w:val="single" w:color="E4DAD8" w:themeColor="accent6" w:themeTint="99" w:sz="4" w:space="0"/>
        <w:insideH w:val="single" w:color="E4DAD8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2F2" w:themeFill="accent6" w:themeFillTint="33"/>
      </w:tcPr>
    </w:tblStylePr>
    <w:tblStylePr w:type="band1Horz">
      <w:tblPr/>
      <w:tcPr>
        <w:shd w:val="clear" w:color="auto" w:fill="F6F2F2" w:themeFill="accent6" w:themeFillTint="33"/>
      </w:tcPr>
    </w:tblStylePr>
  </w:style>
  <w:style w:type="paragraph" w:styleId="Caption">
    <w:name w:val="caption"/>
    <w:basedOn w:val="Normal"/>
    <w:next w:val="Normal"/>
    <w:uiPriority w:val="36"/>
    <w:qFormat/>
    <w:rsid w:val="00DF4E3B"/>
    <w:pPr>
      <w:spacing w:before="120" w:line="240" w:lineRule="auto"/>
    </w:pPr>
    <w:rPr>
      <w:i/>
      <w:iCs/>
      <w:color w:val="300050" w:themeColor="accent1"/>
      <w:sz w:val="16"/>
      <w:szCs w:val="18"/>
    </w:rPr>
  </w:style>
  <w:style w:type="paragraph" w:styleId="Header">
    <w:name w:val="header"/>
    <w:basedOn w:val="Normal"/>
    <w:link w:val="HeaderChar"/>
    <w:uiPriority w:val="99"/>
    <w:unhideWhenUsed/>
    <w:rsid w:val="00E368AD"/>
    <w:pPr>
      <w:tabs>
        <w:tab w:val="center" w:pos="4513"/>
        <w:tab w:val="right" w:pos="9026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368AD"/>
    <w:rPr>
      <w:rFonts w:ascii="Verdana" w:hAnsi="Verdana" w:eastAsia="Verdana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86F52"/>
    <w:pPr>
      <w:spacing w:after="0" w:line="240" w:lineRule="auto"/>
    </w:pPr>
    <w:rPr>
      <w:rFonts w:ascii="Verdana" w:hAnsi="Verdana" w:eastAsia="Verdana" w:cs="Times New Roman"/>
      <w:kern w:val="0"/>
      <w:sz w:val="20"/>
      <w:szCs w:val="20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942E7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42E7A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942E7A"/>
    <w:rPr>
      <w:rFonts w:ascii="Verdana" w:hAnsi="Verdana" w:eastAsia="Verdana" w:cs="Times New Roman"/>
      <w:kern w:val="0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42E7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42E7A"/>
    <w:rPr>
      <w:rFonts w:ascii="Verdana" w:hAnsi="Verdana" w:eastAsia="Verdan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rsid w:val="00811C81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367BF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367BFA"/>
  </w:style>
  <w:style w:type="character" w:styleId="eop" w:customStyle="1">
    <w:name w:val="eop"/>
    <w:basedOn w:val="DefaultParagraphFont"/>
    <w:rsid w:val="00367BFA"/>
  </w:style>
  <w:style w:type="character" w:styleId="Mention">
    <w:name w:val="Mention"/>
    <w:basedOn w:val="DefaultParagraphFont"/>
    <w:uiPriority w:val="99"/>
    <w:unhideWhenUsed/>
    <w:rsid w:val="005C1AED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3BB7"/>
    <w:rPr>
      <w:color w:val="A943D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image" Target="media/image2.svg" Id="rId12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people" Target="people.xml" Id="rId2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ustrade\Corporate%20Templates\Branded%20Templates\Austrade%20Brand\Austrade%20-%20Short%20Masthead.dotx" TargetMode="External"/></Relationships>
</file>

<file path=word/theme/theme1.xml><?xml version="1.0" encoding="utf-8"?>
<a:theme xmlns:a="http://schemas.openxmlformats.org/drawingml/2006/main" name="ATIC Theme">
  <a:themeElements>
    <a:clrScheme name="Austrade 2024">
      <a:dk1>
        <a:srgbClr val="000000"/>
      </a:dk1>
      <a:lt1>
        <a:srgbClr val="FFFFFF"/>
      </a:lt1>
      <a:dk2>
        <a:srgbClr val="300050"/>
      </a:dk2>
      <a:lt2>
        <a:srgbClr val="E3E1DB"/>
      </a:lt2>
      <a:accent1>
        <a:srgbClr val="300050"/>
      </a:accent1>
      <a:accent2>
        <a:srgbClr val="893C94"/>
      </a:accent2>
      <a:accent3>
        <a:srgbClr val="A943DE"/>
      </a:accent3>
      <a:accent4>
        <a:srgbClr val="C78570"/>
      </a:accent4>
      <a:accent5>
        <a:srgbClr val="C3BDBB"/>
      </a:accent5>
      <a:accent6>
        <a:srgbClr val="D2C3BE"/>
      </a:accent6>
      <a:hlink>
        <a:srgbClr val="0070C0"/>
      </a:hlink>
      <a:folHlink>
        <a:srgbClr val="A943DE"/>
      </a:folHlink>
    </a:clrScheme>
    <a:fontScheme name="Austrade 2024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5393cc2-3c37-4544-b041-29172f73605b">
      <Terms xmlns="http://schemas.microsoft.com/office/infopath/2007/PartnerControls"/>
    </lcf76f155ced4ddcb4097134ff3c332f>
    <_ip_UnifiedCompliancePolicyProperties xmlns="http://schemas.microsoft.com/sharepoint/v3" xsi:nil="true"/>
    <TaxCatchAll xmlns="ec2472de-ddbe-426b-b482-e7ddac910f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65A10587E2F4B9C5CBC374F200124" ma:contentTypeVersion="17" ma:contentTypeDescription="Create a new document." ma:contentTypeScope="" ma:versionID="4a74bea26d9387e2b5417ee24ba3ee0e">
  <xsd:schema xmlns:xsd="http://www.w3.org/2001/XMLSchema" xmlns:xs="http://www.w3.org/2001/XMLSchema" xmlns:p="http://schemas.microsoft.com/office/2006/metadata/properties" xmlns:ns1="http://schemas.microsoft.com/sharepoint/v3" xmlns:ns2="95393cc2-3c37-4544-b041-29172f73605b" xmlns:ns3="ec2472de-ddbe-426b-b482-e7ddac910fb3" targetNamespace="http://schemas.microsoft.com/office/2006/metadata/properties" ma:root="true" ma:fieldsID="0daaec99fd7d29e08840097498e8a569" ns1:_="" ns2:_="" ns3:_="">
    <xsd:import namespace="http://schemas.microsoft.com/sharepoint/v3"/>
    <xsd:import namespace="95393cc2-3c37-4544-b041-29172f73605b"/>
    <xsd:import namespace="ec2472de-ddbe-426b-b482-e7ddac910fb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93cc2-3c37-4544-b041-29172f7360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35d107-6f3a-4882-a73a-9dce38ae0c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472de-ddbe-426b-b482-e7ddac910f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19b380-5fb0-4444-a580-95227f879f0e}" ma:internalName="TaxCatchAll" ma:showField="CatchAllData" ma:web="ec2472de-ddbe-426b-b482-e7ddac910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63A15-4E0E-4640-890C-0D2068C77B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5393cc2-3c37-4544-b041-29172f73605b"/>
    <ds:schemaRef ds:uri="ec2472de-ddbe-426b-b482-e7ddac910fb3"/>
  </ds:schemaRefs>
</ds:datastoreItem>
</file>

<file path=customXml/itemProps2.xml><?xml version="1.0" encoding="utf-8"?>
<ds:datastoreItem xmlns:ds="http://schemas.openxmlformats.org/officeDocument/2006/customXml" ds:itemID="{8AF9E8D3-E535-4B3C-AC53-DF7A4CAA3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AE4F92-011A-4955-BC29-2A337A8C7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393cc2-3c37-4544-b041-29172f73605b"/>
    <ds:schemaRef ds:uri="ec2472de-ddbe-426b-b482-e7ddac910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F08048-77FC-4C65-9253-9201D57939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Austrade - Short Masthead.dotx</ap:Template>
  <ap:Application>Microsoft Word for the web</ap:Application>
  <ap:DocSecurity>0</ap:DocSecurity>
  <ap:ScaleCrop>false</ap:ScaleCrop>
  <ap:Company>Austrade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Austrade Word template</dc:title>
  <dc:subject/>
  <dc:creator>Jamieson-Kay [Canberra]</dc:creator>
  <keywords/>
  <dc:description/>
  <lastModifiedBy>Jamieson-Kay [Canberra]</lastModifiedBy>
  <revision>579</revision>
  <dcterms:created xsi:type="dcterms:W3CDTF">2026-05-01T03:56:00.0000000Z</dcterms:created>
  <dcterms:modified xsi:type="dcterms:W3CDTF">2026-09-22T01:29:03.2667370Z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f63b8dc,546cacc5,f997c20,6ed0428d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5c31f445,46b547a,5058a166,31b234ba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72160a83-df68-4146-9dd5-ccaae79426db_Enabled">
    <vt:lpwstr>true</vt:lpwstr>
  </property>
  <property fmtid="{D5CDD505-2E9C-101B-9397-08002B2CF9AE}" pid="9" name="MSIP_Label_72160a83-df68-4146-9dd5-ccaae79426db_SetDate">
    <vt:lpwstr>2026-04-29T04:02:27Z</vt:lpwstr>
  </property>
  <property fmtid="{D5CDD505-2E9C-101B-9397-08002B2CF9AE}" pid="10" name="MSIP_Label_72160a83-df68-4146-9dd5-ccaae79426db_Method">
    <vt:lpwstr>Privileged</vt:lpwstr>
  </property>
  <property fmtid="{D5CDD505-2E9C-101B-9397-08002B2CF9AE}" pid="11" name="MSIP_Label_72160a83-df68-4146-9dd5-ccaae79426db_Name">
    <vt:lpwstr>OFFICIAL</vt:lpwstr>
  </property>
  <property fmtid="{D5CDD505-2E9C-101B-9397-08002B2CF9AE}" pid="12" name="MSIP_Label_72160a83-df68-4146-9dd5-ccaae79426db_SiteId">
    <vt:lpwstr>c6ba7d27-a97a-40a4-82e4-4d23131de9f4</vt:lpwstr>
  </property>
  <property fmtid="{D5CDD505-2E9C-101B-9397-08002B2CF9AE}" pid="13" name="MSIP_Label_72160a83-df68-4146-9dd5-ccaae79426db_ActionId">
    <vt:lpwstr>32d0b4f5-667d-453c-9ffb-26f4fd31724b</vt:lpwstr>
  </property>
  <property fmtid="{D5CDD505-2E9C-101B-9397-08002B2CF9AE}" pid="14" name="MSIP_Label_72160a83-df68-4146-9dd5-ccaae79426db_ContentBits">
    <vt:lpwstr>3</vt:lpwstr>
  </property>
  <property fmtid="{D5CDD505-2E9C-101B-9397-08002B2CF9AE}" pid="15" name="MSIP_Label_72160a83-df68-4146-9dd5-ccaae79426db_Tag">
    <vt:lpwstr>10, 0, 1, 1</vt:lpwstr>
  </property>
  <property fmtid="{D5CDD505-2E9C-101B-9397-08002B2CF9AE}" pid="16" name="ContentTypeId">
    <vt:lpwstr>0x0101000F965A10587E2F4B9C5CBC374F200124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